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A48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4F2A48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063FC7" w:rsidRPr="0047083D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</w:t>
                                </w:r>
                                <w:r w:rsidR="009B2618" w:rsidRPr="0047083D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an for </w:t>
                                </w:r>
                                <w:r w:rsidR="00A83743">
                                  <w:rPr>
                                    <w:b/>
                                    <w:bCs/>
                                    <w:caps/>
                                  </w:rPr>
                                  <w:t>TEKNOLOGI</w:t>
                                </w:r>
                                <w:r w:rsidR="001810E5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, </w:t>
                                </w:r>
                                <w:r w:rsidR="009541EB">
                                  <w:rPr>
                                    <w:b/>
                                    <w:bCs/>
                                    <w:caps/>
                                  </w:rPr>
                                  <w:t>NiveaU</w:t>
                                </w:r>
                                <w:r w:rsidR="001810E5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 </w:t>
                                </w:r>
                                <w:r w:rsidR="009541EB">
                                  <w:rPr>
                                    <w:b/>
                                    <w:bCs/>
                                    <w:caps/>
                                  </w:rPr>
                                  <w:t>C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4F2A48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4-29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541EB">
                                  <w:t>29. april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FC5DAE">
                              <w:t xml:space="preserve">den: </w:t>
                            </w:r>
                            <w:r w:rsidR="004F2A48">
                              <w:t>20</w:t>
                            </w:r>
                            <w:r w:rsidR="00A83743">
                              <w:t>.06</w:t>
                            </w:r>
                            <w:r w:rsidR="00A84531">
                              <w:t>.201</w:t>
                            </w:r>
                            <w:r w:rsidR="009541EB">
                              <w:t>9</w:t>
                            </w:r>
                            <w:r w:rsidR="00033820">
                              <w:t xml:space="preserve"> af </w:t>
                            </w:r>
                            <w:r w:rsidR="00740194">
                              <w:t>Lene Enghoff Grove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4F2A48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063FC7" w:rsidRPr="0047083D">
                            <w:rPr>
                              <w:b/>
                              <w:bCs/>
                              <w:caps/>
                            </w:rPr>
                            <w:t>Lokal undervisningspl</w:t>
                          </w:r>
                          <w:r w:rsidR="009B2618" w:rsidRPr="0047083D">
                            <w:rPr>
                              <w:b/>
                              <w:bCs/>
                              <w:caps/>
                            </w:rPr>
                            <w:t xml:space="preserve">an for </w:t>
                          </w:r>
                          <w:r w:rsidR="00A83743">
                            <w:rPr>
                              <w:b/>
                              <w:bCs/>
                              <w:caps/>
                            </w:rPr>
                            <w:t>TEKNOLOGI</w:t>
                          </w:r>
                          <w:r w:rsidR="001810E5">
                            <w:rPr>
                              <w:b/>
                              <w:bCs/>
                              <w:caps/>
                            </w:rPr>
                            <w:t xml:space="preserve">, </w:t>
                          </w:r>
                          <w:r w:rsidR="009541EB">
                            <w:rPr>
                              <w:b/>
                              <w:bCs/>
                              <w:caps/>
                            </w:rPr>
                            <w:t>NiveaU</w:t>
                          </w:r>
                          <w:r w:rsidR="001810E5">
                            <w:rPr>
                              <w:b/>
                              <w:bCs/>
                              <w:caps/>
                            </w:rPr>
                            <w:t xml:space="preserve"> </w:t>
                          </w:r>
                          <w:r w:rsidR="009541EB">
                            <w:rPr>
                              <w:b/>
                              <w:bCs/>
                              <w:caps/>
                            </w:rPr>
                            <w:t>C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4F2A48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4-29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541EB">
                            <w:t>29. april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FC5DAE">
                        <w:t xml:space="preserve">den: </w:t>
                      </w:r>
                      <w:r w:rsidR="004F2A48">
                        <w:t>20</w:t>
                      </w:r>
                      <w:r w:rsidR="00A83743">
                        <w:t>.06</w:t>
                      </w:r>
                      <w:r w:rsidR="00A84531">
                        <w:t>.201</w:t>
                      </w:r>
                      <w:r w:rsidR="009541EB">
                        <w:t>9</w:t>
                      </w:r>
                      <w:r w:rsidR="00033820">
                        <w:t xml:space="preserve"> af </w:t>
                      </w:r>
                      <w:r w:rsidR="00740194">
                        <w:t>Lene Enghoff Grove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4F2A48" w:rsidP="00740194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EUX</w:t>
                                      </w:r>
                                      <w:r w:rsidR="00FA6B0F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</w:t>
                                      </w:r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–</w:t>
                                      </w:r>
                                      <w:r w:rsidR="00FA6B0F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</w:t>
                                      </w:r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Teknologi C</w:t>
                                      </w:r>
                                      <w:r w:rsidR="00BB4BC8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- SDE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4F2A48" w:rsidP="00FA6B0F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A83743">
                                        <w:rPr>
                                          <w:sz w:val="36"/>
                                          <w:szCs w:val="36"/>
                                        </w:rPr>
                                        <w:t>Teknologi</w:t>
                                      </w:r>
                                      <w:r w:rsidR="001E42F7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, </w:t>
                                      </w:r>
                                      <w:r w:rsidR="00FA6B0F">
                                        <w:rPr>
                                          <w:sz w:val="36"/>
                                          <w:szCs w:val="36"/>
                                        </w:rPr>
                                        <w:t>Niveau</w:t>
                                      </w:r>
                                      <w:r w:rsidR="00134659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</w:t>
                                      </w:r>
                                      <w:r w:rsidR="00FA6B0F">
                                        <w:rPr>
                                          <w:sz w:val="36"/>
                                          <w:szCs w:val="36"/>
                                        </w:rPr>
                                        <w:t>C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5A7897" w:rsidP="001810E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BA5BF" wp14:editId="22923F5E">
                                  <wp:extent cx="6932246" cy="2742469"/>
                                  <wp:effectExtent l="0" t="0" r="2540" b="1270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ledefrise.png"/>
                                          <pic:cNvPicPr/>
                                        </pic:nvPicPr>
                                        <pic:blipFill>
                                          <a:blip r:embed="rId12" cstate="hq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609" cy="2743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4F2A48" w:rsidP="00740194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EUX</w:t>
                                </w:r>
                                <w:r w:rsidR="00FA6B0F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–</w:t>
                                </w:r>
                                <w:r w:rsidR="00FA6B0F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Teknologi C</w:t>
                                </w:r>
                                <w:r w:rsidR="00BB4BC8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- SDE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4F2A48" w:rsidP="00FA6B0F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83743">
                                  <w:rPr>
                                    <w:sz w:val="36"/>
                                    <w:szCs w:val="36"/>
                                  </w:rPr>
                                  <w:t>Teknologi</w:t>
                                </w:r>
                                <w:r w:rsidR="001E42F7">
                                  <w:rPr>
                                    <w:sz w:val="36"/>
                                    <w:szCs w:val="36"/>
                                  </w:rPr>
                                  <w:t xml:space="preserve">, </w:t>
                                </w:r>
                                <w:r w:rsidR="00FA6B0F">
                                  <w:rPr>
                                    <w:sz w:val="36"/>
                                    <w:szCs w:val="36"/>
                                  </w:rPr>
                                  <w:t>Niveau</w:t>
                                </w:r>
                                <w:r w:rsidR="00134659">
                                  <w:rPr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FA6B0F">
                                  <w:rPr>
                                    <w:sz w:val="36"/>
                                    <w:szCs w:val="36"/>
                                  </w:rPr>
                                  <w:t>C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5A7897" w:rsidP="001810E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BA5BF" wp14:editId="22923F5E">
                            <wp:extent cx="6932246" cy="2742469"/>
                            <wp:effectExtent l="0" t="0" r="2540" b="1270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ledefrise.png"/>
                                    <pic:cNvPicPr/>
                                  </pic:nvPicPr>
                                  <pic:blipFill>
                                    <a:blip r:embed="rId12" cstate="hq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609" cy="2743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75A6C823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4F2A48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740194">
            <w:rPr>
              <w:color w:val="00788A"/>
            </w:rPr>
            <w:t>EUX – Teknologi C - SDE</w:t>
          </w:r>
        </w:sdtContent>
      </w:sdt>
    </w:p>
    <w:p w:rsidR="00134659" w:rsidRPr="002E2FC9" w:rsidRDefault="004F2A48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A83743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Teknologi, Niveau C</w:t>
          </w:r>
        </w:sdtContent>
      </w:sdt>
    </w:p>
    <w:p w:rsidR="00CB330E" w:rsidRDefault="00CB330E" w:rsidP="00CB330E">
      <w:pPr>
        <w:pStyle w:val="Overskrift1"/>
      </w:pPr>
      <w:r>
        <w:t>1</w:t>
      </w:r>
      <w:r w:rsidRPr="003519B8">
        <w:t xml:space="preserve">. </w:t>
      </w:r>
      <w:r w:rsidR="00FA6B0F">
        <w:t>Kort elevrettet beskrivelse</w:t>
      </w:r>
    </w:p>
    <w:p w:rsidR="00CB330E" w:rsidRPr="003E62BD" w:rsidRDefault="00CB330E" w:rsidP="00CB330E"/>
    <w:p w:rsidR="00CB330E" w:rsidRDefault="00213286" w:rsidP="00CB330E">
      <w:r>
        <w:t>T</w:t>
      </w:r>
      <w:r w:rsidR="00FD2C18" w:rsidRPr="00FD2C18">
        <w:t>eknologi beskæftiger sig med udvikling og fremstilling af produkter</w:t>
      </w:r>
      <w:r>
        <w:t>. Dvs. undervisningen i teknologi bygger på dine håndværksmæssige færdigheder og sætter dig i stand til at udvikle produkter.</w:t>
      </w:r>
    </w:p>
    <w:p w:rsidR="00FA6B0F" w:rsidRPr="00961132" w:rsidRDefault="00FA6B0F" w:rsidP="00FA6B0F"/>
    <w:p w:rsidR="00CB330E" w:rsidRDefault="00CB330E" w:rsidP="00CB330E">
      <w:pPr>
        <w:pStyle w:val="Overskrift1"/>
      </w:pPr>
      <w:r>
        <w:t>2</w:t>
      </w:r>
      <w:r w:rsidRPr="00291C78">
        <w:t>.</w:t>
      </w:r>
      <w:r>
        <w:t xml:space="preserve"> </w:t>
      </w:r>
      <w:r w:rsidR="00FA6B0F">
        <w:t xml:space="preserve">Fagets </w:t>
      </w:r>
      <w:r>
        <w:t>mål</w:t>
      </w:r>
    </w:p>
    <w:p w:rsidR="006F7B84" w:rsidRPr="006F7B84" w:rsidRDefault="006F7B84" w:rsidP="006F7B84"/>
    <w:p w:rsidR="006F7B84" w:rsidRPr="006F7B84" w:rsidRDefault="006F7B84" w:rsidP="006F7B84">
      <w:pPr>
        <w:pStyle w:val="Overskrift2"/>
      </w:pPr>
      <w:r w:rsidRPr="006F7B84">
        <w:t>a. Formelle mål</w:t>
      </w:r>
    </w:p>
    <w:p w:rsidR="006F7B84" w:rsidRDefault="006F7B84" w:rsidP="006F7B84"/>
    <w:p w:rsidR="00E574DF" w:rsidRDefault="00B2712F" w:rsidP="00E574DF">
      <w:r>
        <w:t xml:space="preserve">I teknologi </w:t>
      </w:r>
      <w:r w:rsidR="00E574DF">
        <w:t>opnår</w:t>
      </w:r>
      <w:r>
        <w:t xml:space="preserve"> eleven</w:t>
      </w:r>
      <w:r w:rsidR="00E574DF">
        <w:t xml:space="preserve"> forståelse for, hvordan man løser virkelighedsnære problemstillinger</w:t>
      </w:r>
    </w:p>
    <w:p w:rsidR="00E574DF" w:rsidRDefault="00E574DF" w:rsidP="00E574DF">
      <w:r>
        <w:t>i et samspil mellem håndværk, teknologi og naturvidenskab, og at succesfuld teknologiudvikling</w:t>
      </w:r>
    </w:p>
    <w:p w:rsidR="00E574DF" w:rsidRDefault="00E574DF" w:rsidP="00E574DF">
      <w:r>
        <w:t>forudsætter integration af en række forskellige kompetencer. Hertil kommer anvendelsen af naturvidenskabelig og</w:t>
      </w:r>
      <w:r w:rsidR="00F83C9F">
        <w:t xml:space="preserve"> </w:t>
      </w:r>
      <w:r>
        <w:t>samfundsvidenskabelig viden og kunnen</w:t>
      </w:r>
      <w:r w:rsidR="00F83C9F">
        <w:t>,</w:t>
      </w:r>
      <w:r>
        <w:t xml:space="preserve"> samt brugen af kommunikative færdigheder.</w:t>
      </w:r>
      <w:r w:rsidR="0083123B">
        <w:t xml:space="preserve"> </w:t>
      </w:r>
    </w:p>
    <w:p w:rsidR="005E5CD5" w:rsidRDefault="005E5CD5" w:rsidP="00E574DF"/>
    <w:p w:rsidR="00502C52" w:rsidRDefault="00502C52" w:rsidP="00502C52">
      <w:r>
        <w:t>Arbejdet i faget skal medvirke til opbygning af elevernes forståelse for den komplekse sammenhæng</w:t>
      </w:r>
    </w:p>
    <w:p w:rsidR="00502C52" w:rsidRDefault="00502C52" w:rsidP="00502C52">
      <w:r>
        <w:t>der er mellem samfundsudvikling, naturvidenskabelig viden, håndværksmæssig kunnen og teknologisk</w:t>
      </w:r>
    </w:p>
    <w:p w:rsidR="00502C52" w:rsidRDefault="00F83C9F" w:rsidP="00502C52">
      <w:r>
        <w:t>udvikling. M</w:t>
      </w:r>
      <w:r w:rsidR="00502C52">
        <w:t>ålet</w:t>
      </w:r>
      <w:r>
        <w:t xml:space="preserve"> er</w:t>
      </w:r>
      <w:r w:rsidR="00502C52">
        <w:t>, at eleverne får erfaringer med arbejdsmetoder, der giver kompetencer</w:t>
      </w:r>
    </w:p>
    <w:p w:rsidR="00502C52" w:rsidRDefault="00502C52" w:rsidP="00F83C9F">
      <w:r>
        <w:t xml:space="preserve">til at arbejde med problemorienteret projektarbejde. </w:t>
      </w:r>
    </w:p>
    <w:p w:rsidR="00385B6E" w:rsidRDefault="00385B6E" w:rsidP="00F83C9F"/>
    <w:p w:rsidR="00385B6E" w:rsidRDefault="00385B6E" w:rsidP="00F83C9F">
      <w:r>
        <w:t>Der henvises til grundfagsbekendtgørelsen, bilag 18 Teknologi, som der undervises efter:</w:t>
      </w:r>
    </w:p>
    <w:p w:rsidR="00502C52" w:rsidRDefault="008746FC" w:rsidP="00502C52">
      <w:hyperlink r:id="rId13" w:history="1">
        <w:r>
          <w:rPr>
            <w:rStyle w:val="Hyperlink"/>
          </w:rPr>
          <w:t>https://www.retsinformation.dk/Forms/R0710.aspx?id=209188</w:t>
        </w:r>
      </w:hyperlink>
    </w:p>
    <w:p w:rsidR="008746FC" w:rsidRPr="006F7B84" w:rsidRDefault="008746FC" w:rsidP="00502C52"/>
    <w:p w:rsidR="006F7B84" w:rsidRPr="006F7B84" w:rsidRDefault="006F7B84" w:rsidP="006F7B84">
      <w:pPr>
        <w:pStyle w:val="Overskrift2"/>
      </w:pPr>
      <w:r>
        <w:t>b. Læringsmål</w:t>
      </w:r>
    </w:p>
    <w:p w:rsidR="00FA6B0F" w:rsidRDefault="00FA6B0F" w:rsidP="00FA6B0F"/>
    <w:p w:rsidR="003A6290" w:rsidRDefault="003A6290" w:rsidP="00FA6B0F">
      <w:r>
        <w:t>Eleven skal kunne: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g</w:t>
      </w:r>
      <w:r w:rsidR="00084B88" w:rsidRPr="003A6290">
        <w:rPr>
          <w:rFonts w:asciiTheme="minorHAnsi" w:hAnsiTheme="minorHAnsi"/>
        </w:rPr>
        <w:t>ennemføre systematisk ideudvikling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084B88" w:rsidRPr="003A6290">
        <w:rPr>
          <w:rFonts w:asciiTheme="minorHAnsi" w:hAnsiTheme="minorHAnsi"/>
        </w:rPr>
        <w:t>dføre indsamling af information om konkurrerende produkter og identificere fordele og ulemper ved disse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skitsere sine ideer til et produkt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084B88" w:rsidRPr="003A6290">
        <w:rPr>
          <w:rFonts w:asciiTheme="minorHAnsi" w:hAnsiTheme="minorHAnsi"/>
        </w:rPr>
        <w:t>fgøre hvilke officielle krav eller standarder der er relevante for den pågældende type produkt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084B88" w:rsidRPr="003A6290">
        <w:rPr>
          <w:rFonts w:asciiTheme="minorHAnsi" w:hAnsiTheme="minorHAnsi"/>
        </w:rPr>
        <w:t>dføre interview med kunder eller brugere, for at afklarer de behov, som produktet skal opfylde</w:t>
      </w:r>
    </w:p>
    <w:p w:rsidR="00084B88" w:rsidRPr="003A6290" w:rsidRDefault="00084B88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brug</w:t>
      </w:r>
      <w:r w:rsidR="003A6290" w:rsidRPr="003A6290">
        <w:rPr>
          <w:rFonts w:asciiTheme="minorHAnsi" w:hAnsiTheme="minorHAnsi"/>
        </w:rPr>
        <w:t>e</w:t>
      </w:r>
      <w:r w:rsidRPr="003A6290">
        <w:rPr>
          <w:rFonts w:asciiTheme="minorHAnsi" w:hAnsiTheme="minorHAnsi"/>
        </w:rPr>
        <w:t xml:space="preserve"> digitale værktøjer i forbindelse med besøg hos kunder eller brugere</w:t>
      </w:r>
    </w:p>
    <w:p w:rsidR="00084B88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b</w:t>
      </w:r>
      <w:r w:rsidR="00084B88" w:rsidRPr="003A6290">
        <w:rPr>
          <w:rFonts w:asciiTheme="minorHAnsi" w:hAnsiTheme="minorHAnsi"/>
        </w:rPr>
        <w:t>egrunde fokus for det kommende produkt og udarbejde krav ud fra oplysninger om kunders behov og produktets anvendelse</w:t>
      </w:r>
    </w:p>
    <w:p w:rsidR="00FA6B0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084B88" w:rsidRPr="003A6290">
        <w:rPr>
          <w:rFonts w:asciiTheme="minorHAnsi" w:hAnsiTheme="minorHAnsi"/>
        </w:rPr>
        <w:t>nvende naturvidenskabelig og teknisk viden i forbindelse med produktudvikling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AC5CFF" w:rsidRPr="003A6290">
        <w:rPr>
          <w:rFonts w:asciiTheme="minorHAnsi" w:hAnsiTheme="minorHAnsi"/>
        </w:rPr>
        <w:t>nvende relevante officielle krav eller standarder i udviklingen af produktet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v</w:t>
      </w:r>
      <w:r w:rsidR="00AC5CFF" w:rsidRPr="003A6290">
        <w:rPr>
          <w:rFonts w:asciiTheme="minorHAnsi" w:hAnsiTheme="minorHAnsi"/>
        </w:rPr>
        <w:t>urdere materialer og produkters påvirkning af miljøet.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målfaste tegninger på papir eller elektronisk som kan bruges i en produktion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styk- eller materialelister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en plan for fremstillingen af produktet</w:t>
      </w:r>
    </w:p>
    <w:p w:rsidR="00AC5CFF" w:rsidRPr="003A6290" w:rsidRDefault="003A6290" w:rsidP="0037210F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f</w:t>
      </w:r>
      <w:r w:rsidR="00AC5CFF" w:rsidRPr="003A6290">
        <w:rPr>
          <w:rFonts w:asciiTheme="minorHAnsi" w:hAnsiTheme="minorHAnsi"/>
        </w:rPr>
        <w:t>remstille produktet med værktøjer og metoder, der hører til elevens uddannelsesområde, samt vurdere og</w:t>
      </w:r>
      <w:r w:rsidRPr="003A6290">
        <w:rPr>
          <w:rFonts w:asciiTheme="minorHAnsi" w:hAnsiTheme="minorHAnsi"/>
        </w:rPr>
        <w:t xml:space="preserve"> </w:t>
      </w:r>
      <w:r w:rsidR="00AC5CFF" w:rsidRPr="003A6290">
        <w:rPr>
          <w:rFonts w:asciiTheme="minorHAnsi" w:hAnsiTheme="minorHAnsi"/>
        </w:rPr>
        <w:t>dokumentere kvaliteten af produktet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AC5CFF" w:rsidRPr="003A6290">
        <w:rPr>
          <w:rFonts w:asciiTheme="minorHAnsi" w:hAnsiTheme="minorHAnsi"/>
        </w:rPr>
        <w:t>fprøve produktet og vurdere om produktet passer med de opstillede krav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lastRenderedPageBreak/>
        <w:t>v</w:t>
      </w:r>
      <w:r w:rsidR="00AC5CFF" w:rsidRPr="003A6290">
        <w:rPr>
          <w:rFonts w:asciiTheme="minorHAnsi" w:hAnsiTheme="minorHAnsi"/>
        </w:rPr>
        <w:t>urdere funktionalitet og eventuelle forbedringsmuligheder</w:t>
      </w:r>
    </w:p>
    <w:p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v</w:t>
      </w:r>
      <w:r w:rsidR="00AC5CFF" w:rsidRPr="003A6290">
        <w:rPr>
          <w:rFonts w:asciiTheme="minorHAnsi" w:hAnsiTheme="minorHAnsi"/>
        </w:rPr>
        <w:t>urdere om produktet passer med den indhentede viden om brugere og brugssituationer</w:t>
      </w:r>
    </w:p>
    <w:p w:rsidR="00ED12A1" w:rsidRDefault="003A6290" w:rsidP="00ED12A1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 xml:space="preserve">darbejde dokumentation for produktudviklingsforløbet i form af en </w:t>
      </w:r>
      <w:proofErr w:type="spellStart"/>
      <w:r w:rsidR="00AC5CFF" w:rsidRPr="003A6290">
        <w:rPr>
          <w:rFonts w:asciiTheme="minorHAnsi" w:hAnsiTheme="minorHAnsi"/>
        </w:rPr>
        <w:t>arbejdsportfolio</w:t>
      </w:r>
      <w:proofErr w:type="spellEnd"/>
      <w:r w:rsidR="00AC5CFF" w:rsidRPr="003A6290">
        <w:rPr>
          <w:rFonts w:asciiTheme="minorHAnsi" w:hAnsiTheme="minorHAnsi"/>
        </w:rPr>
        <w:t xml:space="preserve"> og en rapport</w:t>
      </w:r>
    </w:p>
    <w:p w:rsidR="00ED12A1" w:rsidRDefault="00ED12A1" w:rsidP="00ED12A1"/>
    <w:p w:rsidR="00ED12A1" w:rsidRDefault="00ED12A1" w:rsidP="00ED12A1">
      <w:r>
        <w:t>Kernestof: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Formulering af problemer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gennemførelse produktudvikling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med fokus på systematisk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idéudvikling herunder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særligt på vurdering af tilvalg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fravalg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Idéudvikling, herunder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brainstorm, mindmap og associationsteknik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Udvælgelse, begrundelse og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anvendelse af relevante bearbejdnings-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fremstillingsprocesser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relatere til branchens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produktionsformer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 af materialer,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deres egenskaber, opbygning,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egnethed i forskellige sammenhænge</w:t>
      </w:r>
    </w:p>
    <w:p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Inddragelse af miljømæssige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problemstillinger i forbindelse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med anvendte materialer, produktion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anvendelse af produktet,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bortskaffelse samt miljøeffekter</w:t>
      </w:r>
    </w:p>
    <w:p w:rsidR="00724D7D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 af materiale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under hensyntagen til aktuelle</w:t>
      </w:r>
      <w:r w:rsidR="00724D7D" w:rsidRPr="00724D7D">
        <w:rPr>
          <w:rFonts w:asciiTheme="minorHAnsi" w:hAnsiTheme="minorHAnsi"/>
        </w:rPr>
        <w:t xml:space="preserve"> </w:t>
      </w:r>
      <w:r w:rsidR="00724D7D" w:rsidRPr="00724D7D">
        <w:rPr>
          <w:rFonts w:asciiTheme="minorHAnsi" w:hAnsiTheme="minorHAnsi"/>
        </w:rPr>
        <w:t>samfundsmæssige problemstillinger,</w:t>
      </w:r>
      <w:r w:rsidR="00724D7D" w:rsidRPr="00724D7D">
        <w:rPr>
          <w:rFonts w:asciiTheme="minorHAnsi" w:hAnsiTheme="minorHAnsi"/>
        </w:rPr>
        <w:t xml:space="preserve"> </w:t>
      </w:r>
      <w:r w:rsidR="00724D7D" w:rsidRPr="00724D7D">
        <w:rPr>
          <w:rFonts w:asciiTheme="minorHAnsi" w:hAnsiTheme="minorHAnsi"/>
        </w:rPr>
        <w:t>målgruppe, design, produktion,</w:t>
      </w:r>
      <w:r w:rsidR="00724D7D" w:rsidRPr="00724D7D">
        <w:rPr>
          <w:rFonts w:asciiTheme="minorHAnsi" w:hAnsiTheme="minorHAnsi"/>
        </w:rPr>
        <w:t xml:space="preserve"> </w:t>
      </w:r>
      <w:r w:rsidR="00724D7D" w:rsidRPr="00724D7D">
        <w:rPr>
          <w:rFonts w:asciiTheme="minorHAnsi" w:hAnsiTheme="minorHAnsi"/>
        </w:rPr>
        <w:t>funktion og pris</w:t>
      </w:r>
    </w:p>
    <w:p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Anvendelse af naturvidenskabelig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viden i forbindelse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med produktudvikling</w:t>
      </w:r>
    </w:p>
    <w:p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Samarbejde med andre i</w:t>
      </w:r>
      <w:r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projektorganiserede forløb</w:t>
      </w:r>
    </w:p>
    <w:p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Opbygning af rapport</w:t>
      </w:r>
    </w:p>
    <w:p w:rsidR="00ED12A1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Anvendelse af visuelle</w:t>
      </w:r>
      <w:r w:rsidRPr="00724D7D">
        <w:rPr>
          <w:rFonts w:asciiTheme="minorHAnsi" w:hAnsiTheme="minorHAnsi"/>
        </w:rPr>
        <w:t xml:space="preserve"> værktøjer</w:t>
      </w:r>
    </w:p>
    <w:p w:rsidR="00CB330E" w:rsidRDefault="00CB330E" w:rsidP="00CB330E"/>
    <w:p w:rsidR="00CB330E" w:rsidRDefault="00CB330E" w:rsidP="00CB330E">
      <w:pPr>
        <w:pStyle w:val="Overskrift1"/>
      </w:pPr>
      <w:r>
        <w:t>3</w:t>
      </w:r>
      <w:r w:rsidRPr="00291C78">
        <w:t xml:space="preserve">. </w:t>
      </w:r>
      <w:r w:rsidR="00FA6B0F">
        <w:t>Arbejdsformer og studietid</w:t>
      </w:r>
    </w:p>
    <w:p w:rsidR="00FA6B0F" w:rsidRDefault="00FA6B0F" w:rsidP="00FA6B0F"/>
    <w:p w:rsidR="00FA6B0F" w:rsidRDefault="007A1A9D" w:rsidP="00FA6B0F">
      <w:r w:rsidRPr="007A1A9D">
        <w:t>Eleverne arbejder projektorganiseret</w:t>
      </w:r>
      <w:r>
        <w:t xml:space="preserve"> i grupper eller par. I undervisningen indgår</w:t>
      </w:r>
      <w:r w:rsidR="005C2650">
        <w:t xml:space="preserve"> også</w:t>
      </w:r>
      <w:r>
        <w:t xml:space="preserve"> læreroplæg, hvor værktøjer introduceres og hvor eleverne støttes til en mere systematisk arbejdsproces.</w:t>
      </w:r>
    </w:p>
    <w:p w:rsidR="004435D8" w:rsidRDefault="004435D8" w:rsidP="00FA6B0F"/>
    <w:p w:rsidR="005C2650" w:rsidRDefault="005C2650" w:rsidP="005C2650">
      <w:r>
        <w:t>Der må påregnes hjemmearbejde, der</w:t>
      </w:r>
      <w:r>
        <w:t xml:space="preserve"> forventes at eleverne bruger 5</w:t>
      </w:r>
      <w:r>
        <w:t xml:space="preserve"> timer på projektarbejde ud over den almindelige skoletid. Derudover forventes det, at eleven anvender den fornødne tid på lektielæsning. På skolen forefindes lektiecafe 1 gang om ugen, som det anbefales at anvende.</w:t>
      </w:r>
    </w:p>
    <w:p w:rsidR="00FA6B0F" w:rsidRPr="00FA6B0F" w:rsidRDefault="00FA6B0F" w:rsidP="00FA6B0F"/>
    <w:p w:rsidR="00CB330E" w:rsidRPr="00291C78" w:rsidRDefault="00CB330E" w:rsidP="00CB330E">
      <w:pPr>
        <w:pStyle w:val="Overskrift1"/>
      </w:pPr>
      <w:r>
        <w:t>4</w:t>
      </w:r>
      <w:r w:rsidRPr="00291C78">
        <w:t xml:space="preserve">. </w:t>
      </w:r>
      <w:r w:rsidR="00FA6B0F">
        <w:t>Materialer og opgaver</w:t>
      </w:r>
    </w:p>
    <w:p w:rsidR="00CB330E" w:rsidRPr="0095588F" w:rsidRDefault="00CB330E" w:rsidP="00CB330E"/>
    <w:p w:rsidR="000A2308" w:rsidRDefault="000A2308" w:rsidP="00CB330E">
      <w:r>
        <w:t>I faget er det et grundlæggende krav, at du selv medbringer de krævede remedier, herunder papir, diverse skrive remedier</w:t>
      </w:r>
      <w:r w:rsidR="00CD4898">
        <w:t xml:space="preserve"> og computer</w:t>
      </w:r>
      <w:r>
        <w:t>.</w:t>
      </w:r>
    </w:p>
    <w:p w:rsidR="000A2308" w:rsidRDefault="000A2308" w:rsidP="00CB330E"/>
    <w:p w:rsidR="000A2308" w:rsidRDefault="000A2308" w:rsidP="00CB330E">
      <w:r>
        <w:t>Du vil få udleveret eventuelle fysiske og/eller digitale undervisningsmaterialer, såsom b</w:t>
      </w:r>
      <w:r w:rsidR="00D80E6D">
        <w:t>øger og supplerende materiale</w:t>
      </w:r>
      <w:r>
        <w:t>.</w:t>
      </w:r>
    </w:p>
    <w:p w:rsidR="000A2308" w:rsidRDefault="000A2308" w:rsidP="00CB330E"/>
    <w:p w:rsidR="00CB330E" w:rsidRDefault="000A2308" w:rsidP="00CB330E">
      <w:r>
        <w:t xml:space="preserve">Eleven udfærdiger gennem faget dokumentation for et antal </w:t>
      </w:r>
      <w:r w:rsidR="00D80E6D">
        <w:t xml:space="preserve">projekter, </w:t>
      </w:r>
      <w:r>
        <w:t>der til sammen dækker kernestoffet.</w:t>
      </w:r>
      <w:r w:rsidR="00C75697">
        <w:t xml:space="preserve"> </w:t>
      </w:r>
      <w:r w:rsidR="00AA1346">
        <w:t>Det sidste projekt</w:t>
      </w:r>
      <w:r w:rsidR="00C75697">
        <w:t>,</w:t>
      </w:r>
      <w:r w:rsidR="00AA1346">
        <w:t xml:space="preserve"> </w:t>
      </w:r>
      <w:r w:rsidR="00C75697">
        <w:t xml:space="preserve">som </w:t>
      </w:r>
      <w:r w:rsidR="00AA1346">
        <w:t>omfatter udarbejdelse af en rap</w:t>
      </w:r>
      <w:r w:rsidR="00C75697">
        <w:t xml:space="preserve">port og fremstilling af produkt, </w:t>
      </w:r>
      <w:r w:rsidR="00C75697">
        <w:t>er eksamensgrundlag.</w:t>
      </w:r>
    </w:p>
    <w:p w:rsidR="00FA6B0F" w:rsidRDefault="00FA6B0F" w:rsidP="00E335E0"/>
    <w:p w:rsidR="00FA6B0F" w:rsidRDefault="00CB330E" w:rsidP="00CB330E">
      <w:pPr>
        <w:pStyle w:val="Overskrift1"/>
      </w:pPr>
      <w:r>
        <w:t>5</w:t>
      </w:r>
      <w:r w:rsidRPr="00291C78">
        <w:t xml:space="preserve">. </w:t>
      </w:r>
      <w:r w:rsidR="00FA6B0F">
        <w:t>Eksamensgrundlag</w:t>
      </w:r>
    </w:p>
    <w:p w:rsidR="00FA6B0F" w:rsidRDefault="00FA6B0F" w:rsidP="00FA6B0F"/>
    <w:p w:rsidR="00FA6B0F" w:rsidRDefault="00AA1346" w:rsidP="00FA6B0F">
      <w:r>
        <w:t>Det produkt, som eleven har fremstillet samt den rapport eleven har udarbejdet i samarbejde med gruppen.</w:t>
      </w:r>
    </w:p>
    <w:p w:rsidR="00FA6B0F" w:rsidRPr="00FA6B0F" w:rsidRDefault="00FA6B0F" w:rsidP="00FA6B0F"/>
    <w:p w:rsidR="00FA6B0F" w:rsidRDefault="00FA6B0F" w:rsidP="00CB330E">
      <w:pPr>
        <w:pStyle w:val="Overskrift1"/>
      </w:pPr>
      <w:r>
        <w:t>6. Bedømmelseskriterier</w:t>
      </w:r>
    </w:p>
    <w:p w:rsidR="00F13235" w:rsidRPr="00F13235" w:rsidRDefault="00F13235" w:rsidP="00F13235"/>
    <w:p w:rsidR="00F13235" w:rsidRPr="006F7B84" w:rsidRDefault="00F13235" w:rsidP="00F13235">
      <w:pPr>
        <w:pStyle w:val="Overskrift2"/>
      </w:pPr>
      <w:r>
        <w:t>a. Standpunktskarakter</w:t>
      </w:r>
    </w:p>
    <w:p w:rsidR="00FA6B0F" w:rsidRDefault="00FA6B0F" w:rsidP="00FA6B0F"/>
    <w:p w:rsidR="008D39EB" w:rsidRDefault="002A72CB" w:rsidP="002A72CB">
      <w:r>
        <w:t xml:space="preserve">Bedømmelsen er en vurdering af, i hvilken grad eleven opfylder de faglige mål, som de er angivet i pkt. 2. </w:t>
      </w:r>
    </w:p>
    <w:p w:rsidR="00F13235" w:rsidRDefault="00F13235" w:rsidP="002A72CB"/>
    <w:p w:rsidR="00F13235" w:rsidRDefault="00F13235" w:rsidP="00F13235">
      <w:pPr>
        <w:pStyle w:val="Overskrift2"/>
      </w:pPr>
      <w:r>
        <w:t>b. Eksamen</w:t>
      </w:r>
    </w:p>
    <w:p w:rsidR="008746FC" w:rsidRDefault="008746FC" w:rsidP="008746FC"/>
    <w:p w:rsidR="008746FC" w:rsidRDefault="008746FC" w:rsidP="008746FC">
      <w:r>
        <w:t>Bedømmelsen er en helhedsvurdering af det udarbejdede produkt, elevens rapport og elevens mundtlige præstation.</w:t>
      </w:r>
    </w:p>
    <w:p w:rsidR="007B0F42" w:rsidRDefault="007B0F42" w:rsidP="007B0F42">
      <w:r>
        <w:t xml:space="preserve">Bedømmelsen er en vurdering af, i hvilken grad eleven </w:t>
      </w:r>
      <w:r>
        <w:t xml:space="preserve">opfylder de faglige mål, som de er angivet i pkt. 2. </w:t>
      </w:r>
    </w:p>
    <w:p w:rsidR="00F13235" w:rsidRDefault="00F13235" w:rsidP="002A72CB"/>
    <w:p w:rsidR="002A72CB" w:rsidRDefault="002A72CB" w:rsidP="002A72CB">
      <w:r>
        <w:t>Ved bedømmelse</w:t>
      </w:r>
      <w:r w:rsidR="008746FC">
        <w:t>n</w:t>
      </w:r>
      <w:r>
        <w:t xml:space="preserve"> </w:t>
      </w:r>
      <w:r w:rsidR="00FB790B">
        <w:t>lægges især vægt på</w:t>
      </w:r>
      <w:r>
        <w:t>: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Produktet opfylder de relevante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kvalitetsmæssige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krav, til den håndværksmæssige</w:t>
      </w:r>
      <w:r w:rsidRPr="00D11AB0">
        <w:rPr>
          <w:rFonts w:asciiTheme="minorHAnsi" w:hAnsiTheme="minorHAnsi"/>
        </w:rPr>
        <w:t xml:space="preserve"> udførelse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dokumenterer det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fremstillede produkts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funktionalitet, og reflektere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over sammenhæng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mellem stillede krav og</w:t>
      </w:r>
      <w:r w:rsidRPr="00D11AB0">
        <w:rPr>
          <w:rFonts w:asciiTheme="minorHAnsi" w:hAnsiTheme="minorHAnsi"/>
        </w:rPr>
        <w:t xml:space="preserve"> udførte test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argumenterer for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sammenhæng mellem</w:t>
      </w:r>
      <w:r w:rsidRPr="00D11AB0">
        <w:rPr>
          <w:rFonts w:asciiTheme="minorHAnsi" w:hAnsiTheme="minorHAnsi"/>
        </w:rPr>
        <w:t xml:space="preserve"> ide, behov og produkt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formidler den naturvidenskabelige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og tekniske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viden anvendt i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projektets udførelse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reflekterer, med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en teknisk faglig argumentation,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for materialevalg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ift. anvendelse, produktion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og miljø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formidler de tekniske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tegningers sammenhæng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med fremstillingsprocesser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og materialevalg,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samt redegøre</w:t>
      </w:r>
      <w:r w:rsidRPr="00D11AB0">
        <w:rPr>
          <w:rFonts w:asciiTheme="minorHAnsi" w:hAnsiTheme="minorHAnsi"/>
        </w:rPr>
        <w:t xml:space="preserve"> for mulige forbedringer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vurderer, udvælger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og anvender relevante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officielle krav og standarder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i udførelsen af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produktet.</w:t>
      </w:r>
    </w:p>
    <w:p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 reflekterer over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eget produkts relation til</w:t>
      </w:r>
      <w:r w:rsidRPr="00D11AB0">
        <w:rPr>
          <w:rFonts w:asciiTheme="minorHAnsi" w:hAnsiTheme="minorHAnsi"/>
        </w:rPr>
        <w:t xml:space="preserve"> </w:t>
      </w:r>
      <w:r w:rsidRPr="00D11AB0">
        <w:rPr>
          <w:rFonts w:asciiTheme="minorHAnsi" w:hAnsiTheme="minorHAnsi"/>
        </w:rPr>
        <w:t>erhvervsfaglig, miljø- og</w:t>
      </w:r>
      <w:r w:rsidRPr="00D11AB0">
        <w:rPr>
          <w:rFonts w:asciiTheme="minorHAnsi" w:hAnsiTheme="minorHAnsi"/>
        </w:rPr>
        <w:t xml:space="preserve"> samfundsmæssige forhold.</w:t>
      </w:r>
    </w:p>
    <w:p w:rsidR="006E3BF3" w:rsidRDefault="006E3BF3" w:rsidP="006E3BF3">
      <w:r>
        <w:t>Oversigt over karakterskalaen</w:t>
      </w:r>
      <w:r w:rsidR="00884CDB">
        <w:t>:</w:t>
      </w:r>
    </w:p>
    <w:p w:rsidR="006E3BF3" w:rsidRDefault="006E3BF3" w:rsidP="00CB330E">
      <w:pPr>
        <w:pStyle w:val="Overskrift1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6939"/>
      </w:tblGrid>
      <w:tr w:rsidR="00A82622" w:rsidTr="00A82622">
        <w:tc>
          <w:tcPr>
            <w:tcW w:w="562" w:type="dxa"/>
          </w:tcPr>
          <w:p w:rsidR="00A82622" w:rsidRDefault="00A82622" w:rsidP="00A82622">
            <w:r>
              <w:t>12</w:t>
            </w:r>
          </w:p>
          <w:p w:rsidR="00A82622" w:rsidRDefault="00A82622" w:rsidP="00A82622"/>
        </w:tc>
        <w:tc>
          <w:tcPr>
            <w:tcW w:w="1560" w:type="dxa"/>
          </w:tcPr>
          <w:p w:rsidR="00A82622" w:rsidRDefault="00A82622" w:rsidP="00A82622">
            <w:r>
              <w:t>Fremragende</w:t>
            </w:r>
          </w:p>
        </w:tc>
        <w:tc>
          <w:tcPr>
            <w:tcW w:w="6939" w:type="dxa"/>
          </w:tcPr>
          <w:p w:rsidR="00A82622" w:rsidRDefault="00A82622" w:rsidP="00A82622">
            <w:r>
              <w:t xml:space="preserve">Karakteren 12 gives for den fremragende </w:t>
            </w:r>
            <w:r>
              <w:t>præstation, der demonstrerer ud</w:t>
            </w:r>
            <w:r>
              <w:t>tømmende opfyldelse af fagets mål, med inge</w:t>
            </w:r>
            <w:r>
              <w:t>n eller få uvæsentlige mangler.</w:t>
            </w:r>
          </w:p>
        </w:tc>
      </w:tr>
      <w:tr w:rsidR="00A82622" w:rsidTr="00A82622">
        <w:tc>
          <w:tcPr>
            <w:tcW w:w="562" w:type="dxa"/>
          </w:tcPr>
          <w:p w:rsidR="00A82622" w:rsidRDefault="00A82622" w:rsidP="00A82622">
            <w:r>
              <w:t>7</w:t>
            </w:r>
          </w:p>
          <w:p w:rsidR="00A82622" w:rsidRDefault="00A82622" w:rsidP="00A82622"/>
        </w:tc>
        <w:tc>
          <w:tcPr>
            <w:tcW w:w="1560" w:type="dxa"/>
          </w:tcPr>
          <w:p w:rsidR="00A82622" w:rsidRDefault="00A82622" w:rsidP="00A82622">
            <w:r>
              <w:t>God</w:t>
            </w:r>
          </w:p>
          <w:p w:rsidR="00A82622" w:rsidRDefault="00A82622" w:rsidP="00A82622"/>
        </w:tc>
        <w:tc>
          <w:tcPr>
            <w:tcW w:w="6939" w:type="dxa"/>
          </w:tcPr>
          <w:p w:rsidR="00A82622" w:rsidRDefault="00A82622" w:rsidP="00A82622">
            <w:r>
              <w:t xml:space="preserve">Karakteren 7 gives for den gode præstation, der demonstrerer opfyldelse af </w:t>
            </w:r>
            <w:r>
              <w:t>fagets mål, med en del mangler.</w:t>
            </w:r>
          </w:p>
        </w:tc>
      </w:tr>
      <w:tr w:rsidR="00A82622" w:rsidTr="00A82622">
        <w:tc>
          <w:tcPr>
            <w:tcW w:w="562" w:type="dxa"/>
          </w:tcPr>
          <w:p w:rsidR="00A82622" w:rsidRDefault="00A82622" w:rsidP="00A82622">
            <w:r>
              <w:t>02</w:t>
            </w:r>
          </w:p>
          <w:p w:rsidR="00A82622" w:rsidRDefault="00A82622" w:rsidP="00A82622"/>
        </w:tc>
        <w:tc>
          <w:tcPr>
            <w:tcW w:w="1560" w:type="dxa"/>
          </w:tcPr>
          <w:p w:rsidR="00A82622" w:rsidRDefault="00A82622" w:rsidP="00A82622">
            <w:r>
              <w:t>Tilstrækkelig</w:t>
            </w:r>
          </w:p>
        </w:tc>
        <w:tc>
          <w:tcPr>
            <w:tcW w:w="6939" w:type="dxa"/>
          </w:tcPr>
          <w:p w:rsidR="00A82622" w:rsidRDefault="00A82622" w:rsidP="00A82622">
            <w:r>
              <w:t>Karakteren 02 gives for den tilstrækkelige præstation, der demonstrerer den minimalt acceptable gr</w:t>
            </w:r>
            <w:r>
              <w:t>ad af opfyldelse af fagets mål.</w:t>
            </w:r>
          </w:p>
        </w:tc>
      </w:tr>
    </w:tbl>
    <w:p w:rsidR="00A82622" w:rsidRDefault="00A82622" w:rsidP="00CB330E">
      <w:pPr>
        <w:pStyle w:val="Overskrift1"/>
      </w:pPr>
    </w:p>
    <w:p w:rsidR="00FA6B0F" w:rsidRDefault="00FA6B0F" w:rsidP="00CB330E">
      <w:pPr>
        <w:pStyle w:val="Overskrift1"/>
      </w:pPr>
      <w:r>
        <w:t>7. Eksamen</w:t>
      </w:r>
    </w:p>
    <w:p w:rsidR="00FA6B0F" w:rsidRDefault="00FA6B0F" w:rsidP="00FA6B0F"/>
    <w:p w:rsidR="00FA6B0F" w:rsidRDefault="00FB790B" w:rsidP="00FB790B">
      <w:r>
        <w:t xml:space="preserve">Den afsluttende prøve afholdes som en mundtlig prøve, hvor hver elev eksamineres </w:t>
      </w:r>
      <w:r w:rsidR="00C57B5D">
        <w:t>individuelt ud fra eksamens</w:t>
      </w:r>
      <w:r>
        <w:t>grundlaget.</w:t>
      </w:r>
    </w:p>
    <w:p w:rsidR="00FB790B" w:rsidRDefault="00FB790B" w:rsidP="00FB790B">
      <w:r>
        <w:t>Eksaminationen varer ca. 30 minutter, inklusive votering.</w:t>
      </w:r>
    </w:p>
    <w:p w:rsidR="00FB790B" w:rsidRDefault="00FB790B" w:rsidP="00FB790B">
      <w:r>
        <w:t>Som indledning til den</w:t>
      </w:r>
      <w:r w:rsidR="00CE2909">
        <w:t xml:space="preserve"> </w:t>
      </w:r>
      <w:r>
        <w:t>fag</w:t>
      </w:r>
      <w:r w:rsidR="00CE2909">
        <w:t>lige dialog starter eleven</w:t>
      </w:r>
      <w:r>
        <w:t xml:space="preserve"> med et oplæg, der har baggrund i projektets problemstilling</w:t>
      </w:r>
    </w:p>
    <w:p w:rsidR="00FB790B" w:rsidRDefault="00FB790B" w:rsidP="00FB790B">
      <w:r>
        <w:t>samt det færdige produkt. I den faglig</w:t>
      </w:r>
      <w:r w:rsidR="00CE2909">
        <w:t xml:space="preserve">e dialog inddrages elevens </w:t>
      </w:r>
      <w:r>
        <w:t>refleksioner over miljø, metode og proces i forhold til produktets færdige kvalitet og</w:t>
      </w:r>
      <w:r w:rsidR="00CE2909">
        <w:t xml:space="preserve"> </w:t>
      </w:r>
      <w:r>
        <w:t>funktionalitet. Naturvidenskabeligt indhold inddrages som en naturlig del af de faglige</w:t>
      </w:r>
      <w:r w:rsidR="00CE2909">
        <w:t xml:space="preserve"> </w:t>
      </w:r>
      <w:r>
        <w:t>overvejelser.</w:t>
      </w:r>
    </w:p>
    <w:p w:rsidR="00C57B5D" w:rsidRDefault="00C57B5D" w:rsidP="00FB790B"/>
    <w:p w:rsidR="00C57B5D" w:rsidRDefault="00C57B5D" w:rsidP="00FB790B">
      <w:r>
        <w:t>Efter endt eksamen gives en eksamenskarakter efter 7-trins skalaen.</w:t>
      </w:r>
    </w:p>
    <w:sectPr w:rsidR="00C57B5D">
      <w:footerReference w:type="even" r:id="rId14"/>
      <w:footerReference w:type="default" r:id="rId15"/>
      <w:headerReference w:type="first" r:id="rId16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7B4" w:rsidRDefault="004057B4">
      <w:pPr>
        <w:spacing w:line="240" w:lineRule="auto"/>
      </w:pPr>
      <w:r>
        <w:separator/>
      </w:r>
    </w:p>
  </w:endnote>
  <w:endnote w:type="continuationSeparator" w:id="0">
    <w:p w:rsidR="004057B4" w:rsidRDefault="00405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4F2A48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4019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EUX – Teknologi C - SDE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4-29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541E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29-04-2019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4F2A48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4019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EUX – Teknologi C - SDE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4-29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541E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29-04-2019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BBBAD2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82622" w:rsidRPr="00A82622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82622" w:rsidRPr="00A82622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4F2A48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4019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EUX – Teknologi C - SDE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4-29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541E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29-04-2019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4F2A48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4019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EUX – Teknologi C - SDE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4-29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541E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29-04-2019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B2336EE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4F2A48" w:rsidRPr="004F2A48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4F2A48" w:rsidRPr="004F2A48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3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7B4" w:rsidRDefault="004057B4">
      <w:pPr>
        <w:spacing w:line="240" w:lineRule="auto"/>
      </w:pPr>
      <w:r>
        <w:separator/>
      </w:r>
    </w:p>
  </w:footnote>
  <w:footnote w:type="continuationSeparator" w:id="0">
    <w:p w:rsidR="004057B4" w:rsidRDefault="004057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034D6014"/>
    <w:multiLevelType w:val="hybridMultilevel"/>
    <w:tmpl w:val="75A6F91E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442F5"/>
    <w:multiLevelType w:val="hybridMultilevel"/>
    <w:tmpl w:val="0876048C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74795"/>
    <w:multiLevelType w:val="hybridMultilevel"/>
    <w:tmpl w:val="C1045030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A1091"/>
    <w:multiLevelType w:val="hybridMultilevel"/>
    <w:tmpl w:val="91109E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15DA0"/>
    <w:multiLevelType w:val="hybridMultilevel"/>
    <w:tmpl w:val="28DCD5B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34C49"/>
    <w:multiLevelType w:val="hybridMultilevel"/>
    <w:tmpl w:val="83C48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C3E46"/>
    <w:multiLevelType w:val="hybridMultilevel"/>
    <w:tmpl w:val="81308420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C00FD"/>
    <w:multiLevelType w:val="hybridMultilevel"/>
    <w:tmpl w:val="2D64B43A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  <w:num w:numId="14">
    <w:abstractNumId w:val="8"/>
  </w:num>
  <w:num w:numId="15">
    <w:abstractNumId w:val="12"/>
  </w:num>
  <w:num w:numId="16">
    <w:abstractNumId w:val="7"/>
  </w:num>
  <w:num w:numId="17">
    <w:abstractNumId w:val="6"/>
  </w:num>
  <w:num w:numId="18">
    <w:abstractNumId w:val="5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0D"/>
    <w:rsid w:val="00000CC1"/>
    <w:rsid w:val="00000F96"/>
    <w:rsid w:val="00004FFF"/>
    <w:rsid w:val="000069AC"/>
    <w:rsid w:val="00006C15"/>
    <w:rsid w:val="00011F2F"/>
    <w:rsid w:val="00017BA1"/>
    <w:rsid w:val="00020012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27F8"/>
    <w:rsid w:val="00056B1C"/>
    <w:rsid w:val="00057164"/>
    <w:rsid w:val="0005783D"/>
    <w:rsid w:val="00063FC7"/>
    <w:rsid w:val="00064ABF"/>
    <w:rsid w:val="00070FDA"/>
    <w:rsid w:val="00071124"/>
    <w:rsid w:val="000715CB"/>
    <w:rsid w:val="00072820"/>
    <w:rsid w:val="000804C0"/>
    <w:rsid w:val="00084B88"/>
    <w:rsid w:val="0009089B"/>
    <w:rsid w:val="000972F8"/>
    <w:rsid w:val="00097D48"/>
    <w:rsid w:val="000A18C5"/>
    <w:rsid w:val="000A1BBB"/>
    <w:rsid w:val="000A2308"/>
    <w:rsid w:val="000A408B"/>
    <w:rsid w:val="000A64D9"/>
    <w:rsid w:val="000B1CE1"/>
    <w:rsid w:val="000B79F8"/>
    <w:rsid w:val="000B7F23"/>
    <w:rsid w:val="000C12DD"/>
    <w:rsid w:val="000C27D1"/>
    <w:rsid w:val="000C39A0"/>
    <w:rsid w:val="000C3CD1"/>
    <w:rsid w:val="000C50E0"/>
    <w:rsid w:val="000C7F0D"/>
    <w:rsid w:val="000D1016"/>
    <w:rsid w:val="000D4373"/>
    <w:rsid w:val="000D468B"/>
    <w:rsid w:val="000D5E1F"/>
    <w:rsid w:val="000E0415"/>
    <w:rsid w:val="000E2724"/>
    <w:rsid w:val="000E4C1F"/>
    <w:rsid w:val="000E5044"/>
    <w:rsid w:val="000E7734"/>
    <w:rsid w:val="000F14ED"/>
    <w:rsid w:val="000F2AF1"/>
    <w:rsid w:val="000F785A"/>
    <w:rsid w:val="00100AFB"/>
    <w:rsid w:val="001017B5"/>
    <w:rsid w:val="001028D8"/>
    <w:rsid w:val="00104AAB"/>
    <w:rsid w:val="00105F4A"/>
    <w:rsid w:val="00106454"/>
    <w:rsid w:val="0011119F"/>
    <w:rsid w:val="00113BE3"/>
    <w:rsid w:val="00116BD4"/>
    <w:rsid w:val="00120F1A"/>
    <w:rsid w:val="00130B02"/>
    <w:rsid w:val="001311CC"/>
    <w:rsid w:val="00134659"/>
    <w:rsid w:val="001407D3"/>
    <w:rsid w:val="00141518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697F"/>
    <w:rsid w:val="00180AB1"/>
    <w:rsid w:val="001810E5"/>
    <w:rsid w:val="00181F8B"/>
    <w:rsid w:val="00183C7A"/>
    <w:rsid w:val="00191DE3"/>
    <w:rsid w:val="00195604"/>
    <w:rsid w:val="001A5493"/>
    <w:rsid w:val="001B11AA"/>
    <w:rsid w:val="001B5036"/>
    <w:rsid w:val="001C218B"/>
    <w:rsid w:val="001D06A0"/>
    <w:rsid w:val="001D25B8"/>
    <w:rsid w:val="001D290B"/>
    <w:rsid w:val="001D7744"/>
    <w:rsid w:val="001E42F7"/>
    <w:rsid w:val="001E5A7F"/>
    <w:rsid w:val="001E7545"/>
    <w:rsid w:val="001F658A"/>
    <w:rsid w:val="00200184"/>
    <w:rsid w:val="002017B6"/>
    <w:rsid w:val="00203E90"/>
    <w:rsid w:val="0020627B"/>
    <w:rsid w:val="00206560"/>
    <w:rsid w:val="0020660C"/>
    <w:rsid w:val="002106A6"/>
    <w:rsid w:val="00211F66"/>
    <w:rsid w:val="00213286"/>
    <w:rsid w:val="0021385C"/>
    <w:rsid w:val="002228E5"/>
    <w:rsid w:val="00224684"/>
    <w:rsid w:val="00225E2A"/>
    <w:rsid w:val="00230423"/>
    <w:rsid w:val="00233EB4"/>
    <w:rsid w:val="002357EC"/>
    <w:rsid w:val="002404B6"/>
    <w:rsid w:val="00243AAF"/>
    <w:rsid w:val="002457CF"/>
    <w:rsid w:val="00245864"/>
    <w:rsid w:val="0025002A"/>
    <w:rsid w:val="00257665"/>
    <w:rsid w:val="00260C97"/>
    <w:rsid w:val="00260DF3"/>
    <w:rsid w:val="00261F51"/>
    <w:rsid w:val="0026395B"/>
    <w:rsid w:val="00265401"/>
    <w:rsid w:val="00265561"/>
    <w:rsid w:val="00271922"/>
    <w:rsid w:val="00271C2B"/>
    <w:rsid w:val="0027202F"/>
    <w:rsid w:val="0027673F"/>
    <w:rsid w:val="00284F89"/>
    <w:rsid w:val="002851C9"/>
    <w:rsid w:val="0028604B"/>
    <w:rsid w:val="00287267"/>
    <w:rsid w:val="00291C78"/>
    <w:rsid w:val="00292B87"/>
    <w:rsid w:val="0029482F"/>
    <w:rsid w:val="002A0DC4"/>
    <w:rsid w:val="002A256F"/>
    <w:rsid w:val="002A2730"/>
    <w:rsid w:val="002A43BB"/>
    <w:rsid w:val="002A5C3F"/>
    <w:rsid w:val="002A72CB"/>
    <w:rsid w:val="002B2368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7AF"/>
    <w:rsid w:val="002D1F9C"/>
    <w:rsid w:val="002D2BCE"/>
    <w:rsid w:val="002D35FF"/>
    <w:rsid w:val="002D5A6F"/>
    <w:rsid w:val="002D6050"/>
    <w:rsid w:val="002E309C"/>
    <w:rsid w:val="002E3B87"/>
    <w:rsid w:val="002E5731"/>
    <w:rsid w:val="002E781E"/>
    <w:rsid w:val="002F05D6"/>
    <w:rsid w:val="002F2854"/>
    <w:rsid w:val="002F2B7E"/>
    <w:rsid w:val="002F532B"/>
    <w:rsid w:val="002F65BB"/>
    <w:rsid w:val="0030164F"/>
    <w:rsid w:val="00301D86"/>
    <w:rsid w:val="00302D80"/>
    <w:rsid w:val="00303BDD"/>
    <w:rsid w:val="0030425C"/>
    <w:rsid w:val="0030628F"/>
    <w:rsid w:val="003077CD"/>
    <w:rsid w:val="003122B6"/>
    <w:rsid w:val="003154D9"/>
    <w:rsid w:val="0031611B"/>
    <w:rsid w:val="0031761E"/>
    <w:rsid w:val="003177B3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54F0"/>
    <w:rsid w:val="0037224C"/>
    <w:rsid w:val="0037370D"/>
    <w:rsid w:val="00375518"/>
    <w:rsid w:val="00377F46"/>
    <w:rsid w:val="00382092"/>
    <w:rsid w:val="00384118"/>
    <w:rsid w:val="00385B6E"/>
    <w:rsid w:val="00385E54"/>
    <w:rsid w:val="003865E9"/>
    <w:rsid w:val="0039291D"/>
    <w:rsid w:val="00394FE6"/>
    <w:rsid w:val="00395710"/>
    <w:rsid w:val="003A5C72"/>
    <w:rsid w:val="003A6290"/>
    <w:rsid w:val="003A6818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783"/>
    <w:rsid w:val="003C681A"/>
    <w:rsid w:val="003D7CE8"/>
    <w:rsid w:val="003E2E12"/>
    <w:rsid w:val="003E41C4"/>
    <w:rsid w:val="003E4AB3"/>
    <w:rsid w:val="003E62BD"/>
    <w:rsid w:val="003E6691"/>
    <w:rsid w:val="003E784F"/>
    <w:rsid w:val="003E7DAD"/>
    <w:rsid w:val="003F1F0A"/>
    <w:rsid w:val="003F3ADC"/>
    <w:rsid w:val="003F4DC0"/>
    <w:rsid w:val="003F5432"/>
    <w:rsid w:val="0040414F"/>
    <w:rsid w:val="00404FB2"/>
    <w:rsid w:val="0040560B"/>
    <w:rsid w:val="004057B4"/>
    <w:rsid w:val="004076CF"/>
    <w:rsid w:val="00412424"/>
    <w:rsid w:val="004144AE"/>
    <w:rsid w:val="004150A5"/>
    <w:rsid w:val="004157F1"/>
    <w:rsid w:val="00415AF6"/>
    <w:rsid w:val="0041751C"/>
    <w:rsid w:val="004256B2"/>
    <w:rsid w:val="00427411"/>
    <w:rsid w:val="00430C4F"/>
    <w:rsid w:val="00433017"/>
    <w:rsid w:val="0043318D"/>
    <w:rsid w:val="004370CF"/>
    <w:rsid w:val="004373F9"/>
    <w:rsid w:val="0044221D"/>
    <w:rsid w:val="004435D8"/>
    <w:rsid w:val="00443EEB"/>
    <w:rsid w:val="00447221"/>
    <w:rsid w:val="0045326D"/>
    <w:rsid w:val="004539D1"/>
    <w:rsid w:val="00455076"/>
    <w:rsid w:val="00456DC1"/>
    <w:rsid w:val="00465E75"/>
    <w:rsid w:val="004665DB"/>
    <w:rsid w:val="00467547"/>
    <w:rsid w:val="004704E6"/>
    <w:rsid w:val="0047083D"/>
    <w:rsid w:val="00476DD3"/>
    <w:rsid w:val="00477528"/>
    <w:rsid w:val="004805CA"/>
    <w:rsid w:val="0048442E"/>
    <w:rsid w:val="00485618"/>
    <w:rsid w:val="00490265"/>
    <w:rsid w:val="004936DB"/>
    <w:rsid w:val="004A216D"/>
    <w:rsid w:val="004A21A5"/>
    <w:rsid w:val="004A53EC"/>
    <w:rsid w:val="004B3222"/>
    <w:rsid w:val="004B5443"/>
    <w:rsid w:val="004C17A3"/>
    <w:rsid w:val="004C2949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2E91"/>
    <w:rsid w:val="004F040E"/>
    <w:rsid w:val="004F17CF"/>
    <w:rsid w:val="004F2A48"/>
    <w:rsid w:val="004F4639"/>
    <w:rsid w:val="004F700B"/>
    <w:rsid w:val="00501756"/>
    <w:rsid w:val="00502C52"/>
    <w:rsid w:val="00503E2B"/>
    <w:rsid w:val="00505276"/>
    <w:rsid w:val="005067B8"/>
    <w:rsid w:val="00506AA0"/>
    <w:rsid w:val="0051365C"/>
    <w:rsid w:val="00515509"/>
    <w:rsid w:val="005156A2"/>
    <w:rsid w:val="00526E96"/>
    <w:rsid w:val="00531F90"/>
    <w:rsid w:val="00534539"/>
    <w:rsid w:val="005351D4"/>
    <w:rsid w:val="00535862"/>
    <w:rsid w:val="00540DEB"/>
    <w:rsid w:val="005441D1"/>
    <w:rsid w:val="005514DA"/>
    <w:rsid w:val="00551502"/>
    <w:rsid w:val="00555624"/>
    <w:rsid w:val="00556A93"/>
    <w:rsid w:val="00564DE7"/>
    <w:rsid w:val="00570376"/>
    <w:rsid w:val="00572AE8"/>
    <w:rsid w:val="00576CB0"/>
    <w:rsid w:val="0058146F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7897"/>
    <w:rsid w:val="005B14C8"/>
    <w:rsid w:val="005B1B05"/>
    <w:rsid w:val="005B253D"/>
    <w:rsid w:val="005B275D"/>
    <w:rsid w:val="005B3095"/>
    <w:rsid w:val="005C0A3B"/>
    <w:rsid w:val="005C1ACC"/>
    <w:rsid w:val="005C1FDD"/>
    <w:rsid w:val="005C2650"/>
    <w:rsid w:val="005D0F28"/>
    <w:rsid w:val="005D1F60"/>
    <w:rsid w:val="005D44D4"/>
    <w:rsid w:val="005D4D37"/>
    <w:rsid w:val="005D531D"/>
    <w:rsid w:val="005E2A4C"/>
    <w:rsid w:val="005E57DD"/>
    <w:rsid w:val="005E5CD5"/>
    <w:rsid w:val="005E600F"/>
    <w:rsid w:val="005F00CF"/>
    <w:rsid w:val="005F1FE5"/>
    <w:rsid w:val="005F2E63"/>
    <w:rsid w:val="005F3AF2"/>
    <w:rsid w:val="006022C4"/>
    <w:rsid w:val="00602626"/>
    <w:rsid w:val="0060330E"/>
    <w:rsid w:val="00610C1A"/>
    <w:rsid w:val="00611F15"/>
    <w:rsid w:val="006127A1"/>
    <w:rsid w:val="00615F26"/>
    <w:rsid w:val="00621C4E"/>
    <w:rsid w:val="006244B5"/>
    <w:rsid w:val="00627525"/>
    <w:rsid w:val="00630A6C"/>
    <w:rsid w:val="00631176"/>
    <w:rsid w:val="00634A2C"/>
    <w:rsid w:val="00637E9E"/>
    <w:rsid w:val="00643BEF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A21F4"/>
    <w:rsid w:val="006A2CD9"/>
    <w:rsid w:val="006A3599"/>
    <w:rsid w:val="006A48A4"/>
    <w:rsid w:val="006B2BDF"/>
    <w:rsid w:val="006C006B"/>
    <w:rsid w:val="006C0CCD"/>
    <w:rsid w:val="006C19B1"/>
    <w:rsid w:val="006C4E7B"/>
    <w:rsid w:val="006C5BEB"/>
    <w:rsid w:val="006D011A"/>
    <w:rsid w:val="006D05F3"/>
    <w:rsid w:val="006D7455"/>
    <w:rsid w:val="006E0026"/>
    <w:rsid w:val="006E3BF3"/>
    <w:rsid w:val="006E6EB7"/>
    <w:rsid w:val="006F0814"/>
    <w:rsid w:val="006F0B7F"/>
    <w:rsid w:val="006F656A"/>
    <w:rsid w:val="006F7B84"/>
    <w:rsid w:val="007006D0"/>
    <w:rsid w:val="00703F69"/>
    <w:rsid w:val="00704064"/>
    <w:rsid w:val="0070436E"/>
    <w:rsid w:val="0070546A"/>
    <w:rsid w:val="00705E50"/>
    <w:rsid w:val="00706107"/>
    <w:rsid w:val="00706ED5"/>
    <w:rsid w:val="0071515E"/>
    <w:rsid w:val="007217CA"/>
    <w:rsid w:val="00724D7D"/>
    <w:rsid w:val="00732494"/>
    <w:rsid w:val="007325D8"/>
    <w:rsid w:val="007331F3"/>
    <w:rsid w:val="007351C2"/>
    <w:rsid w:val="00740194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59DC"/>
    <w:rsid w:val="00755AB4"/>
    <w:rsid w:val="00764878"/>
    <w:rsid w:val="00765D95"/>
    <w:rsid w:val="00773878"/>
    <w:rsid w:val="0077508B"/>
    <w:rsid w:val="007759AE"/>
    <w:rsid w:val="00775B5F"/>
    <w:rsid w:val="00780017"/>
    <w:rsid w:val="00794942"/>
    <w:rsid w:val="007960F7"/>
    <w:rsid w:val="007A1A9D"/>
    <w:rsid w:val="007A4A06"/>
    <w:rsid w:val="007A60CF"/>
    <w:rsid w:val="007B0F42"/>
    <w:rsid w:val="007B1C55"/>
    <w:rsid w:val="007B53A5"/>
    <w:rsid w:val="007B7408"/>
    <w:rsid w:val="007C026A"/>
    <w:rsid w:val="007C0527"/>
    <w:rsid w:val="007C1B4B"/>
    <w:rsid w:val="007C4015"/>
    <w:rsid w:val="007C6B64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396A"/>
    <w:rsid w:val="00804E6F"/>
    <w:rsid w:val="0081245A"/>
    <w:rsid w:val="00814EC9"/>
    <w:rsid w:val="00820712"/>
    <w:rsid w:val="00821097"/>
    <w:rsid w:val="008219BF"/>
    <w:rsid w:val="00822FF6"/>
    <w:rsid w:val="0083123B"/>
    <w:rsid w:val="008358FB"/>
    <w:rsid w:val="00837CC9"/>
    <w:rsid w:val="00837F8F"/>
    <w:rsid w:val="00847CB5"/>
    <w:rsid w:val="008502B3"/>
    <w:rsid w:val="0085169E"/>
    <w:rsid w:val="00854DBA"/>
    <w:rsid w:val="00856A67"/>
    <w:rsid w:val="00860E25"/>
    <w:rsid w:val="008619E4"/>
    <w:rsid w:val="00862E8D"/>
    <w:rsid w:val="00863AC1"/>
    <w:rsid w:val="00867894"/>
    <w:rsid w:val="00871B45"/>
    <w:rsid w:val="00874248"/>
    <w:rsid w:val="008746FC"/>
    <w:rsid w:val="00875E12"/>
    <w:rsid w:val="00884CDB"/>
    <w:rsid w:val="00887580"/>
    <w:rsid w:val="00894217"/>
    <w:rsid w:val="008958D6"/>
    <w:rsid w:val="00896386"/>
    <w:rsid w:val="008A4323"/>
    <w:rsid w:val="008A458A"/>
    <w:rsid w:val="008A6A15"/>
    <w:rsid w:val="008A718F"/>
    <w:rsid w:val="008B052A"/>
    <w:rsid w:val="008B0999"/>
    <w:rsid w:val="008B174E"/>
    <w:rsid w:val="008B26C2"/>
    <w:rsid w:val="008B5A20"/>
    <w:rsid w:val="008C52C5"/>
    <w:rsid w:val="008D20C0"/>
    <w:rsid w:val="008D231A"/>
    <w:rsid w:val="008D39EB"/>
    <w:rsid w:val="008D4A6C"/>
    <w:rsid w:val="008D6031"/>
    <w:rsid w:val="008E08DE"/>
    <w:rsid w:val="008E3205"/>
    <w:rsid w:val="008E4263"/>
    <w:rsid w:val="008E4B1E"/>
    <w:rsid w:val="008E666E"/>
    <w:rsid w:val="008E6FD3"/>
    <w:rsid w:val="008F27DD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21F3E"/>
    <w:rsid w:val="009279F7"/>
    <w:rsid w:val="00932619"/>
    <w:rsid w:val="009361F3"/>
    <w:rsid w:val="0094103A"/>
    <w:rsid w:val="009423F0"/>
    <w:rsid w:val="00946E8A"/>
    <w:rsid w:val="0095275B"/>
    <w:rsid w:val="0095330F"/>
    <w:rsid w:val="009541EB"/>
    <w:rsid w:val="0095588F"/>
    <w:rsid w:val="00957E4E"/>
    <w:rsid w:val="0096643C"/>
    <w:rsid w:val="00966F75"/>
    <w:rsid w:val="009673E3"/>
    <w:rsid w:val="00971D8D"/>
    <w:rsid w:val="00972272"/>
    <w:rsid w:val="009753B4"/>
    <w:rsid w:val="00981C61"/>
    <w:rsid w:val="00991040"/>
    <w:rsid w:val="009A11FA"/>
    <w:rsid w:val="009B2618"/>
    <w:rsid w:val="009B4F79"/>
    <w:rsid w:val="009C75E0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A02C8D"/>
    <w:rsid w:val="00A03176"/>
    <w:rsid w:val="00A04282"/>
    <w:rsid w:val="00A04FA9"/>
    <w:rsid w:val="00A0589C"/>
    <w:rsid w:val="00A11CBC"/>
    <w:rsid w:val="00A11E36"/>
    <w:rsid w:val="00A126F1"/>
    <w:rsid w:val="00A128FF"/>
    <w:rsid w:val="00A15BE1"/>
    <w:rsid w:val="00A22477"/>
    <w:rsid w:val="00A3395A"/>
    <w:rsid w:val="00A35244"/>
    <w:rsid w:val="00A35A57"/>
    <w:rsid w:val="00A416F7"/>
    <w:rsid w:val="00A45231"/>
    <w:rsid w:val="00A454CC"/>
    <w:rsid w:val="00A47308"/>
    <w:rsid w:val="00A529B0"/>
    <w:rsid w:val="00A52EBE"/>
    <w:rsid w:val="00A57F59"/>
    <w:rsid w:val="00A60DD7"/>
    <w:rsid w:val="00A6271C"/>
    <w:rsid w:val="00A65214"/>
    <w:rsid w:val="00A6663E"/>
    <w:rsid w:val="00A66B47"/>
    <w:rsid w:val="00A82622"/>
    <w:rsid w:val="00A83743"/>
    <w:rsid w:val="00A8443A"/>
    <w:rsid w:val="00A84531"/>
    <w:rsid w:val="00AA1346"/>
    <w:rsid w:val="00AA2FB8"/>
    <w:rsid w:val="00AA3C78"/>
    <w:rsid w:val="00AA620E"/>
    <w:rsid w:val="00AA7396"/>
    <w:rsid w:val="00AA7C99"/>
    <w:rsid w:val="00AB22EE"/>
    <w:rsid w:val="00AC1D6F"/>
    <w:rsid w:val="00AC37E9"/>
    <w:rsid w:val="00AC5CFF"/>
    <w:rsid w:val="00AC7864"/>
    <w:rsid w:val="00AD1486"/>
    <w:rsid w:val="00AD180E"/>
    <w:rsid w:val="00AF127E"/>
    <w:rsid w:val="00AF39D7"/>
    <w:rsid w:val="00AF4271"/>
    <w:rsid w:val="00AF4589"/>
    <w:rsid w:val="00AF6517"/>
    <w:rsid w:val="00B124A7"/>
    <w:rsid w:val="00B12C47"/>
    <w:rsid w:val="00B13EF0"/>
    <w:rsid w:val="00B20088"/>
    <w:rsid w:val="00B22828"/>
    <w:rsid w:val="00B238DF"/>
    <w:rsid w:val="00B2480A"/>
    <w:rsid w:val="00B2712F"/>
    <w:rsid w:val="00B30551"/>
    <w:rsid w:val="00B3156C"/>
    <w:rsid w:val="00B354D7"/>
    <w:rsid w:val="00B35681"/>
    <w:rsid w:val="00B3575E"/>
    <w:rsid w:val="00B35A6D"/>
    <w:rsid w:val="00B4134F"/>
    <w:rsid w:val="00B413D6"/>
    <w:rsid w:val="00B5454D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5CFC"/>
    <w:rsid w:val="00B960AA"/>
    <w:rsid w:val="00B971F6"/>
    <w:rsid w:val="00BA0E18"/>
    <w:rsid w:val="00BA2349"/>
    <w:rsid w:val="00BA4E78"/>
    <w:rsid w:val="00BB06CD"/>
    <w:rsid w:val="00BB0EB1"/>
    <w:rsid w:val="00BB0EFA"/>
    <w:rsid w:val="00BB458B"/>
    <w:rsid w:val="00BB4BC8"/>
    <w:rsid w:val="00BC59C6"/>
    <w:rsid w:val="00BC6D0E"/>
    <w:rsid w:val="00BD3A00"/>
    <w:rsid w:val="00BD441D"/>
    <w:rsid w:val="00BD5114"/>
    <w:rsid w:val="00BD7AE1"/>
    <w:rsid w:val="00BD7D6C"/>
    <w:rsid w:val="00BD7F02"/>
    <w:rsid w:val="00BE0098"/>
    <w:rsid w:val="00BE2F12"/>
    <w:rsid w:val="00BF0ADD"/>
    <w:rsid w:val="00BF150C"/>
    <w:rsid w:val="00BF31F1"/>
    <w:rsid w:val="00BF577C"/>
    <w:rsid w:val="00C000A7"/>
    <w:rsid w:val="00C06C7E"/>
    <w:rsid w:val="00C10585"/>
    <w:rsid w:val="00C1114B"/>
    <w:rsid w:val="00C12FE9"/>
    <w:rsid w:val="00C13CCB"/>
    <w:rsid w:val="00C14DC5"/>
    <w:rsid w:val="00C15B85"/>
    <w:rsid w:val="00C2162E"/>
    <w:rsid w:val="00C22F7E"/>
    <w:rsid w:val="00C30A01"/>
    <w:rsid w:val="00C323FC"/>
    <w:rsid w:val="00C41222"/>
    <w:rsid w:val="00C44626"/>
    <w:rsid w:val="00C47D74"/>
    <w:rsid w:val="00C57B5D"/>
    <w:rsid w:val="00C60875"/>
    <w:rsid w:val="00C6617B"/>
    <w:rsid w:val="00C70B58"/>
    <w:rsid w:val="00C7190E"/>
    <w:rsid w:val="00C731A0"/>
    <w:rsid w:val="00C75697"/>
    <w:rsid w:val="00C77657"/>
    <w:rsid w:val="00C83581"/>
    <w:rsid w:val="00C873CB"/>
    <w:rsid w:val="00C90522"/>
    <w:rsid w:val="00C92BAF"/>
    <w:rsid w:val="00C93375"/>
    <w:rsid w:val="00C933B3"/>
    <w:rsid w:val="00C97DB1"/>
    <w:rsid w:val="00CA075E"/>
    <w:rsid w:val="00CA114B"/>
    <w:rsid w:val="00CA2D84"/>
    <w:rsid w:val="00CA366D"/>
    <w:rsid w:val="00CA3BE9"/>
    <w:rsid w:val="00CB2148"/>
    <w:rsid w:val="00CB330E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4898"/>
    <w:rsid w:val="00CD6A42"/>
    <w:rsid w:val="00CD6BF6"/>
    <w:rsid w:val="00CE1890"/>
    <w:rsid w:val="00CE2909"/>
    <w:rsid w:val="00CE3CEE"/>
    <w:rsid w:val="00CE4153"/>
    <w:rsid w:val="00CE4856"/>
    <w:rsid w:val="00CE5199"/>
    <w:rsid w:val="00CF3CFE"/>
    <w:rsid w:val="00D01238"/>
    <w:rsid w:val="00D11AB0"/>
    <w:rsid w:val="00D120A6"/>
    <w:rsid w:val="00D15006"/>
    <w:rsid w:val="00D153A7"/>
    <w:rsid w:val="00D23744"/>
    <w:rsid w:val="00D32FEE"/>
    <w:rsid w:val="00D35441"/>
    <w:rsid w:val="00D3658E"/>
    <w:rsid w:val="00D440A6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72234"/>
    <w:rsid w:val="00D776B6"/>
    <w:rsid w:val="00D80E6D"/>
    <w:rsid w:val="00D82169"/>
    <w:rsid w:val="00D82CB9"/>
    <w:rsid w:val="00D8384D"/>
    <w:rsid w:val="00D84114"/>
    <w:rsid w:val="00D87CC6"/>
    <w:rsid w:val="00D912EA"/>
    <w:rsid w:val="00D94CB1"/>
    <w:rsid w:val="00D96294"/>
    <w:rsid w:val="00DA04B3"/>
    <w:rsid w:val="00DA1DAE"/>
    <w:rsid w:val="00DA24BB"/>
    <w:rsid w:val="00DA4B64"/>
    <w:rsid w:val="00DB12B7"/>
    <w:rsid w:val="00DB6A48"/>
    <w:rsid w:val="00DC0CCE"/>
    <w:rsid w:val="00DC1095"/>
    <w:rsid w:val="00DC483D"/>
    <w:rsid w:val="00DD256C"/>
    <w:rsid w:val="00DD4028"/>
    <w:rsid w:val="00DD75C5"/>
    <w:rsid w:val="00DE23B0"/>
    <w:rsid w:val="00DE2C2C"/>
    <w:rsid w:val="00DE2E1E"/>
    <w:rsid w:val="00DE329D"/>
    <w:rsid w:val="00DE3C1E"/>
    <w:rsid w:val="00DE4793"/>
    <w:rsid w:val="00DE48FB"/>
    <w:rsid w:val="00DE4970"/>
    <w:rsid w:val="00DE5A48"/>
    <w:rsid w:val="00DF23FC"/>
    <w:rsid w:val="00DF244E"/>
    <w:rsid w:val="00DF772E"/>
    <w:rsid w:val="00E031FF"/>
    <w:rsid w:val="00E0329F"/>
    <w:rsid w:val="00E036C8"/>
    <w:rsid w:val="00E04209"/>
    <w:rsid w:val="00E0584B"/>
    <w:rsid w:val="00E1202E"/>
    <w:rsid w:val="00E13672"/>
    <w:rsid w:val="00E139AC"/>
    <w:rsid w:val="00E15164"/>
    <w:rsid w:val="00E156D6"/>
    <w:rsid w:val="00E21786"/>
    <w:rsid w:val="00E21C8D"/>
    <w:rsid w:val="00E223A9"/>
    <w:rsid w:val="00E335E0"/>
    <w:rsid w:val="00E34201"/>
    <w:rsid w:val="00E34882"/>
    <w:rsid w:val="00E35325"/>
    <w:rsid w:val="00E40296"/>
    <w:rsid w:val="00E41755"/>
    <w:rsid w:val="00E466C0"/>
    <w:rsid w:val="00E4702C"/>
    <w:rsid w:val="00E5139B"/>
    <w:rsid w:val="00E51C73"/>
    <w:rsid w:val="00E541A9"/>
    <w:rsid w:val="00E567FB"/>
    <w:rsid w:val="00E574DF"/>
    <w:rsid w:val="00E6262E"/>
    <w:rsid w:val="00E63264"/>
    <w:rsid w:val="00E65E45"/>
    <w:rsid w:val="00E66AE3"/>
    <w:rsid w:val="00E6774D"/>
    <w:rsid w:val="00E71CD3"/>
    <w:rsid w:val="00E75BB6"/>
    <w:rsid w:val="00E772ED"/>
    <w:rsid w:val="00E87A6C"/>
    <w:rsid w:val="00E91E20"/>
    <w:rsid w:val="00E96B6F"/>
    <w:rsid w:val="00E97450"/>
    <w:rsid w:val="00E97C24"/>
    <w:rsid w:val="00EA2E8F"/>
    <w:rsid w:val="00EA4986"/>
    <w:rsid w:val="00EA5BFA"/>
    <w:rsid w:val="00EA5C63"/>
    <w:rsid w:val="00EA5E00"/>
    <w:rsid w:val="00EB329A"/>
    <w:rsid w:val="00EB3A8D"/>
    <w:rsid w:val="00EB4E18"/>
    <w:rsid w:val="00EB616C"/>
    <w:rsid w:val="00EB6F5D"/>
    <w:rsid w:val="00EB77F3"/>
    <w:rsid w:val="00EC1C57"/>
    <w:rsid w:val="00EC3821"/>
    <w:rsid w:val="00EC4800"/>
    <w:rsid w:val="00EC4CEE"/>
    <w:rsid w:val="00EC5310"/>
    <w:rsid w:val="00EC70E1"/>
    <w:rsid w:val="00ED06A6"/>
    <w:rsid w:val="00ED12A1"/>
    <w:rsid w:val="00EE0AE9"/>
    <w:rsid w:val="00EE3624"/>
    <w:rsid w:val="00EE553F"/>
    <w:rsid w:val="00EE774E"/>
    <w:rsid w:val="00EE7834"/>
    <w:rsid w:val="00EF2F4E"/>
    <w:rsid w:val="00EF3F05"/>
    <w:rsid w:val="00EF6B0B"/>
    <w:rsid w:val="00F02A34"/>
    <w:rsid w:val="00F07D09"/>
    <w:rsid w:val="00F13235"/>
    <w:rsid w:val="00F153BD"/>
    <w:rsid w:val="00F167B6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6A7D"/>
    <w:rsid w:val="00F60D07"/>
    <w:rsid w:val="00F624C8"/>
    <w:rsid w:val="00F642B6"/>
    <w:rsid w:val="00F645F5"/>
    <w:rsid w:val="00F66458"/>
    <w:rsid w:val="00F72496"/>
    <w:rsid w:val="00F74C26"/>
    <w:rsid w:val="00F82275"/>
    <w:rsid w:val="00F83C9F"/>
    <w:rsid w:val="00F8721F"/>
    <w:rsid w:val="00F91379"/>
    <w:rsid w:val="00F92D48"/>
    <w:rsid w:val="00F94756"/>
    <w:rsid w:val="00F97DE5"/>
    <w:rsid w:val="00FA1B44"/>
    <w:rsid w:val="00FA3E38"/>
    <w:rsid w:val="00FA477D"/>
    <w:rsid w:val="00FA6B0F"/>
    <w:rsid w:val="00FB0540"/>
    <w:rsid w:val="00FB0594"/>
    <w:rsid w:val="00FB2932"/>
    <w:rsid w:val="00FB4F3B"/>
    <w:rsid w:val="00FB5217"/>
    <w:rsid w:val="00FB5430"/>
    <w:rsid w:val="00FB68EB"/>
    <w:rsid w:val="00FB790B"/>
    <w:rsid w:val="00FC1DB1"/>
    <w:rsid w:val="00FC3F2F"/>
    <w:rsid w:val="00FC4222"/>
    <w:rsid w:val="00FC5DAE"/>
    <w:rsid w:val="00FC6A84"/>
    <w:rsid w:val="00FD2C18"/>
    <w:rsid w:val="00FD2F10"/>
    <w:rsid w:val="00FD5D11"/>
    <w:rsid w:val="00FD7FD7"/>
    <w:rsid w:val="00FE1BF1"/>
    <w:rsid w:val="00FE3C37"/>
    <w:rsid w:val="00FE7573"/>
    <w:rsid w:val="00FE7661"/>
    <w:rsid w:val="00FF02E7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5BDABB3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1F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645F5"/>
    <w:pPr>
      <w:spacing w:line="240" w:lineRule="auto"/>
      <w:outlineLvl w:val="0"/>
      <w15:collapsed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94756"/>
    <w:pPr>
      <w:spacing w:line="240" w:lineRule="auto"/>
      <w:outlineLvl w:val="1"/>
      <w15:collapsed/>
    </w:pPr>
    <w:rPr>
      <w:rFonts w:asciiTheme="majorHAnsi" w:hAnsiTheme="majorHAnsi"/>
      <w:b/>
      <w:color w:val="006666"/>
      <w:spacing w:val="20"/>
      <w:sz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45F5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94756"/>
    <w:rPr>
      <w:rFonts w:asciiTheme="majorHAnsi" w:hAnsiTheme="majorHAnsi" w:cs="Times New Roman"/>
      <w:b/>
      <w:color w:val="006666"/>
      <w:spacing w:val="20"/>
      <w:sz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203E90"/>
    <w:rPr>
      <w:rFonts w:asciiTheme="minorHAnsi" w:hAnsiTheme="minorHAnsi"/>
      <w:b/>
      <w:i w:val="0"/>
      <w:color w:val="404040" w:themeColor="text1" w:themeTint="BF"/>
      <w:spacing w:val="2"/>
      <w:w w:val="100"/>
      <w:sz w:val="20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tsinformation.dk/Forms/R0710.aspx?id=209188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22"/>
    <w:rsid w:val="0000307B"/>
    <w:rsid w:val="00081265"/>
    <w:rsid w:val="00083C6D"/>
    <w:rsid w:val="0009632B"/>
    <w:rsid w:val="00097A08"/>
    <w:rsid w:val="000A6934"/>
    <w:rsid w:val="000B7BA8"/>
    <w:rsid w:val="000C147D"/>
    <w:rsid w:val="000F13DC"/>
    <w:rsid w:val="000F328C"/>
    <w:rsid w:val="000F7CEA"/>
    <w:rsid w:val="00106C70"/>
    <w:rsid w:val="001106A8"/>
    <w:rsid w:val="00160BE6"/>
    <w:rsid w:val="001B35AA"/>
    <w:rsid w:val="001B3D9F"/>
    <w:rsid w:val="001B507E"/>
    <w:rsid w:val="001E551D"/>
    <w:rsid w:val="001F6AEF"/>
    <w:rsid w:val="00230246"/>
    <w:rsid w:val="00236AA7"/>
    <w:rsid w:val="00243211"/>
    <w:rsid w:val="00286E94"/>
    <w:rsid w:val="002A01FD"/>
    <w:rsid w:val="00326222"/>
    <w:rsid w:val="00342EEB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6BC4"/>
    <w:rsid w:val="004F0BC5"/>
    <w:rsid w:val="00526BBE"/>
    <w:rsid w:val="00596348"/>
    <w:rsid w:val="005A10B5"/>
    <w:rsid w:val="005B5BA7"/>
    <w:rsid w:val="0060128A"/>
    <w:rsid w:val="006131DE"/>
    <w:rsid w:val="00614468"/>
    <w:rsid w:val="00624160"/>
    <w:rsid w:val="00633BCE"/>
    <w:rsid w:val="00635287"/>
    <w:rsid w:val="00675831"/>
    <w:rsid w:val="006B05E6"/>
    <w:rsid w:val="006C3776"/>
    <w:rsid w:val="006D5F90"/>
    <w:rsid w:val="006D5FCE"/>
    <w:rsid w:val="006F5158"/>
    <w:rsid w:val="0072288B"/>
    <w:rsid w:val="00724D73"/>
    <w:rsid w:val="007463C3"/>
    <w:rsid w:val="007514B5"/>
    <w:rsid w:val="00756F6D"/>
    <w:rsid w:val="00761055"/>
    <w:rsid w:val="0076204A"/>
    <w:rsid w:val="00781DFD"/>
    <w:rsid w:val="00783633"/>
    <w:rsid w:val="007A42CF"/>
    <w:rsid w:val="007B158A"/>
    <w:rsid w:val="007B4817"/>
    <w:rsid w:val="007C330E"/>
    <w:rsid w:val="007D54D2"/>
    <w:rsid w:val="00805C65"/>
    <w:rsid w:val="0080752A"/>
    <w:rsid w:val="00834B18"/>
    <w:rsid w:val="00836AD5"/>
    <w:rsid w:val="00864006"/>
    <w:rsid w:val="00864B7D"/>
    <w:rsid w:val="008758DB"/>
    <w:rsid w:val="00876D1B"/>
    <w:rsid w:val="008B15B6"/>
    <w:rsid w:val="008C5716"/>
    <w:rsid w:val="008D70EC"/>
    <w:rsid w:val="009156E6"/>
    <w:rsid w:val="009172AA"/>
    <w:rsid w:val="0092722C"/>
    <w:rsid w:val="0094503D"/>
    <w:rsid w:val="009569E9"/>
    <w:rsid w:val="009656B1"/>
    <w:rsid w:val="00967468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42A2A"/>
    <w:rsid w:val="00B52854"/>
    <w:rsid w:val="00B572BB"/>
    <w:rsid w:val="00B874D8"/>
    <w:rsid w:val="00BA0434"/>
    <w:rsid w:val="00BD0402"/>
    <w:rsid w:val="00BE1CEB"/>
    <w:rsid w:val="00BF00A1"/>
    <w:rsid w:val="00BF3E5F"/>
    <w:rsid w:val="00C0032F"/>
    <w:rsid w:val="00C33E0A"/>
    <w:rsid w:val="00C364DC"/>
    <w:rsid w:val="00C41AE3"/>
    <w:rsid w:val="00C43518"/>
    <w:rsid w:val="00C66D3B"/>
    <w:rsid w:val="00CB2256"/>
    <w:rsid w:val="00D03219"/>
    <w:rsid w:val="00D22FBC"/>
    <w:rsid w:val="00D37BDC"/>
    <w:rsid w:val="00D47EF1"/>
    <w:rsid w:val="00D5534B"/>
    <w:rsid w:val="00D6578C"/>
    <w:rsid w:val="00D865CB"/>
    <w:rsid w:val="00D91C58"/>
    <w:rsid w:val="00DB3CAE"/>
    <w:rsid w:val="00DF3011"/>
    <w:rsid w:val="00E04B54"/>
    <w:rsid w:val="00E14650"/>
    <w:rsid w:val="00E165B2"/>
    <w:rsid w:val="00E50ABA"/>
    <w:rsid w:val="00EB3A7C"/>
    <w:rsid w:val="00EE50D9"/>
    <w:rsid w:val="00F314ED"/>
    <w:rsid w:val="00F371CF"/>
    <w:rsid w:val="00F927F5"/>
    <w:rsid w:val="00FC513B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E74B5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E74B5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5B9BD5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E74B5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E74B5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5B9BD5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2019-04-29T00:00:00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D80952-5C8B-4B81-8A81-FBBA12EE3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Aktier).dotx</Template>
  <TotalTime>346</TotalTime>
  <Pages>4</Pages>
  <Words>1000</Words>
  <Characters>6101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EUX – Teknologi C - SDE</vt:lpstr>
      <vt:lpstr/>
    </vt:vector>
  </TitlesOfParts>
  <Company>Lokal undervisningsplan for TEKNOLOGI, NiveaU C</Company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EUX – Teknologi C - SDE</dc:title>
  <dc:subject>Teknologi, Niveau C</dc:subject>
  <dc:creator>Erik Ploug Sørensen</dc:creator>
  <cp:keywords/>
  <dc:description/>
  <cp:lastModifiedBy>Lene Enghoff Grove</cp:lastModifiedBy>
  <cp:revision>41</cp:revision>
  <cp:lastPrinted>2019-06-14T08:27:00Z</cp:lastPrinted>
  <dcterms:created xsi:type="dcterms:W3CDTF">2019-06-11T08:45:00Z</dcterms:created>
  <dcterms:modified xsi:type="dcterms:W3CDTF">2019-06-20T12:34:00Z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