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5DB" w:rsidRDefault="00C90522" w:rsidP="00300945">
      <w:pPr>
        <w:pStyle w:val="Ingenafstand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070D">
        <w:pict>
          <v:rect id="_x0000_i1025" style="width:0;height:1.5pt" o:hralign="center" o:hrstd="t" o:hr="t" fillcolor="#a0a0a0" stroked="f"/>
        </w:pict>
      </w:r>
    </w:p>
    <w:p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E88C09D" wp14:editId="5F523780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643BEF" w:rsidRPr="0047083D" w:rsidRDefault="0007070D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9F6520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UNDERVISNINGSPLAN FOR grundforløbets 1.del - VER.01</w:t>
                                </w:r>
                              </w:sdtContent>
                            </w:sdt>
                          </w:p>
                          <w:p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:rsidR="00643BEF" w:rsidRDefault="0007070D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8-12-03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385D24">
                                  <w:t>3. december 2018</w:t>
                                </w:r>
                              </w:sdtContent>
                            </w:sdt>
                          </w:p>
                          <w:p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7A08B3">
                              <w:t>den: 20</w:t>
                            </w:r>
                            <w:r w:rsidR="005176C0">
                              <w:t>.</w:t>
                            </w:r>
                            <w:r w:rsidR="00CE402C">
                              <w:t>12</w:t>
                            </w:r>
                            <w:r w:rsidR="00CE75B4">
                              <w:t>.202</w:t>
                            </w:r>
                            <w:r w:rsidR="00CE402C">
                              <w:t>1</w:t>
                            </w:r>
                            <w:bookmarkStart w:id="0" w:name="_GoBack"/>
                            <w:bookmarkEnd w:id="0"/>
                            <w:r w:rsidR="009F6520">
                              <w:t xml:space="preserve"> af </w:t>
                            </w:r>
                            <w:proofErr w:type="spellStart"/>
                            <w:r w:rsidR="009F6520">
                              <w:t>Ljk</w:t>
                            </w:r>
                            <w:proofErr w:type="spellEnd"/>
                            <w:r w:rsidR="009F6520">
                              <w:t xml:space="preserve">, </w:t>
                            </w:r>
                            <w:proofErr w:type="spellStart"/>
                            <w:r w:rsidR="009F6520">
                              <w:t>Aslm</w:t>
                            </w:r>
                            <w:proofErr w:type="spellEnd"/>
                            <w:r w:rsidR="009F6520">
                              <w:t xml:space="preserve"> </w:t>
                            </w:r>
                            <w:r w:rsidR="004537DF">
                              <w:t xml:space="preserve">og </w:t>
                            </w:r>
                            <w:r w:rsidR="00431579">
                              <w:t>Eps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7E88C09D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:rsidR="00643BEF" w:rsidRPr="0047083D" w:rsidRDefault="0007070D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9F6520">
                            <w:rPr>
                              <w:b/>
                              <w:bCs/>
                              <w:caps/>
                            </w:rPr>
                            <w:t>LOKAL UNDERVISNINGSPLAN FOR grundforløbets 1.del - VER.01</w:t>
                          </w:r>
                        </w:sdtContent>
                      </w:sdt>
                    </w:p>
                    <w:p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:rsidR="00643BEF" w:rsidRDefault="0007070D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8-12-03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385D24">
                            <w:t>3. december 2018</w:t>
                          </w:r>
                        </w:sdtContent>
                      </w:sdt>
                    </w:p>
                    <w:p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7A08B3">
                        <w:t>den: 20</w:t>
                      </w:r>
                      <w:r w:rsidR="005176C0">
                        <w:t>.</w:t>
                      </w:r>
                      <w:r w:rsidR="00CE402C">
                        <w:t>12</w:t>
                      </w:r>
                      <w:r w:rsidR="00CE75B4">
                        <w:t>.202</w:t>
                      </w:r>
                      <w:r w:rsidR="00CE402C">
                        <w:t>1</w:t>
                      </w:r>
                      <w:bookmarkStart w:id="1" w:name="_GoBack"/>
                      <w:bookmarkEnd w:id="1"/>
                      <w:r w:rsidR="009F6520">
                        <w:t xml:space="preserve"> af </w:t>
                      </w:r>
                      <w:proofErr w:type="spellStart"/>
                      <w:r w:rsidR="009F6520">
                        <w:t>Ljk</w:t>
                      </w:r>
                      <w:proofErr w:type="spellEnd"/>
                      <w:r w:rsidR="009F6520">
                        <w:t xml:space="preserve">, </w:t>
                      </w:r>
                      <w:proofErr w:type="spellStart"/>
                      <w:r w:rsidR="009F6520">
                        <w:t>Aslm</w:t>
                      </w:r>
                      <w:proofErr w:type="spellEnd"/>
                      <w:r w:rsidR="009F6520">
                        <w:t xml:space="preserve"> </w:t>
                      </w:r>
                      <w:r w:rsidR="004537DF">
                        <w:t xml:space="preserve">og </w:t>
                      </w:r>
                      <w:r w:rsidR="00431579">
                        <w:t>Eps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51397E6" wp14:editId="1BB7244E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:rsidR="001810E5" w:rsidRDefault="0007070D" w:rsidP="00134659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9F6520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GF1 – De fælles moduler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1810E5" w:rsidRDefault="0007070D" w:rsidP="00B81F0D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583506">
                                        <w:rPr>
                                          <w:sz w:val="36"/>
                                          <w:szCs w:val="36"/>
                                        </w:rPr>
                                        <w:t>Indholdet af de fælles temabaserede moduler og øvrige fælles aktiviteter på GF1 – SDE-Vejle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5A7897" w:rsidRDefault="005A7897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5A7897" w:rsidP="001810E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7BA5BF" wp14:editId="22923F5E">
                                  <wp:extent cx="6932246" cy="2742469"/>
                                  <wp:effectExtent l="0" t="0" r="2540" b="1270"/>
                                  <wp:docPr id="1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billedefrise.png"/>
                                          <pic:cNvPicPr/>
                                        </pic:nvPicPr>
                                        <pic:blipFill>
                                          <a:blip r:embed="rId12" cstate="hq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33609" cy="2743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C90522"/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97E6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:rsidR="001810E5" w:rsidRDefault="0007070D" w:rsidP="00134659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9F6520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GF1 – De fælles moduler</w:t>
                                </w:r>
                              </w:sdtContent>
                            </w:sdt>
                          </w:p>
                        </w:tc>
                      </w:tr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1810E5" w:rsidRDefault="0007070D" w:rsidP="00B81F0D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583506">
                                  <w:rPr>
                                    <w:sz w:val="36"/>
                                    <w:szCs w:val="36"/>
                                  </w:rPr>
                                  <w:t>Indholdet af de fælles temabaserede moduler og øvrige fælles aktiviteter på GF1 – SDE-Vejle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1810E5" w:rsidRDefault="001810E5" w:rsidP="001810E5">
                      <w:pPr>
                        <w:jc w:val="center"/>
                      </w:pPr>
                    </w:p>
                    <w:p w:rsidR="005A7897" w:rsidRDefault="005A7897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5A7897" w:rsidP="001810E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7BA5BF" wp14:editId="22923F5E">
                            <wp:extent cx="6932246" cy="2742469"/>
                            <wp:effectExtent l="0" t="0" r="2540" b="1270"/>
                            <wp:docPr id="1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billedefrise.png"/>
                                    <pic:cNvPicPr/>
                                  </pic:nvPicPr>
                                  <pic:blipFill>
                                    <a:blip r:embed="rId12" cstate="hq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33609" cy="27430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C90522"/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12C83868" wp14:editId="262899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51D84D15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:rsidR="00134659" w:rsidRPr="007B15D0" w:rsidRDefault="0007070D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9F6520">
            <w:rPr>
              <w:color w:val="00788A"/>
            </w:rPr>
            <w:t>GF1 – De fælles moduler</w:t>
          </w:r>
        </w:sdtContent>
      </w:sdt>
    </w:p>
    <w:p w:rsidR="001F49B1" w:rsidRPr="004B6F34" w:rsidRDefault="0007070D" w:rsidP="004B6F34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A95FA5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 xml:space="preserve">Indholdet af de fælles </w:t>
          </w:r>
          <w:r w:rsidR="00893D67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 xml:space="preserve">temabaserede </w:t>
          </w:r>
          <w:r w:rsidR="00A95FA5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moduler</w:t>
          </w:r>
          <w:r w:rsidR="00583506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 xml:space="preserve"> og øvrige fælles aktiviteter</w:t>
          </w:r>
          <w:r w:rsidR="00A95FA5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 xml:space="preserve"> på GF1 – SDE-Vejle</w:t>
          </w:r>
        </w:sdtContent>
      </w:sdt>
      <w:bookmarkStart w:id="2" w:name="_Toc478386540"/>
    </w:p>
    <w:p w:rsidR="004B6F34" w:rsidRDefault="004B6F34" w:rsidP="004B6F34">
      <w:pPr>
        <w:pStyle w:val="Overskrift1"/>
      </w:pPr>
      <w:r>
        <w:t>1</w:t>
      </w:r>
      <w:r w:rsidRPr="003519B8">
        <w:t xml:space="preserve">. </w:t>
      </w:r>
      <w:r>
        <w:t>Temaer på GF1</w:t>
      </w:r>
    </w:p>
    <w:p w:rsidR="00D47B7D" w:rsidRDefault="00D47B7D" w:rsidP="00D47B7D"/>
    <w:p w:rsidR="00D47B7D" w:rsidRPr="004B6F34" w:rsidRDefault="00D47B7D" w:rsidP="00D47B7D">
      <w:pPr>
        <w:rPr>
          <w:color w:val="auto"/>
        </w:rPr>
      </w:pPr>
      <w:r>
        <w:rPr>
          <w:color w:val="auto"/>
        </w:rPr>
        <w:t>De 4 fælles temaer (De bl</w:t>
      </w:r>
      <w:r w:rsidR="00E64C44">
        <w:rPr>
          <w:color w:val="auto"/>
        </w:rPr>
        <w:t xml:space="preserve">å firkanter) er sammensat af de </w:t>
      </w:r>
      <w:r>
        <w:rPr>
          <w:color w:val="auto"/>
        </w:rPr>
        <w:t>erhvervsfag, som udgør det egentlige grundlag for GF1.</w:t>
      </w:r>
    </w:p>
    <w:p w:rsidR="001F49B1" w:rsidRPr="004B6F34" w:rsidRDefault="00D47B7D" w:rsidP="004B6F34">
      <w:pPr>
        <w:rPr>
          <w:color w:val="auto"/>
        </w:rPr>
      </w:pPr>
      <w:r>
        <w:rPr>
          <w:color w:val="auto"/>
        </w:rPr>
        <w:t>Herudover kommer du til at arbejde</w:t>
      </w:r>
      <w:r w:rsidR="001F49B1">
        <w:rPr>
          <w:color w:val="auto"/>
        </w:rPr>
        <w:t xml:space="preserve"> projektorienteret me</w:t>
      </w:r>
      <w:r w:rsidR="003F5DB4">
        <w:rPr>
          <w:color w:val="auto"/>
        </w:rPr>
        <w:t xml:space="preserve">d 4 </w:t>
      </w:r>
      <w:r>
        <w:rPr>
          <w:color w:val="auto"/>
        </w:rPr>
        <w:t xml:space="preserve">andre temaer </w:t>
      </w:r>
      <w:r w:rsidR="00F816FC">
        <w:rPr>
          <w:color w:val="auto"/>
        </w:rPr>
        <w:t xml:space="preserve">(De grå firkanter) Temaerne </w:t>
      </w:r>
      <w:r>
        <w:rPr>
          <w:color w:val="auto"/>
        </w:rPr>
        <w:t>har fokus på praktisk arbejde, inden for den enkelte fagretning. Disse temaer er beskrevet i fagretningernes forløbsbeskrivelser.</w:t>
      </w:r>
      <w:r w:rsidR="002A572C">
        <w:rPr>
          <w:color w:val="auto"/>
        </w:rPr>
        <w:t xml:space="preserve"> (Se fx filen: C – </w:t>
      </w:r>
      <w:r w:rsidR="00A166B1">
        <w:rPr>
          <w:color w:val="auto"/>
        </w:rPr>
        <w:t>Byggeri, energi og konstruktion)</w:t>
      </w:r>
    </w:p>
    <w:p w:rsidR="001F49B1" w:rsidRDefault="001F49B1" w:rsidP="001F49B1"/>
    <w:p w:rsidR="00E4482A" w:rsidRPr="00FC6F3B" w:rsidRDefault="004B6F34" w:rsidP="00E4482A">
      <w:pPr>
        <w:pStyle w:val="Overskrift2"/>
      </w:pPr>
      <w:r>
        <w:rPr>
          <w:rStyle w:val="Fremhv"/>
          <w:rFonts w:asciiTheme="majorHAnsi" w:hAnsiTheme="majorHAnsi"/>
          <w:b/>
          <w:color w:val="006666"/>
          <w:spacing w:val="20"/>
        </w:rPr>
        <w:t>1</w:t>
      </w:r>
      <w:r w:rsidR="00E4482A">
        <w:rPr>
          <w:rStyle w:val="Fremhv"/>
          <w:rFonts w:asciiTheme="majorHAnsi" w:hAnsiTheme="majorHAnsi"/>
          <w:b/>
          <w:color w:val="006666"/>
          <w:spacing w:val="20"/>
        </w:rPr>
        <w:t>.a - Grundforløbets fælles temaer</w:t>
      </w:r>
      <w:r w:rsidR="00AA27CF">
        <w:rPr>
          <w:rStyle w:val="Fremhv"/>
          <w:rFonts w:asciiTheme="majorHAnsi" w:hAnsiTheme="majorHAnsi"/>
          <w:b/>
          <w:color w:val="006666"/>
          <w:spacing w:val="20"/>
        </w:rPr>
        <w:t xml:space="preserve"> (Moduler)</w:t>
      </w:r>
    </w:p>
    <w:p w:rsidR="00E4482A" w:rsidRDefault="00E4482A" w:rsidP="00E4482A">
      <w:pPr>
        <w:rPr>
          <w:color w:val="auto"/>
        </w:rPr>
      </w:pPr>
      <w:r>
        <w:rPr>
          <w:noProof/>
        </w:rPr>
        <w:drawing>
          <wp:anchor distT="0" distB="0" distL="114300" distR="114300" simplePos="0" relativeHeight="251730944" behindDoc="0" locked="0" layoutInCell="1" allowOverlap="1" wp14:anchorId="1226B418" wp14:editId="71D7BA4F">
            <wp:simplePos x="0" y="0"/>
            <wp:positionH relativeFrom="margin">
              <wp:align>center</wp:align>
            </wp:positionH>
            <wp:positionV relativeFrom="paragraph">
              <wp:posOffset>334010</wp:posOffset>
            </wp:positionV>
            <wp:extent cx="6012180" cy="964565"/>
            <wp:effectExtent l="0" t="0" r="7620" b="6985"/>
            <wp:wrapSquare wrapText="bothSides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180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482A" w:rsidRDefault="00E4482A" w:rsidP="00E4482A">
      <w:pPr>
        <w:rPr>
          <w:rStyle w:val="Fremhv"/>
        </w:rPr>
      </w:pPr>
    </w:p>
    <w:p w:rsidR="00E4482A" w:rsidRDefault="00E4482A" w:rsidP="00E4482A">
      <w:pPr>
        <w:pStyle w:val="Opstilling-punkttegn"/>
        <w:numPr>
          <w:ilvl w:val="0"/>
          <w:numId w:val="1"/>
        </w:numPr>
        <w:rPr>
          <w:rStyle w:val="Fremhv"/>
          <w:b w:val="0"/>
        </w:rPr>
      </w:pPr>
      <w:r w:rsidRPr="00EB791F">
        <w:rPr>
          <w:rStyle w:val="Fremhv"/>
          <w:b w:val="0"/>
        </w:rPr>
        <w:t>Introduktion</w:t>
      </w:r>
      <w:r>
        <w:rPr>
          <w:rStyle w:val="Fremhv"/>
          <w:b w:val="0"/>
        </w:rPr>
        <w:tab/>
      </w:r>
      <w:r>
        <w:rPr>
          <w:rStyle w:val="Fremhv"/>
          <w:b w:val="0"/>
        </w:rPr>
        <w:tab/>
        <w:t>2 uger</w:t>
      </w:r>
    </w:p>
    <w:p w:rsidR="00E4482A" w:rsidRPr="00FC6F3B" w:rsidRDefault="00E4482A" w:rsidP="00E4482A">
      <w:pPr>
        <w:pStyle w:val="Opstilling-punkttegn"/>
        <w:numPr>
          <w:ilvl w:val="0"/>
          <w:numId w:val="1"/>
        </w:numPr>
        <w:rPr>
          <w:rStyle w:val="Fremhv"/>
          <w:b w:val="0"/>
        </w:rPr>
      </w:pPr>
      <w:r w:rsidRPr="00EB791F">
        <w:rPr>
          <w:rStyle w:val="Fremhv"/>
          <w:b w:val="0"/>
        </w:rPr>
        <w:t>Erhvervspraktik</w:t>
      </w:r>
      <w:r>
        <w:rPr>
          <w:rStyle w:val="Fremhv"/>
          <w:b w:val="0"/>
        </w:rPr>
        <w:tab/>
      </w:r>
      <w:r>
        <w:rPr>
          <w:rStyle w:val="Fremhv"/>
          <w:b w:val="0"/>
        </w:rPr>
        <w:tab/>
        <w:t>1 uge</w:t>
      </w:r>
    </w:p>
    <w:p w:rsidR="00E4482A" w:rsidRPr="00EB791F" w:rsidRDefault="00E4482A" w:rsidP="00E4482A">
      <w:pPr>
        <w:pStyle w:val="Opstilling-punkttegn"/>
        <w:numPr>
          <w:ilvl w:val="0"/>
          <w:numId w:val="1"/>
        </w:numPr>
        <w:rPr>
          <w:rStyle w:val="Fremhv"/>
          <w:b w:val="0"/>
        </w:rPr>
      </w:pPr>
      <w:r w:rsidRPr="00EB791F">
        <w:rPr>
          <w:rStyle w:val="Fremhv"/>
          <w:b w:val="0"/>
        </w:rPr>
        <w:t>Faglig stolthed</w:t>
      </w:r>
      <w:r>
        <w:rPr>
          <w:rStyle w:val="Fremhv"/>
          <w:b w:val="0"/>
        </w:rPr>
        <w:tab/>
      </w:r>
      <w:r>
        <w:rPr>
          <w:rStyle w:val="Fremhv"/>
          <w:b w:val="0"/>
        </w:rPr>
        <w:tab/>
        <w:t>1 uge</w:t>
      </w:r>
    </w:p>
    <w:p w:rsidR="001F49B1" w:rsidRDefault="00E4482A" w:rsidP="00F477BA">
      <w:pPr>
        <w:pStyle w:val="Opstilling-punkttegn"/>
        <w:numPr>
          <w:ilvl w:val="0"/>
          <w:numId w:val="1"/>
        </w:numPr>
        <w:rPr>
          <w:rStyle w:val="Fremhv"/>
          <w:b w:val="0"/>
        </w:rPr>
      </w:pPr>
      <w:r>
        <w:rPr>
          <w:rStyle w:val="Fremhv"/>
          <w:b w:val="0"/>
        </w:rPr>
        <w:t>Samfund og sundhed</w:t>
      </w:r>
      <w:r>
        <w:rPr>
          <w:rStyle w:val="Fremhv"/>
          <w:b w:val="0"/>
        </w:rPr>
        <w:tab/>
      </w:r>
      <w:r>
        <w:rPr>
          <w:rStyle w:val="Fremhv"/>
          <w:b w:val="0"/>
        </w:rPr>
        <w:tab/>
        <w:t>5 x 1 dag</w:t>
      </w:r>
    </w:p>
    <w:p w:rsidR="00F477BA" w:rsidRPr="00F477BA" w:rsidRDefault="00F477BA" w:rsidP="00F477BA">
      <w:pPr>
        <w:pStyle w:val="Opstilling-punkttegn"/>
        <w:numPr>
          <w:ilvl w:val="0"/>
          <w:numId w:val="0"/>
        </w:numPr>
        <w:ind w:left="360"/>
        <w:rPr>
          <w:color w:val="auto"/>
          <w:spacing w:val="2"/>
        </w:rPr>
      </w:pPr>
    </w:p>
    <w:p w:rsidR="001F49B1" w:rsidRPr="00834A03" w:rsidRDefault="004B6F34" w:rsidP="001F49B1">
      <w:pPr>
        <w:pStyle w:val="Overskrift1"/>
      </w:pPr>
      <w:r>
        <w:t>2</w:t>
      </w:r>
      <w:r w:rsidR="00443659">
        <w:t>. Indholdet af de fælles temaer (</w:t>
      </w:r>
      <w:r w:rsidR="001F49B1">
        <w:t>moduler</w:t>
      </w:r>
      <w:r w:rsidR="00443659">
        <w:t>)</w:t>
      </w:r>
    </w:p>
    <w:p w:rsidR="001F49B1" w:rsidRDefault="001F49B1" w:rsidP="001F49B1">
      <w:pPr>
        <w:rPr>
          <w:color w:val="auto"/>
        </w:rPr>
      </w:pPr>
    </w:p>
    <w:p w:rsidR="001F49B1" w:rsidRPr="00591DDB" w:rsidRDefault="004B6F34" w:rsidP="00591DDB">
      <w:pPr>
        <w:pStyle w:val="Overskrift2"/>
      </w:pPr>
      <w:r>
        <w:rPr>
          <w:rStyle w:val="Fremhv"/>
          <w:rFonts w:asciiTheme="majorHAnsi" w:hAnsiTheme="majorHAnsi"/>
          <w:b/>
          <w:color w:val="006666"/>
          <w:spacing w:val="20"/>
        </w:rPr>
        <w:t>2</w:t>
      </w:r>
      <w:r w:rsidR="00DC5DF0">
        <w:rPr>
          <w:rStyle w:val="Fremhv"/>
          <w:rFonts w:asciiTheme="majorHAnsi" w:hAnsiTheme="majorHAnsi"/>
          <w:b/>
          <w:color w:val="006666"/>
          <w:spacing w:val="20"/>
        </w:rPr>
        <w:t>.a</w:t>
      </w:r>
      <w:r w:rsidR="00443659">
        <w:rPr>
          <w:rStyle w:val="Fremhv"/>
          <w:rFonts w:asciiTheme="majorHAnsi" w:hAnsiTheme="majorHAnsi"/>
          <w:b/>
          <w:color w:val="006666"/>
          <w:spacing w:val="20"/>
        </w:rPr>
        <w:t xml:space="preserve"> - Introduktion</w:t>
      </w:r>
    </w:p>
    <w:p w:rsidR="00D97F32" w:rsidRDefault="00D97F32" w:rsidP="00665EDF">
      <w:pPr>
        <w:rPr>
          <w:color w:val="auto"/>
        </w:rPr>
      </w:pPr>
    </w:p>
    <w:p w:rsidR="00665EDF" w:rsidRDefault="009A3728" w:rsidP="00665EDF">
      <w:pPr>
        <w:rPr>
          <w:color w:val="auto"/>
        </w:rPr>
      </w:pPr>
      <w:r>
        <w:rPr>
          <w:color w:val="auto"/>
        </w:rPr>
        <w:t xml:space="preserve">De første to uger </w:t>
      </w:r>
      <w:r w:rsidR="00715AD7">
        <w:rPr>
          <w:color w:val="auto"/>
        </w:rPr>
        <w:t>introduceres</w:t>
      </w:r>
      <w:r w:rsidR="00580A77">
        <w:rPr>
          <w:color w:val="auto"/>
        </w:rPr>
        <w:t xml:space="preserve"> du</w:t>
      </w:r>
      <w:r w:rsidR="00715AD7">
        <w:rPr>
          <w:color w:val="auto"/>
        </w:rPr>
        <w:t xml:space="preserve"> til din fagretning, men du vil også </w:t>
      </w:r>
      <w:r>
        <w:rPr>
          <w:color w:val="auto"/>
        </w:rPr>
        <w:t xml:space="preserve">blive </w:t>
      </w:r>
      <w:r w:rsidRPr="00834A03">
        <w:rPr>
          <w:color w:val="auto"/>
        </w:rPr>
        <w:t>udfordret</w:t>
      </w:r>
      <w:r>
        <w:rPr>
          <w:color w:val="auto"/>
        </w:rPr>
        <w:t xml:space="preserve"> lidt på dit </w:t>
      </w:r>
      <w:r w:rsidR="00715AD7">
        <w:rPr>
          <w:color w:val="auto"/>
        </w:rPr>
        <w:t xml:space="preserve">foreløbige </w:t>
      </w:r>
      <w:r w:rsidRPr="00834A03">
        <w:rPr>
          <w:color w:val="auto"/>
        </w:rPr>
        <w:t>valg af fagretning</w:t>
      </w:r>
      <w:r w:rsidR="00715AD7">
        <w:rPr>
          <w:color w:val="auto"/>
        </w:rPr>
        <w:t>. Det gør vi ved</w:t>
      </w:r>
      <w:r w:rsidR="00945466">
        <w:rPr>
          <w:color w:val="auto"/>
        </w:rPr>
        <w:t>,</w:t>
      </w:r>
      <w:r w:rsidR="00715AD7">
        <w:rPr>
          <w:color w:val="auto"/>
        </w:rPr>
        <w:t xml:space="preserve"> at du også får en kort </w:t>
      </w:r>
      <w:r w:rsidRPr="00834A03">
        <w:rPr>
          <w:color w:val="auto"/>
        </w:rPr>
        <w:t>introdukt</w:t>
      </w:r>
      <w:r w:rsidR="00665EDF">
        <w:rPr>
          <w:color w:val="auto"/>
        </w:rPr>
        <w:t xml:space="preserve">ion til </w:t>
      </w:r>
      <w:r w:rsidR="00945466">
        <w:rPr>
          <w:color w:val="auto"/>
        </w:rPr>
        <w:t>andre/</w:t>
      </w:r>
      <w:r w:rsidR="006A5A32">
        <w:rPr>
          <w:color w:val="auto"/>
        </w:rPr>
        <w:t>beslægtede fagretning</w:t>
      </w:r>
      <w:r w:rsidR="00243E3E">
        <w:rPr>
          <w:color w:val="auto"/>
        </w:rPr>
        <w:t>er</w:t>
      </w:r>
      <w:r w:rsidR="00665EDF">
        <w:rPr>
          <w:color w:val="auto"/>
        </w:rPr>
        <w:t>.</w:t>
      </w:r>
    </w:p>
    <w:p w:rsidR="00715AD7" w:rsidRDefault="00715AD7" w:rsidP="00665EDF">
      <w:pPr>
        <w:rPr>
          <w:color w:val="auto"/>
        </w:rPr>
      </w:pPr>
      <w:r>
        <w:rPr>
          <w:color w:val="auto"/>
        </w:rPr>
        <w:t>D</w:t>
      </w:r>
      <w:r w:rsidR="00665EDF" w:rsidRPr="00646DB4">
        <w:rPr>
          <w:color w:val="auto"/>
        </w:rPr>
        <w:t xml:space="preserve">er vil </w:t>
      </w:r>
      <w:r w:rsidR="00665EDF">
        <w:rPr>
          <w:color w:val="auto"/>
        </w:rPr>
        <w:t xml:space="preserve">også </w:t>
      </w:r>
      <w:r w:rsidR="00665EDF" w:rsidRPr="00646DB4">
        <w:rPr>
          <w:color w:val="auto"/>
        </w:rPr>
        <w:t>vær</w:t>
      </w:r>
      <w:r w:rsidR="00665EDF">
        <w:rPr>
          <w:color w:val="auto"/>
        </w:rPr>
        <w:t xml:space="preserve">e forskellige fælles opgaver, </w:t>
      </w:r>
      <w:r w:rsidR="00AE587F">
        <w:rPr>
          <w:color w:val="auto"/>
        </w:rPr>
        <w:t>é</w:t>
      </w:r>
      <w:r w:rsidR="00665EDF" w:rsidRPr="00646DB4">
        <w:rPr>
          <w:color w:val="auto"/>
        </w:rPr>
        <w:t>n teambuil</w:t>
      </w:r>
      <w:r w:rsidR="00665EDF">
        <w:rPr>
          <w:color w:val="auto"/>
        </w:rPr>
        <w:t xml:space="preserve">dings dag for hele GF1, konkurrencer mv. </w:t>
      </w:r>
    </w:p>
    <w:p w:rsidR="00FE391F" w:rsidRDefault="00665EDF" w:rsidP="00665EDF">
      <w:pPr>
        <w:rPr>
          <w:color w:val="auto"/>
        </w:rPr>
      </w:pPr>
      <w:r>
        <w:rPr>
          <w:color w:val="auto"/>
        </w:rPr>
        <w:t>Det er vigtigt for os, at vi undervejs lærer hinanden at kende -</w:t>
      </w:r>
      <w:r w:rsidR="00580A77">
        <w:rPr>
          <w:color w:val="auto"/>
        </w:rPr>
        <w:t xml:space="preserve"> </w:t>
      </w:r>
      <w:r>
        <w:rPr>
          <w:color w:val="auto"/>
        </w:rPr>
        <w:t>både elever og undervisere – og så gør det heller ikke noget, hvis vi har det lidt sjovt undervejs.</w:t>
      </w:r>
    </w:p>
    <w:p w:rsidR="00715AD7" w:rsidRPr="00FE391F" w:rsidRDefault="00665EDF" w:rsidP="00665EDF">
      <w:pPr>
        <w:rPr>
          <w:color w:val="auto"/>
        </w:rPr>
      </w:pPr>
      <w:r>
        <w:rPr>
          <w:color w:val="auto"/>
        </w:rPr>
        <w:t>Derudover foretager vi en vurdering af dine stærke og svage sider (kompetencevurdering</w:t>
      </w:r>
      <w:r w:rsidR="00715AD7">
        <w:t>)</w:t>
      </w:r>
    </w:p>
    <w:p w:rsidR="00665EDF" w:rsidRDefault="001F7DFC" w:rsidP="00665EDF">
      <w:r>
        <w:t>I slutningen af dette forløb, skal du vælge den fagretning, som du vil fortsætte på.</w:t>
      </w:r>
    </w:p>
    <w:p w:rsidR="00665EDF" w:rsidRDefault="005E00BE" w:rsidP="00665EDF">
      <w:pPr>
        <w:rPr>
          <w:color w:val="auto"/>
        </w:rPr>
      </w:pPr>
      <w:r>
        <w:rPr>
          <w:color w:val="auto"/>
        </w:rPr>
        <w:t>Aktiviteterne foregår primært i de enkelte afdelinger, men også i fællesskab med elever og lærere fra hele GF1.</w:t>
      </w:r>
    </w:p>
    <w:p w:rsidR="006A5A32" w:rsidRDefault="006A5A32" w:rsidP="00665EDF">
      <w:pPr>
        <w:rPr>
          <w:color w:val="auto"/>
        </w:rPr>
      </w:pPr>
    </w:p>
    <w:p w:rsidR="006A5A32" w:rsidRDefault="006A5A32" w:rsidP="006A5A32">
      <w:pPr>
        <w:pStyle w:val="Overskrift2"/>
        <w:rPr>
          <w:rStyle w:val="Fremhv"/>
          <w:rFonts w:asciiTheme="majorHAnsi" w:hAnsiTheme="majorHAnsi"/>
          <w:b/>
          <w:color w:val="006666"/>
          <w:spacing w:val="20"/>
        </w:rPr>
      </w:pPr>
      <w:r>
        <w:rPr>
          <w:rStyle w:val="Fremhv"/>
          <w:rFonts w:asciiTheme="majorHAnsi" w:hAnsiTheme="majorHAnsi"/>
          <w:b/>
          <w:color w:val="006666"/>
          <w:spacing w:val="20"/>
        </w:rPr>
        <w:t>2</w:t>
      </w:r>
      <w:r w:rsidR="00912422">
        <w:rPr>
          <w:rStyle w:val="Fremhv"/>
          <w:rFonts w:asciiTheme="majorHAnsi" w:hAnsiTheme="majorHAnsi"/>
          <w:b/>
          <w:color w:val="006666"/>
          <w:spacing w:val="20"/>
        </w:rPr>
        <w:t>.b</w:t>
      </w:r>
      <w:r>
        <w:rPr>
          <w:rStyle w:val="Fremhv"/>
          <w:rFonts w:asciiTheme="majorHAnsi" w:hAnsiTheme="majorHAnsi"/>
          <w:b/>
          <w:color w:val="006666"/>
          <w:spacing w:val="20"/>
        </w:rPr>
        <w:t xml:space="preserve"> - Erhvervspraktik</w:t>
      </w:r>
    </w:p>
    <w:p w:rsidR="006A5A32" w:rsidRPr="00107341" w:rsidRDefault="006A5A32" w:rsidP="006A5A32"/>
    <w:p w:rsidR="006A5A32" w:rsidRPr="005F725A" w:rsidRDefault="006A5A32" w:rsidP="006A5A32">
      <w:pPr>
        <w:rPr>
          <w:rStyle w:val="Fremhv"/>
          <w:b w:val="0"/>
        </w:rPr>
      </w:pPr>
      <w:r w:rsidRPr="005F725A">
        <w:rPr>
          <w:rStyle w:val="Fremhv"/>
          <w:b w:val="0"/>
        </w:rPr>
        <w:t>I ugen efter e</w:t>
      </w:r>
      <w:r>
        <w:rPr>
          <w:rStyle w:val="Fremhv"/>
          <w:b w:val="0"/>
        </w:rPr>
        <w:t xml:space="preserve">fterårsferien – uge 43 – er der </w:t>
      </w:r>
      <w:r w:rsidR="00D97F32">
        <w:rPr>
          <w:rStyle w:val="Fremhv"/>
          <w:b w:val="0"/>
        </w:rPr>
        <w:t>é</w:t>
      </w:r>
      <w:r>
        <w:rPr>
          <w:rStyle w:val="Fremhv"/>
          <w:b w:val="0"/>
        </w:rPr>
        <w:t xml:space="preserve">n uges </w:t>
      </w:r>
      <w:r w:rsidRPr="005F725A">
        <w:rPr>
          <w:rStyle w:val="Fremhv"/>
          <w:b w:val="0"/>
        </w:rPr>
        <w:t xml:space="preserve">erhvervspraktik for alle GF1 elever. </w:t>
      </w:r>
    </w:p>
    <w:p w:rsidR="001F49B1" w:rsidRPr="00834A03" w:rsidRDefault="006A5A32" w:rsidP="001F49B1">
      <w:pPr>
        <w:rPr>
          <w:color w:val="auto"/>
        </w:rPr>
      </w:pPr>
      <w:r w:rsidRPr="0019151F">
        <w:rPr>
          <w:color w:val="auto"/>
        </w:rPr>
        <w:t>Du får muli</w:t>
      </w:r>
      <w:r>
        <w:rPr>
          <w:color w:val="auto"/>
        </w:rPr>
        <w:t xml:space="preserve">ghed for at opleve kulturen og stemningen på en arbejdsplads og får lejlighed til at vurdere, </w:t>
      </w:r>
      <w:r w:rsidRPr="0019151F">
        <w:rPr>
          <w:color w:val="auto"/>
        </w:rPr>
        <w:t>om dit valg</w:t>
      </w:r>
      <w:r>
        <w:rPr>
          <w:color w:val="auto"/>
        </w:rPr>
        <w:t xml:space="preserve"> af uddannelse</w:t>
      </w:r>
      <w:r w:rsidRPr="0019151F">
        <w:rPr>
          <w:color w:val="auto"/>
        </w:rPr>
        <w:t xml:space="preserve"> er </w:t>
      </w:r>
      <w:r>
        <w:rPr>
          <w:color w:val="auto"/>
        </w:rPr>
        <w:t>det rigtige</w:t>
      </w:r>
      <w:r w:rsidRPr="0019151F">
        <w:rPr>
          <w:color w:val="auto"/>
        </w:rPr>
        <w:t xml:space="preserve"> for dig.</w:t>
      </w:r>
      <w:r w:rsidR="0082117B">
        <w:rPr>
          <w:color w:val="auto"/>
        </w:rPr>
        <w:t xml:space="preserve"> </w:t>
      </w:r>
      <w:r w:rsidRPr="005F725A">
        <w:rPr>
          <w:rStyle w:val="Fremhv"/>
          <w:b w:val="0"/>
        </w:rPr>
        <w:t>Det er først og fremmest dig selv, der skal skaffe dig en praktikplads i en relevant virksomhed, men d</w:t>
      </w:r>
      <w:r w:rsidR="00243E3E">
        <w:rPr>
          <w:rStyle w:val="Fremhv"/>
          <w:b w:val="0"/>
        </w:rPr>
        <w:t xml:space="preserve">u får selvfølgelig hjælp til det. </w:t>
      </w:r>
      <w:r w:rsidR="003C427B">
        <w:rPr>
          <w:rStyle w:val="Fremhv"/>
          <w:b w:val="0"/>
        </w:rPr>
        <w:t>Inden praktikugen vil du</w:t>
      </w:r>
      <w:r w:rsidR="00243E3E">
        <w:rPr>
          <w:rStyle w:val="Fremhv"/>
          <w:b w:val="0"/>
        </w:rPr>
        <w:t xml:space="preserve"> derfor</w:t>
      </w:r>
      <w:r w:rsidR="003C427B">
        <w:rPr>
          <w:rStyle w:val="Fremhv"/>
          <w:b w:val="0"/>
        </w:rPr>
        <w:t xml:space="preserve">, som en del af danskundervisningen, have arbejdet med at skrive ansøgninger, og med at udarbejde dit eget </w:t>
      </w:r>
      <w:hyperlink r:id="rId14" w:history="1">
        <w:r w:rsidR="001C0739" w:rsidRPr="001C0739">
          <w:rPr>
            <w:rStyle w:val="Hyperlink"/>
            <w:spacing w:val="2"/>
          </w:rPr>
          <w:t>CV</w:t>
        </w:r>
      </w:hyperlink>
    </w:p>
    <w:p w:rsidR="001F49B1" w:rsidRDefault="004B6F34" w:rsidP="001F49B1">
      <w:pPr>
        <w:pStyle w:val="Overskrift2"/>
        <w:rPr>
          <w:rStyle w:val="Fremhv"/>
          <w:rFonts w:asciiTheme="majorHAnsi" w:hAnsiTheme="majorHAnsi"/>
          <w:b/>
          <w:color w:val="006666"/>
          <w:spacing w:val="20"/>
        </w:rPr>
      </w:pPr>
      <w:r>
        <w:rPr>
          <w:rStyle w:val="Fremhv"/>
          <w:rFonts w:asciiTheme="majorHAnsi" w:hAnsiTheme="majorHAnsi"/>
          <w:b/>
          <w:color w:val="006666"/>
          <w:spacing w:val="20"/>
        </w:rPr>
        <w:lastRenderedPageBreak/>
        <w:t>2</w:t>
      </w:r>
      <w:r w:rsidR="001F2835">
        <w:rPr>
          <w:rStyle w:val="Fremhv"/>
          <w:rFonts w:asciiTheme="majorHAnsi" w:hAnsiTheme="majorHAnsi"/>
          <w:b/>
          <w:color w:val="006666"/>
          <w:spacing w:val="20"/>
        </w:rPr>
        <w:t xml:space="preserve">.c - </w:t>
      </w:r>
      <w:r w:rsidR="001F49B1">
        <w:rPr>
          <w:rStyle w:val="Fremhv"/>
          <w:rFonts w:asciiTheme="majorHAnsi" w:hAnsiTheme="majorHAnsi"/>
          <w:b/>
          <w:color w:val="006666"/>
          <w:spacing w:val="20"/>
        </w:rPr>
        <w:t>Faglig stolthed</w:t>
      </w:r>
    </w:p>
    <w:p w:rsidR="001F49B1" w:rsidRPr="00D24BD2" w:rsidRDefault="001F49B1" w:rsidP="001F49B1"/>
    <w:p w:rsidR="004F08A2" w:rsidRDefault="00AD41D8" w:rsidP="009A3728">
      <w:pPr>
        <w:rPr>
          <w:color w:val="auto"/>
        </w:rPr>
      </w:pPr>
      <w:r w:rsidRPr="00757AF7">
        <w:rPr>
          <w:color w:val="auto"/>
        </w:rPr>
        <w:t>Formålet</w:t>
      </w:r>
      <w:r w:rsidR="008C464F">
        <w:rPr>
          <w:color w:val="auto"/>
        </w:rPr>
        <w:t xml:space="preserve"> med denne uge er, </w:t>
      </w:r>
      <w:r>
        <w:rPr>
          <w:color w:val="auto"/>
        </w:rPr>
        <w:t>at alle</w:t>
      </w:r>
      <w:r w:rsidR="00E61F19">
        <w:rPr>
          <w:color w:val="auto"/>
        </w:rPr>
        <w:t xml:space="preserve"> GF1 elever</w:t>
      </w:r>
      <w:r>
        <w:rPr>
          <w:color w:val="auto"/>
        </w:rPr>
        <w:t xml:space="preserve"> får mulighed for at </w:t>
      </w:r>
      <w:r w:rsidR="008C464F">
        <w:rPr>
          <w:color w:val="auto"/>
        </w:rPr>
        <w:t>vise sin fagretning</w:t>
      </w:r>
      <w:r w:rsidR="009A3728" w:rsidRPr="00757AF7">
        <w:rPr>
          <w:color w:val="auto"/>
        </w:rPr>
        <w:t xml:space="preserve"> frem</w:t>
      </w:r>
      <w:r w:rsidR="008C464F">
        <w:rPr>
          <w:color w:val="auto"/>
        </w:rPr>
        <w:t>,</w:t>
      </w:r>
      <w:r w:rsidR="009A3728" w:rsidRPr="00757AF7">
        <w:rPr>
          <w:color w:val="auto"/>
        </w:rPr>
        <w:t xml:space="preserve"> gennem en eller </w:t>
      </w:r>
      <w:r w:rsidR="004F08A2">
        <w:rPr>
          <w:color w:val="auto"/>
        </w:rPr>
        <w:t>flere praktiske opgaver fra deres</w:t>
      </w:r>
      <w:r w:rsidR="009A3728">
        <w:rPr>
          <w:color w:val="auto"/>
        </w:rPr>
        <w:t xml:space="preserve"> </w:t>
      </w:r>
      <w:r w:rsidR="008C464F">
        <w:rPr>
          <w:color w:val="auto"/>
        </w:rPr>
        <w:t xml:space="preserve">faglige område, og at give dig en fornemmelse af </w:t>
      </w:r>
      <w:r w:rsidR="008C464F" w:rsidRPr="00757AF7">
        <w:rPr>
          <w:color w:val="auto"/>
        </w:rPr>
        <w:t>hvad faglig stol</w:t>
      </w:r>
      <w:r w:rsidR="008C464F">
        <w:rPr>
          <w:color w:val="auto"/>
        </w:rPr>
        <w:t>thed er.</w:t>
      </w:r>
    </w:p>
    <w:p w:rsidR="00AD41D8" w:rsidRDefault="00AD41D8" w:rsidP="00AD41D8">
      <w:pPr>
        <w:rPr>
          <w:color w:val="auto"/>
        </w:rPr>
      </w:pPr>
      <w:r>
        <w:rPr>
          <w:color w:val="auto"/>
        </w:rPr>
        <w:t xml:space="preserve">Endvidere arbejder vi med </w:t>
      </w:r>
      <w:r w:rsidRPr="00AD41D8">
        <w:rPr>
          <w:color w:val="auto"/>
        </w:rPr>
        <w:t>forberedelse</w:t>
      </w:r>
      <w:r>
        <w:rPr>
          <w:color w:val="auto"/>
        </w:rPr>
        <w:t>rne</w:t>
      </w:r>
      <w:r w:rsidRPr="00AD41D8">
        <w:rPr>
          <w:color w:val="auto"/>
        </w:rPr>
        <w:t xml:space="preserve"> til Åbent Hus og</w:t>
      </w:r>
      <w:r>
        <w:rPr>
          <w:color w:val="auto"/>
        </w:rPr>
        <w:t xml:space="preserve"> vores julemarked.</w:t>
      </w:r>
    </w:p>
    <w:p w:rsidR="00AD41D8" w:rsidRDefault="009A3728" w:rsidP="00AD41D8">
      <w:pPr>
        <w:rPr>
          <w:color w:val="auto"/>
        </w:rPr>
      </w:pPr>
      <w:r w:rsidRPr="00757AF7">
        <w:rPr>
          <w:color w:val="auto"/>
        </w:rPr>
        <w:t>Denne uge bruges i vejledningssammenhæng</w:t>
      </w:r>
      <w:r>
        <w:rPr>
          <w:color w:val="auto"/>
        </w:rPr>
        <w:t>,</w:t>
      </w:r>
      <w:r w:rsidRPr="00757AF7">
        <w:rPr>
          <w:color w:val="auto"/>
        </w:rPr>
        <w:t xml:space="preserve"> i forhold til </w:t>
      </w:r>
      <w:r>
        <w:rPr>
          <w:color w:val="auto"/>
        </w:rPr>
        <w:t xml:space="preserve">dit </w:t>
      </w:r>
      <w:r w:rsidRPr="00757AF7">
        <w:rPr>
          <w:color w:val="auto"/>
        </w:rPr>
        <w:t xml:space="preserve">valg af </w:t>
      </w:r>
      <w:r w:rsidR="00547F50">
        <w:rPr>
          <w:color w:val="auto"/>
        </w:rPr>
        <w:t xml:space="preserve">din </w:t>
      </w:r>
      <w:r w:rsidRPr="00757AF7">
        <w:rPr>
          <w:color w:val="auto"/>
        </w:rPr>
        <w:t>videre uddannelse efter GF1.</w:t>
      </w:r>
    </w:p>
    <w:p w:rsidR="00D97F32" w:rsidRDefault="00D97F32" w:rsidP="009A3728">
      <w:pPr>
        <w:rPr>
          <w:color w:val="auto"/>
        </w:rPr>
      </w:pPr>
    </w:p>
    <w:p w:rsidR="00D97F32" w:rsidRPr="004F08A2" w:rsidRDefault="00D97F32" w:rsidP="00D97F32">
      <w:pPr>
        <w:pStyle w:val="Overskrift2"/>
        <w:rPr>
          <w:rStyle w:val="Fremhv"/>
          <w:rFonts w:asciiTheme="majorHAnsi" w:hAnsiTheme="majorHAnsi"/>
          <w:b/>
          <w:color w:val="006666"/>
          <w:spacing w:val="20"/>
        </w:rPr>
      </w:pPr>
      <w:r>
        <w:rPr>
          <w:rStyle w:val="Fremhv"/>
          <w:rFonts w:asciiTheme="majorHAnsi" w:hAnsiTheme="majorHAnsi"/>
          <w:b/>
          <w:color w:val="006666"/>
          <w:spacing w:val="20"/>
        </w:rPr>
        <w:t>2</w:t>
      </w:r>
      <w:r w:rsidR="001F2835">
        <w:rPr>
          <w:rStyle w:val="Fremhv"/>
          <w:rFonts w:asciiTheme="majorHAnsi" w:hAnsiTheme="majorHAnsi"/>
          <w:b/>
          <w:color w:val="006666"/>
          <w:spacing w:val="20"/>
        </w:rPr>
        <w:t>.d</w:t>
      </w:r>
      <w:r w:rsidR="0045616C">
        <w:rPr>
          <w:rStyle w:val="Fremhv"/>
          <w:rFonts w:asciiTheme="majorHAnsi" w:hAnsiTheme="majorHAnsi"/>
          <w:b/>
          <w:color w:val="006666"/>
          <w:spacing w:val="20"/>
        </w:rPr>
        <w:t xml:space="preserve"> - </w:t>
      </w:r>
      <w:r w:rsidRPr="004F08A2">
        <w:rPr>
          <w:rStyle w:val="Fremhv"/>
          <w:rFonts w:asciiTheme="majorHAnsi" w:hAnsiTheme="majorHAnsi"/>
          <w:b/>
          <w:color w:val="006666"/>
          <w:spacing w:val="20"/>
        </w:rPr>
        <w:t>Samfund og sundhed</w:t>
      </w:r>
    </w:p>
    <w:p w:rsidR="00D97F32" w:rsidRDefault="00D97F32" w:rsidP="00D97F32">
      <w:pPr>
        <w:rPr>
          <w:color w:val="FF0000"/>
        </w:rPr>
      </w:pPr>
    </w:p>
    <w:p w:rsidR="001F2835" w:rsidRPr="001F2835" w:rsidRDefault="001F2835" w:rsidP="00D97F32">
      <w:pPr>
        <w:rPr>
          <w:color w:val="auto"/>
        </w:rPr>
      </w:pPr>
      <w:r w:rsidRPr="001F2835">
        <w:rPr>
          <w:color w:val="auto"/>
        </w:rPr>
        <w:t xml:space="preserve">Samfund og sundhed har en samlet varighed på én uge. </w:t>
      </w:r>
    </w:p>
    <w:p w:rsidR="00B02043" w:rsidRDefault="001F2835" w:rsidP="00D97F32">
      <w:pPr>
        <w:rPr>
          <w:color w:val="auto"/>
        </w:rPr>
      </w:pPr>
      <w:r w:rsidRPr="001F2835">
        <w:rPr>
          <w:color w:val="auto"/>
        </w:rPr>
        <w:t xml:space="preserve">Undervisningen er tilrettelagt som 5 enkeltstående </w:t>
      </w:r>
      <w:r w:rsidR="007A4465">
        <w:rPr>
          <w:color w:val="auto"/>
        </w:rPr>
        <w:t>kursus</w:t>
      </w:r>
      <w:r w:rsidRPr="001F2835">
        <w:rPr>
          <w:color w:val="auto"/>
        </w:rPr>
        <w:t>dage, med følgende overskrifter:</w:t>
      </w:r>
    </w:p>
    <w:p w:rsidR="00342925" w:rsidRPr="001F2835" w:rsidRDefault="00342925" w:rsidP="00D97F32">
      <w:pPr>
        <w:rPr>
          <w:color w:val="auto"/>
        </w:rPr>
      </w:pPr>
    </w:p>
    <w:p w:rsidR="00D97F32" w:rsidRPr="00BC065C" w:rsidRDefault="009F7D00" w:rsidP="00BC065C">
      <w:pPr>
        <w:pStyle w:val="Listeafsnit"/>
        <w:numPr>
          <w:ilvl w:val="0"/>
          <w:numId w:val="14"/>
        </w:numPr>
        <w:rPr>
          <w:rFonts w:asciiTheme="minorHAnsi" w:hAnsiTheme="minorHAnsi"/>
          <w:szCs w:val="22"/>
        </w:rPr>
      </w:pPr>
      <w:r w:rsidRPr="00BC065C">
        <w:rPr>
          <w:rFonts w:asciiTheme="minorHAnsi" w:hAnsiTheme="minorHAnsi"/>
          <w:szCs w:val="22"/>
        </w:rPr>
        <w:t>Mønsterbryder</w:t>
      </w:r>
      <w:r w:rsidR="00B02043" w:rsidRPr="00BC065C">
        <w:rPr>
          <w:rFonts w:asciiTheme="minorHAnsi" w:hAnsiTheme="minorHAnsi"/>
          <w:szCs w:val="22"/>
        </w:rPr>
        <w:tab/>
      </w:r>
    </w:p>
    <w:p w:rsidR="00D97F32" w:rsidRPr="00BC065C" w:rsidRDefault="009F7D00" w:rsidP="00BC065C">
      <w:pPr>
        <w:pStyle w:val="Listeafsnit"/>
        <w:numPr>
          <w:ilvl w:val="0"/>
          <w:numId w:val="14"/>
        </w:numPr>
        <w:rPr>
          <w:rFonts w:asciiTheme="minorHAnsi" w:hAnsiTheme="minorHAnsi"/>
          <w:szCs w:val="22"/>
        </w:rPr>
      </w:pPr>
      <w:r w:rsidRPr="00BC065C">
        <w:rPr>
          <w:rFonts w:asciiTheme="minorHAnsi" w:hAnsiTheme="minorHAnsi"/>
          <w:szCs w:val="22"/>
        </w:rPr>
        <w:t>Trivsel og sundhed</w:t>
      </w:r>
      <w:r w:rsidR="00B02043" w:rsidRPr="00BC065C">
        <w:rPr>
          <w:rFonts w:asciiTheme="minorHAnsi" w:hAnsiTheme="minorHAnsi"/>
          <w:szCs w:val="22"/>
        </w:rPr>
        <w:tab/>
      </w:r>
    </w:p>
    <w:p w:rsidR="00D97F32" w:rsidRPr="00BC065C" w:rsidRDefault="009F7D00" w:rsidP="00BC065C">
      <w:pPr>
        <w:pStyle w:val="Listeafsnit"/>
        <w:numPr>
          <w:ilvl w:val="0"/>
          <w:numId w:val="14"/>
        </w:numPr>
        <w:rPr>
          <w:rFonts w:asciiTheme="minorHAnsi" w:hAnsiTheme="minorHAnsi"/>
          <w:szCs w:val="22"/>
        </w:rPr>
      </w:pPr>
      <w:r w:rsidRPr="00BC065C">
        <w:rPr>
          <w:rFonts w:asciiTheme="minorHAnsi" w:hAnsiTheme="minorHAnsi"/>
          <w:szCs w:val="22"/>
        </w:rPr>
        <w:t>Samfund og sundhed</w:t>
      </w:r>
      <w:r w:rsidR="00B02043" w:rsidRPr="00BC065C">
        <w:rPr>
          <w:rFonts w:asciiTheme="minorHAnsi" w:hAnsiTheme="minorHAnsi"/>
          <w:szCs w:val="22"/>
        </w:rPr>
        <w:tab/>
      </w:r>
    </w:p>
    <w:p w:rsidR="00D97F32" w:rsidRPr="00BC065C" w:rsidRDefault="009F7D00" w:rsidP="00BC065C">
      <w:pPr>
        <w:pStyle w:val="Listeafsnit"/>
        <w:numPr>
          <w:ilvl w:val="0"/>
          <w:numId w:val="14"/>
        </w:numPr>
        <w:rPr>
          <w:rFonts w:asciiTheme="minorHAnsi" w:hAnsiTheme="minorHAnsi"/>
          <w:szCs w:val="22"/>
        </w:rPr>
      </w:pPr>
      <w:r w:rsidRPr="00BC065C">
        <w:rPr>
          <w:rFonts w:asciiTheme="minorHAnsi" w:hAnsiTheme="minorHAnsi"/>
          <w:szCs w:val="22"/>
        </w:rPr>
        <w:t>Ung økonomi</w:t>
      </w:r>
      <w:r w:rsidR="00B02043" w:rsidRPr="00BC065C">
        <w:rPr>
          <w:rFonts w:asciiTheme="minorHAnsi" w:hAnsiTheme="minorHAnsi"/>
          <w:szCs w:val="22"/>
        </w:rPr>
        <w:tab/>
      </w:r>
    </w:p>
    <w:p w:rsidR="009F7D00" w:rsidRDefault="009F7D00" w:rsidP="00D97F32">
      <w:pPr>
        <w:pStyle w:val="Listeafsnit"/>
        <w:numPr>
          <w:ilvl w:val="0"/>
          <w:numId w:val="14"/>
        </w:numPr>
        <w:rPr>
          <w:rFonts w:asciiTheme="minorHAnsi" w:hAnsiTheme="minorHAnsi"/>
          <w:szCs w:val="22"/>
        </w:rPr>
      </w:pPr>
      <w:r w:rsidRPr="00BC065C">
        <w:rPr>
          <w:rFonts w:asciiTheme="minorHAnsi" w:hAnsiTheme="minorHAnsi"/>
          <w:szCs w:val="22"/>
        </w:rPr>
        <w:t>Motion og sundhed</w:t>
      </w:r>
      <w:r w:rsidR="00B02043" w:rsidRPr="00BC065C">
        <w:rPr>
          <w:rFonts w:asciiTheme="minorHAnsi" w:hAnsiTheme="minorHAnsi"/>
          <w:szCs w:val="22"/>
        </w:rPr>
        <w:tab/>
      </w:r>
    </w:p>
    <w:p w:rsidR="001071F0" w:rsidRDefault="001071F0" w:rsidP="001071F0">
      <w:pPr>
        <w:rPr>
          <w:szCs w:val="22"/>
        </w:rPr>
      </w:pPr>
    </w:p>
    <w:p w:rsidR="001071F0" w:rsidRPr="00D120FC" w:rsidRDefault="001071F0" w:rsidP="001071F0">
      <w:pPr>
        <w:pStyle w:val="Overskrift2"/>
        <w:rPr>
          <w:rStyle w:val="Fremhv"/>
          <w:rFonts w:asciiTheme="majorHAnsi" w:hAnsiTheme="majorHAnsi"/>
          <w:b/>
          <w:color w:val="006666"/>
          <w:spacing w:val="20"/>
        </w:rPr>
      </w:pPr>
      <w:r>
        <w:rPr>
          <w:rStyle w:val="Fremhv"/>
          <w:rFonts w:asciiTheme="majorHAnsi" w:hAnsiTheme="majorHAnsi"/>
          <w:b/>
          <w:color w:val="006666"/>
          <w:spacing w:val="20"/>
        </w:rPr>
        <w:t>2</w:t>
      </w:r>
      <w:r w:rsidRPr="00D120FC">
        <w:rPr>
          <w:rStyle w:val="Fremhv"/>
          <w:rFonts w:asciiTheme="majorHAnsi" w:hAnsiTheme="majorHAnsi"/>
          <w:b/>
          <w:color w:val="006666"/>
          <w:spacing w:val="20"/>
        </w:rPr>
        <w:t>.</w:t>
      </w:r>
      <w:r>
        <w:rPr>
          <w:rStyle w:val="Fremhv"/>
          <w:rFonts w:asciiTheme="majorHAnsi" w:hAnsiTheme="majorHAnsi"/>
          <w:b/>
          <w:color w:val="006666"/>
          <w:spacing w:val="20"/>
        </w:rPr>
        <w:t>e</w:t>
      </w:r>
      <w:r w:rsidRPr="00D120FC">
        <w:rPr>
          <w:rStyle w:val="Fremhv"/>
          <w:rFonts w:asciiTheme="majorHAnsi" w:hAnsiTheme="majorHAnsi"/>
          <w:b/>
          <w:color w:val="006666"/>
          <w:spacing w:val="20"/>
        </w:rPr>
        <w:t xml:space="preserve"> – Karakterdannelse og praktikpladssøgning (Modul 1-4)</w:t>
      </w:r>
    </w:p>
    <w:p w:rsidR="001071F0" w:rsidRDefault="001071F0" w:rsidP="001071F0"/>
    <w:p w:rsidR="001071F0" w:rsidRDefault="001071F0" w:rsidP="001071F0">
      <w:pPr>
        <w:rPr>
          <w:color w:val="auto"/>
        </w:rPr>
      </w:pPr>
      <w:r>
        <w:rPr>
          <w:color w:val="auto"/>
        </w:rPr>
        <w:t>I det fælles forløb: Karakterdannelse og praktikpladssøgning arbejdes ud fra en række udvalgte mål for faget: Dansk. De udvalgte mål kan ses i forløbets drejebog.</w:t>
      </w:r>
    </w:p>
    <w:p w:rsidR="001071F0" w:rsidRPr="0077125A" w:rsidRDefault="001071F0" w:rsidP="001071F0"/>
    <w:p w:rsidR="001071F0" w:rsidRPr="00D9468C" w:rsidRDefault="001071F0" w:rsidP="001071F0">
      <w:pPr>
        <w:rPr>
          <w:rStyle w:val="Fremhv"/>
        </w:rPr>
      </w:pPr>
      <w:r w:rsidRPr="00AD21C3">
        <w:rPr>
          <w:rStyle w:val="Fremhv"/>
        </w:rPr>
        <w:t xml:space="preserve">Modul 1 – Karakterdannelse og </w:t>
      </w:r>
      <w:proofErr w:type="gramStart"/>
      <w:r w:rsidRPr="00AD21C3">
        <w:rPr>
          <w:rStyle w:val="Fremhv"/>
        </w:rPr>
        <w:t>karriereplan</w:t>
      </w:r>
      <w:r>
        <w:rPr>
          <w:rStyle w:val="Fremhv"/>
        </w:rPr>
        <w:t xml:space="preserve"> </w:t>
      </w:r>
      <w:r w:rsidRPr="00AD21C3">
        <w:rPr>
          <w:rStyle w:val="Fremhv"/>
        </w:rPr>
        <w:t xml:space="preserve"> (</w:t>
      </w:r>
      <w:proofErr w:type="gramEnd"/>
      <w:r w:rsidRPr="00AD21C3">
        <w:rPr>
          <w:rStyle w:val="Fremhv"/>
        </w:rPr>
        <w:t>4 lektioner)</w:t>
      </w:r>
    </w:p>
    <w:p w:rsidR="001071F0" w:rsidRPr="00D120FC" w:rsidRDefault="001071F0" w:rsidP="001071F0">
      <w:pPr>
        <w:rPr>
          <w:rStyle w:val="Fremhv"/>
          <w:b w:val="0"/>
        </w:rPr>
      </w:pPr>
      <w:r w:rsidRPr="00D120FC">
        <w:rPr>
          <w:rStyle w:val="Fremhv"/>
          <w:b w:val="0"/>
        </w:rPr>
        <w:t>Lærepladsmuligheder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>Præsentation af Uddannelsesguiden.dk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>Eleven søger relevante lærepladser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>Eleven formulerer mål med uddannelsen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>Præsentation af Praktikpladsen.dk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>Eleven finder en potentiel virksomhed</w:t>
      </w:r>
    </w:p>
    <w:p w:rsidR="001071F0" w:rsidRPr="00D120FC" w:rsidRDefault="001071F0" w:rsidP="001071F0">
      <w:pPr>
        <w:pStyle w:val="Opstilling-punkttegn"/>
        <w:numPr>
          <w:ilvl w:val="0"/>
          <w:numId w:val="0"/>
        </w:numPr>
        <w:rPr>
          <w:rStyle w:val="Fremhv"/>
          <w:b w:val="0"/>
        </w:rPr>
      </w:pPr>
    </w:p>
    <w:p w:rsidR="001071F0" w:rsidRPr="00D120FC" w:rsidRDefault="001071F0" w:rsidP="001071F0">
      <w:pPr>
        <w:pStyle w:val="Opstilling-punkttegn"/>
        <w:numPr>
          <w:ilvl w:val="0"/>
          <w:numId w:val="0"/>
        </w:numPr>
        <w:rPr>
          <w:rStyle w:val="Fremhv"/>
          <w:b w:val="0"/>
        </w:rPr>
      </w:pPr>
      <w:r w:rsidRPr="00D120FC">
        <w:rPr>
          <w:rStyle w:val="Fremhv"/>
          <w:b w:val="0"/>
        </w:rPr>
        <w:t>Identifikation af kompetencer - herunder elevens egne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>Præsentation af de 3 typer af kompetencer (faglige, personlige, sociale)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 xml:space="preserve">Eleven arbejder med identifikation af kompetencer – og vurderer egne stærke og svage sider i forhold til dem. </w:t>
      </w:r>
    </w:p>
    <w:p w:rsidR="001071F0" w:rsidRPr="00D120FC" w:rsidRDefault="001071F0" w:rsidP="001071F0">
      <w:pPr>
        <w:rPr>
          <w:rStyle w:val="Fremhv"/>
          <w:b w:val="0"/>
        </w:rPr>
      </w:pPr>
    </w:p>
    <w:p w:rsidR="001071F0" w:rsidRPr="00D120FC" w:rsidRDefault="001071F0" w:rsidP="001071F0">
      <w:pPr>
        <w:rPr>
          <w:rStyle w:val="Fremhv"/>
          <w:b w:val="0"/>
        </w:rPr>
      </w:pPr>
      <w:r w:rsidRPr="00D120FC">
        <w:rPr>
          <w:rStyle w:val="Fremhv"/>
          <w:b w:val="0"/>
        </w:rPr>
        <w:t>Karakterdannelse og faglig stolthed i fiktionens verden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proofErr w:type="spellStart"/>
      <w:r w:rsidRPr="00D120FC">
        <w:rPr>
          <w:rStyle w:val="Fremhv"/>
          <w:b w:val="0"/>
        </w:rPr>
        <w:t>Parøvelse</w:t>
      </w:r>
      <w:proofErr w:type="spellEnd"/>
      <w:r w:rsidRPr="00D120FC">
        <w:rPr>
          <w:rStyle w:val="Fremhv"/>
          <w:b w:val="0"/>
        </w:rPr>
        <w:t>: Eleverne analyserer, fortolker, perspektiverer og vurderer med udgangspunkt i</w:t>
      </w:r>
    </w:p>
    <w:p w:rsidR="001071F0" w:rsidRDefault="001071F0" w:rsidP="001071F0">
      <w:pPr>
        <w:ind w:firstLine="720"/>
        <w:rPr>
          <w:rStyle w:val="Fremhv"/>
          <w:b w:val="0"/>
        </w:rPr>
      </w:pPr>
      <w:r w:rsidRPr="00D120FC">
        <w:rPr>
          <w:rStyle w:val="Fremhv"/>
          <w:b w:val="0"/>
        </w:rPr>
        <w:t>en fiktiv tekst og en video.</w:t>
      </w:r>
    </w:p>
    <w:p w:rsidR="001071F0" w:rsidRPr="00D120FC" w:rsidRDefault="001071F0" w:rsidP="001071F0">
      <w:pPr>
        <w:ind w:firstLine="720"/>
        <w:rPr>
          <w:rStyle w:val="Fremhv"/>
          <w:b w:val="0"/>
        </w:rPr>
      </w:pPr>
    </w:p>
    <w:p w:rsidR="001071F0" w:rsidRPr="00D120FC" w:rsidRDefault="001071F0" w:rsidP="001071F0">
      <w:pPr>
        <w:rPr>
          <w:rStyle w:val="Fremhv"/>
          <w:b w:val="0"/>
        </w:rPr>
      </w:pPr>
    </w:p>
    <w:p w:rsidR="001071F0" w:rsidRPr="00D120FC" w:rsidRDefault="001071F0" w:rsidP="001071F0">
      <w:pPr>
        <w:rPr>
          <w:rStyle w:val="Fremhv"/>
        </w:rPr>
      </w:pPr>
      <w:r w:rsidRPr="00D120FC">
        <w:rPr>
          <w:rStyle w:val="Fremhv"/>
        </w:rPr>
        <w:t>Modul 2 - CV (4 lektioner)</w:t>
      </w:r>
    </w:p>
    <w:p w:rsidR="001071F0" w:rsidRPr="00D120FC" w:rsidRDefault="001071F0" w:rsidP="001071F0">
      <w:pPr>
        <w:rPr>
          <w:rStyle w:val="Fremhv"/>
          <w:b w:val="0"/>
        </w:rPr>
      </w:pPr>
      <w:r w:rsidRPr="00D120FC">
        <w:rPr>
          <w:rStyle w:val="Fremhv"/>
          <w:b w:val="0"/>
        </w:rPr>
        <w:t>Præsentation af CV-genren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>Hvad skal med i dit CV?</w:t>
      </w:r>
    </w:p>
    <w:p w:rsidR="001071F0" w:rsidRPr="00D120FC" w:rsidRDefault="001071F0" w:rsidP="001071F0">
      <w:pPr>
        <w:pStyle w:val="Opstilling-punkttegn2"/>
        <w:numPr>
          <w:ilvl w:val="0"/>
          <w:numId w:val="0"/>
        </w:numPr>
        <w:ind w:left="720"/>
        <w:rPr>
          <w:rStyle w:val="Fremhv"/>
          <w:b w:val="0"/>
        </w:rPr>
      </w:pPr>
    </w:p>
    <w:p w:rsidR="001071F0" w:rsidRPr="00D120FC" w:rsidRDefault="001071F0" w:rsidP="001071F0">
      <w:pPr>
        <w:rPr>
          <w:rStyle w:val="Fremhv"/>
          <w:b w:val="0"/>
        </w:rPr>
      </w:pPr>
      <w:r w:rsidRPr="00D120FC">
        <w:rPr>
          <w:rStyle w:val="Fremhv"/>
          <w:b w:val="0"/>
        </w:rPr>
        <w:t>Det gode CV-foto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>Hvad er et godt CV-foto?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lastRenderedPageBreak/>
        <w:t>Vurdér CV-billeder - øvelser med fælles opsamling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 xml:space="preserve"> Tag et CV-foto i værkstedet – </w:t>
      </w:r>
      <w:proofErr w:type="spellStart"/>
      <w:r w:rsidRPr="00D120FC">
        <w:rPr>
          <w:rStyle w:val="Fremhv"/>
          <w:b w:val="0"/>
        </w:rPr>
        <w:t>parøvelse</w:t>
      </w:r>
      <w:proofErr w:type="spellEnd"/>
    </w:p>
    <w:p w:rsidR="001071F0" w:rsidRPr="00D120FC" w:rsidRDefault="001071F0" w:rsidP="001071F0">
      <w:pPr>
        <w:rPr>
          <w:rStyle w:val="Fremhv"/>
          <w:b w:val="0"/>
        </w:rPr>
      </w:pPr>
    </w:p>
    <w:p w:rsidR="001071F0" w:rsidRPr="00D120FC" w:rsidRDefault="001071F0" w:rsidP="001071F0">
      <w:pPr>
        <w:rPr>
          <w:rStyle w:val="Fremhv"/>
          <w:b w:val="0"/>
        </w:rPr>
      </w:pPr>
      <w:r w:rsidRPr="00D120FC">
        <w:rPr>
          <w:rStyle w:val="Fremhv"/>
          <w:b w:val="0"/>
        </w:rPr>
        <w:t>Lav dit eget CV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>Layout - Hvordan skal det se ud?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>Find en CV-skabelon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>Skrivetid med mulighed for lærer-assistance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>Lektie til næste gang: Lav et færdigt CV</w:t>
      </w:r>
    </w:p>
    <w:p w:rsidR="001071F0" w:rsidRPr="00D120FC" w:rsidRDefault="001071F0" w:rsidP="001071F0">
      <w:pPr>
        <w:pStyle w:val="Opstilling-punkttegn2"/>
        <w:numPr>
          <w:ilvl w:val="0"/>
          <w:numId w:val="0"/>
        </w:numPr>
        <w:rPr>
          <w:rStyle w:val="Fremhv"/>
          <w:b w:val="0"/>
        </w:rPr>
      </w:pPr>
    </w:p>
    <w:p w:rsidR="001071F0" w:rsidRPr="00AD3FD3" w:rsidRDefault="001071F0" w:rsidP="001071F0">
      <w:pPr>
        <w:rPr>
          <w:rStyle w:val="Fremhv"/>
        </w:rPr>
      </w:pPr>
      <w:r w:rsidRPr="00AD3FD3">
        <w:rPr>
          <w:rStyle w:val="Fremhv"/>
        </w:rPr>
        <w:t>Modul 3 - Ansøgning (4 lektioner)</w:t>
      </w:r>
    </w:p>
    <w:p w:rsidR="001071F0" w:rsidRPr="00D120FC" w:rsidRDefault="001071F0" w:rsidP="001071F0">
      <w:pPr>
        <w:rPr>
          <w:rStyle w:val="Fremhv"/>
          <w:b w:val="0"/>
        </w:rPr>
      </w:pPr>
      <w:r w:rsidRPr="00D120FC">
        <w:rPr>
          <w:rStyle w:val="Fremhv"/>
          <w:b w:val="0"/>
        </w:rPr>
        <w:t xml:space="preserve">Præsentation af genren ”Ansøgning” 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 xml:space="preserve">Hvad skal med i din ansøgning? </w:t>
      </w:r>
    </w:p>
    <w:p w:rsidR="001071F0" w:rsidRPr="00D120FC" w:rsidRDefault="001071F0" w:rsidP="001071F0">
      <w:pPr>
        <w:rPr>
          <w:rStyle w:val="Fremhv"/>
          <w:b w:val="0"/>
        </w:rPr>
      </w:pPr>
    </w:p>
    <w:p w:rsidR="001071F0" w:rsidRPr="00D120FC" w:rsidRDefault="001071F0" w:rsidP="001071F0">
      <w:pPr>
        <w:rPr>
          <w:rStyle w:val="Fremhv"/>
          <w:b w:val="0"/>
        </w:rPr>
      </w:pPr>
      <w:r w:rsidRPr="00D120FC">
        <w:rPr>
          <w:rStyle w:val="Fremhv"/>
          <w:b w:val="0"/>
        </w:rPr>
        <w:t>Den motiverede ansøgning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>Hvad er en motiveret ansøgning?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 xml:space="preserve">Drømmejobbet og mig </w:t>
      </w:r>
    </w:p>
    <w:p w:rsidR="001071F0" w:rsidRPr="00D120FC" w:rsidRDefault="001071F0" w:rsidP="001071F0">
      <w:pPr>
        <w:rPr>
          <w:rStyle w:val="Fremhv"/>
          <w:b w:val="0"/>
        </w:rPr>
      </w:pPr>
    </w:p>
    <w:p w:rsidR="001071F0" w:rsidRPr="00D120FC" w:rsidRDefault="001071F0" w:rsidP="001071F0">
      <w:pPr>
        <w:rPr>
          <w:rStyle w:val="Fremhv"/>
          <w:b w:val="0"/>
        </w:rPr>
      </w:pPr>
      <w:proofErr w:type="spellStart"/>
      <w:r w:rsidRPr="00D120FC">
        <w:rPr>
          <w:rStyle w:val="Fremhv"/>
          <w:b w:val="0"/>
        </w:rPr>
        <w:t>Parøvelse</w:t>
      </w:r>
      <w:proofErr w:type="spellEnd"/>
      <w:r w:rsidRPr="00D120FC">
        <w:rPr>
          <w:rStyle w:val="Fremhv"/>
          <w:b w:val="0"/>
        </w:rPr>
        <w:t xml:space="preserve">: 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 xml:space="preserve">Her er jeg! – videopræsentation fra værkstedet </w:t>
      </w:r>
    </w:p>
    <w:p w:rsidR="001071F0" w:rsidRPr="00D120FC" w:rsidRDefault="001071F0" w:rsidP="001071F0">
      <w:pPr>
        <w:rPr>
          <w:rStyle w:val="Fremhv"/>
          <w:b w:val="0"/>
        </w:rPr>
      </w:pPr>
    </w:p>
    <w:p w:rsidR="001071F0" w:rsidRPr="00D120FC" w:rsidRDefault="001071F0" w:rsidP="001071F0">
      <w:pPr>
        <w:rPr>
          <w:rStyle w:val="Fremhv"/>
          <w:b w:val="0"/>
        </w:rPr>
      </w:pPr>
      <w:r w:rsidRPr="00D120FC">
        <w:rPr>
          <w:rStyle w:val="Fremhv"/>
          <w:b w:val="0"/>
        </w:rPr>
        <w:t>Skriv en motiveret ansøgning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>Skrivetid med mulighed for lærer-assistance</w:t>
      </w:r>
    </w:p>
    <w:p w:rsidR="001071F0" w:rsidRPr="00D120FC" w:rsidRDefault="001071F0" w:rsidP="001071F0">
      <w:pPr>
        <w:pStyle w:val="Opstilling-punkttegn2"/>
        <w:numPr>
          <w:ilvl w:val="0"/>
          <w:numId w:val="3"/>
        </w:numPr>
        <w:rPr>
          <w:rStyle w:val="Fremhv"/>
          <w:b w:val="0"/>
        </w:rPr>
      </w:pPr>
      <w:r w:rsidRPr="00D120FC">
        <w:rPr>
          <w:rStyle w:val="Fremhv"/>
          <w:b w:val="0"/>
        </w:rPr>
        <w:t>Lektie til næste gang: Skriv din ansøgning færdig.</w:t>
      </w:r>
    </w:p>
    <w:p w:rsidR="001071F0" w:rsidRDefault="001071F0" w:rsidP="001071F0">
      <w:pPr>
        <w:rPr>
          <w:rStyle w:val="Fremhv"/>
          <w:b w:val="0"/>
        </w:rPr>
      </w:pPr>
    </w:p>
    <w:p w:rsidR="001071F0" w:rsidRPr="00AD21C3" w:rsidRDefault="001071F0" w:rsidP="001071F0">
      <w:pPr>
        <w:rPr>
          <w:rStyle w:val="Fremhv"/>
        </w:rPr>
      </w:pPr>
      <w:r w:rsidRPr="00AD21C3">
        <w:rPr>
          <w:rStyle w:val="Fremhv"/>
        </w:rPr>
        <w:t xml:space="preserve">Modul </w:t>
      </w:r>
      <w:r>
        <w:rPr>
          <w:rStyle w:val="Fremhv"/>
        </w:rPr>
        <w:t>4 – Jobsamtale og feedback</w:t>
      </w:r>
      <w:r w:rsidRPr="00AD21C3">
        <w:rPr>
          <w:rStyle w:val="Fremhv"/>
        </w:rPr>
        <w:t xml:space="preserve"> (4 lektioner)</w:t>
      </w:r>
    </w:p>
    <w:p w:rsidR="001071F0" w:rsidRDefault="001071F0" w:rsidP="001071F0">
      <w:r>
        <w:t>Jobsamtalen som kommunikationssituation</w:t>
      </w:r>
    </w:p>
    <w:p w:rsidR="001071F0" w:rsidRDefault="001071F0" w:rsidP="001071F0">
      <w:pPr>
        <w:pStyle w:val="Opstilling-punkttegn2"/>
        <w:numPr>
          <w:ilvl w:val="0"/>
          <w:numId w:val="3"/>
        </w:numPr>
      </w:pPr>
      <w:r>
        <w:t>Dialog om betydningen af førstehåndsindtryk, fremtoning, kropssprog</w:t>
      </w:r>
    </w:p>
    <w:p w:rsidR="001071F0" w:rsidRDefault="001071F0" w:rsidP="001071F0">
      <w:pPr>
        <w:pStyle w:val="Opstilling-punkttegn2"/>
        <w:numPr>
          <w:ilvl w:val="0"/>
          <w:numId w:val="3"/>
        </w:numPr>
      </w:pPr>
      <w:r>
        <w:t>Gruppearbejde: Er der plads til mig? Videoklip med Vicki Berlin</w:t>
      </w:r>
    </w:p>
    <w:p w:rsidR="001071F0" w:rsidRDefault="001071F0" w:rsidP="001071F0">
      <w:pPr>
        <w:pStyle w:val="Opstilling-punkttegn2"/>
        <w:numPr>
          <w:ilvl w:val="0"/>
          <w:numId w:val="3"/>
        </w:numPr>
      </w:pPr>
      <w:r>
        <w:t>Individuel øvelse: Forberedelse til jobsamtale</w:t>
      </w:r>
    </w:p>
    <w:p w:rsidR="001071F0" w:rsidRDefault="001071F0" w:rsidP="001071F0">
      <w:pPr>
        <w:pStyle w:val="Opstilling-punkttegn2"/>
        <w:numPr>
          <w:ilvl w:val="0"/>
          <w:numId w:val="0"/>
        </w:numPr>
        <w:ind w:left="720"/>
      </w:pPr>
    </w:p>
    <w:p w:rsidR="001071F0" w:rsidRDefault="001071F0" w:rsidP="001071F0">
      <w:r>
        <w:t>Andet</w:t>
      </w:r>
    </w:p>
    <w:p w:rsidR="001071F0" w:rsidRPr="00B7660B" w:rsidRDefault="001071F0" w:rsidP="001071F0">
      <w:pPr>
        <w:pStyle w:val="Opstilling-punkttegn2"/>
        <w:numPr>
          <w:ilvl w:val="0"/>
          <w:numId w:val="3"/>
        </w:numPr>
      </w:pPr>
      <w:r>
        <w:t>Rollespilsøvelse med faglærer</w:t>
      </w:r>
    </w:p>
    <w:p w:rsidR="001071F0" w:rsidRPr="00B7660B" w:rsidRDefault="001071F0" w:rsidP="001071F0">
      <w:pPr>
        <w:pStyle w:val="Opstilling-punkttegn2"/>
        <w:numPr>
          <w:ilvl w:val="0"/>
          <w:numId w:val="3"/>
        </w:numPr>
      </w:pPr>
      <w:proofErr w:type="spellStart"/>
      <w:r>
        <w:t>Parøvelse</w:t>
      </w:r>
      <w:proofErr w:type="spellEnd"/>
      <w:r>
        <w:t>: Peer Feedback. Eleverne vurderer hinandens ”jobsøgningspakke”.</w:t>
      </w:r>
    </w:p>
    <w:p w:rsidR="001071F0" w:rsidRDefault="001071F0" w:rsidP="001071F0">
      <w:pPr>
        <w:pStyle w:val="Opstilling-punkttegn2"/>
        <w:numPr>
          <w:ilvl w:val="0"/>
          <w:numId w:val="3"/>
        </w:numPr>
        <w:rPr>
          <w:rFonts w:ascii="SymbolMT" w:eastAsia="SymbolMT" w:cs="SymbolMT"/>
        </w:rPr>
      </w:pPr>
      <w:r>
        <w:t xml:space="preserve">Spørgetime: Besøg af ”ældre” elev, der fortæller om at få læreplads. </w:t>
      </w:r>
    </w:p>
    <w:p w:rsidR="001071F0" w:rsidRPr="001071F0" w:rsidRDefault="001071F0" w:rsidP="001071F0">
      <w:pPr>
        <w:pStyle w:val="Opstilling-punkttegn2"/>
        <w:numPr>
          <w:ilvl w:val="0"/>
          <w:numId w:val="3"/>
        </w:numPr>
        <w:rPr>
          <w:rFonts w:ascii="SymbolMT" w:eastAsia="SymbolMT" w:cs="SymbolMT"/>
        </w:rPr>
      </w:pPr>
      <w:r>
        <w:t>Evaluering: Opsamling og refleksion over forløbet.</w:t>
      </w:r>
    </w:p>
    <w:p w:rsidR="00DD2CA8" w:rsidRPr="00DD2CA8" w:rsidRDefault="00DD2CA8" w:rsidP="00DD2CA8">
      <w:pPr>
        <w:pStyle w:val="Listeafsnit"/>
        <w:rPr>
          <w:rFonts w:asciiTheme="minorHAnsi" w:hAnsiTheme="minorHAnsi"/>
          <w:szCs w:val="22"/>
        </w:rPr>
      </w:pPr>
    </w:p>
    <w:p w:rsidR="001F49B1" w:rsidRPr="00821097" w:rsidRDefault="004B6F34" w:rsidP="001F49B1">
      <w:pPr>
        <w:pStyle w:val="Overskrift1"/>
        <w:rPr>
          <w:rStyle w:val="Fremhv"/>
          <w:rFonts w:asciiTheme="majorHAnsi" w:hAnsiTheme="majorHAnsi"/>
          <w:b/>
          <w:color w:val="2E74B5" w:themeColor="accent1" w:themeShade="BF"/>
          <w:spacing w:val="20"/>
        </w:rPr>
      </w:pPr>
      <w:bookmarkStart w:id="3" w:name="_Toc478386541"/>
      <w:r>
        <w:t>3</w:t>
      </w:r>
      <w:r w:rsidR="001F49B1" w:rsidRPr="00291C78">
        <w:t>.</w:t>
      </w:r>
      <w:bookmarkEnd w:id="3"/>
      <w:r w:rsidR="001F49B1">
        <w:t xml:space="preserve"> Læringsmål, </w:t>
      </w:r>
      <w:r w:rsidR="001F49B1" w:rsidRPr="00291C78">
        <w:t>fag</w:t>
      </w:r>
      <w:r w:rsidR="001F49B1">
        <w:t xml:space="preserve"> og formelle mål</w:t>
      </w:r>
    </w:p>
    <w:p w:rsidR="001F49B1" w:rsidRDefault="001F49B1" w:rsidP="001F49B1"/>
    <w:p w:rsidR="001F49B1" w:rsidRDefault="004B6F34" w:rsidP="001F49B1">
      <w:pPr>
        <w:pStyle w:val="Overskrift2"/>
      </w:pPr>
      <w:r>
        <w:t>3</w:t>
      </w:r>
      <w:r w:rsidR="00005778">
        <w:t>.a</w:t>
      </w:r>
      <w:r w:rsidR="00912422">
        <w:t xml:space="preserve"> - </w:t>
      </w:r>
      <w:r w:rsidR="001F49B1" w:rsidRPr="00152EF2">
        <w:t>Læringsmål</w:t>
      </w:r>
    </w:p>
    <w:p w:rsidR="001F49B1" w:rsidRPr="00A03781" w:rsidRDefault="001F49B1" w:rsidP="001F49B1"/>
    <w:p w:rsidR="003D42A4" w:rsidRDefault="001F49B1" w:rsidP="001F49B1">
      <w:pPr>
        <w:rPr>
          <w:color w:val="auto"/>
        </w:rPr>
      </w:pPr>
      <w:r w:rsidRPr="005A2938">
        <w:rPr>
          <w:color w:val="auto"/>
        </w:rPr>
        <w:t>Det over</w:t>
      </w:r>
      <w:r>
        <w:rPr>
          <w:color w:val="auto"/>
        </w:rPr>
        <w:t>ordnede formål med GF1</w:t>
      </w:r>
      <w:r w:rsidR="00096F31">
        <w:rPr>
          <w:color w:val="auto"/>
        </w:rPr>
        <w:t xml:space="preserve"> er: At </w:t>
      </w:r>
      <w:r w:rsidRPr="005A2938">
        <w:rPr>
          <w:color w:val="auto"/>
        </w:rPr>
        <w:t>give dig</w:t>
      </w:r>
      <w:r w:rsidR="00096F31">
        <w:rPr>
          <w:color w:val="auto"/>
        </w:rPr>
        <w:t xml:space="preserve"> indblik i forskellige brancher og uddannelser, og</w:t>
      </w:r>
      <w:r w:rsidR="00096F31" w:rsidRPr="00096F31">
        <w:rPr>
          <w:color w:val="auto"/>
        </w:rPr>
        <w:t xml:space="preserve"> </w:t>
      </w:r>
      <w:r w:rsidR="003D42A4">
        <w:rPr>
          <w:color w:val="auto"/>
        </w:rPr>
        <w:t xml:space="preserve">de </w:t>
      </w:r>
      <w:r w:rsidR="00096F31" w:rsidRPr="00096F31">
        <w:rPr>
          <w:color w:val="auto"/>
        </w:rPr>
        <w:t xml:space="preserve">almene og generelle erhvervsfaglige kompetencer, som du har brug for i din fortsatte erhvervsuddannelse. </w:t>
      </w:r>
    </w:p>
    <w:p w:rsidR="001F49B1" w:rsidRPr="0019151F" w:rsidRDefault="0019151F" w:rsidP="001F49B1">
      <w:pPr>
        <w:rPr>
          <w:color w:val="auto"/>
        </w:rPr>
      </w:pPr>
      <w:r w:rsidRPr="0019151F">
        <w:rPr>
          <w:color w:val="auto"/>
        </w:rPr>
        <w:t>Derudover skal du øve dig i at være en del af et</w:t>
      </w:r>
      <w:r w:rsidR="009A3728">
        <w:rPr>
          <w:color w:val="auto"/>
        </w:rPr>
        <w:t xml:space="preserve"> fagligt- og socialt fællesskab.</w:t>
      </w:r>
    </w:p>
    <w:p w:rsidR="001F49B1" w:rsidRDefault="001F49B1" w:rsidP="001F49B1">
      <w:pPr>
        <w:rPr>
          <w:color w:val="auto"/>
        </w:rPr>
      </w:pPr>
      <w:r w:rsidRPr="005A2938">
        <w:rPr>
          <w:color w:val="auto"/>
        </w:rPr>
        <w:t>Ligeledes er det vigtigt for os, at du udvikler dig positivt - både fagligt og personligt - undervejs i forløbet.</w:t>
      </w:r>
    </w:p>
    <w:p w:rsidR="004E65C4" w:rsidRPr="00CB1C53" w:rsidRDefault="003D42A4" w:rsidP="001F49B1">
      <w:pPr>
        <w:rPr>
          <w:color w:val="auto"/>
        </w:rPr>
      </w:pPr>
      <w:r>
        <w:rPr>
          <w:color w:val="auto"/>
        </w:rPr>
        <w:t>L</w:t>
      </w:r>
      <w:r w:rsidR="00007A96">
        <w:rPr>
          <w:color w:val="auto"/>
        </w:rPr>
        <w:t xml:space="preserve">æs evt. </w:t>
      </w:r>
      <w:r>
        <w:rPr>
          <w:color w:val="auto"/>
        </w:rPr>
        <w:t xml:space="preserve">også hvad </w:t>
      </w:r>
      <w:r w:rsidR="004E65C4">
        <w:rPr>
          <w:color w:val="auto"/>
        </w:rPr>
        <w:t xml:space="preserve">Undervisningsministeriet </w:t>
      </w:r>
      <w:r>
        <w:rPr>
          <w:color w:val="auto"/>
        </w:rPr>
        <w:t xml:space="preserve">skriver </w:t>
      </w:r>
      <w:r w:rsidR="004E65C4">
        <w:rPr>
          <w:color w:val="auto"/>
        </w:rPr>
        <w:t xml:space="preserve">om GF1: </w:t>
      </w:r>
      <w:hyperlink r:id="rId15" w:history="1">
        <w:r w:rsidR="004E65C4" w:rsidRPr="004E65C4">
          <w:rPr>
            <w:rStyle w:val="Hyperlink"/>
          </w:rPr>
          <w:t>UVM om GF1</w:t>
        </w:r>
      </w:hyperlink>
    </w:p>
    <w:p w:rsidR="001F49B1" w:rsidRDefault="004B6F34" w:rsidP="001F49B1">
      <w:pPr>
        <w:pStyle w:val="Overskrift2"/>
      </w:pPr>
      <w:r>
        <w:lastRenderedPageBreak/>
        <w:t>3</w:t>
      </w:r>
      <w:r w:rsidR="00005778">
        <w:t>.b</w:t>
      </w:r>
      <w:r w:rsidR="00912422">
        <w:t xml:space="preserve"> - </w:t>
      </w:r>
      <w:r w:rsidR="001F49B1" w:rsidRPr="00BD7F02">
        <w:t>Forløbets grundfag</w:t>
      </w:r>
      <w:r w:rsidR="001F49B1">
        <w:t>, erhvervsfag, mfl.</w:t>
      </w:r>
    </w:p>
    <w:p w:rsidR="004D0B7B" w:rsidRDefault="004D0B7B" w:rsidP="001F49B1"/>
    <w:p w:rsidR="00F83BD3" w:rsidRPr="00757AF7" w:rsidRDefault="00F83BD3" w:rsidP="00F83BD3">
      <w:pPr>
        <w:rPr>
          <w:rStyle w:val="Fremhv"/>
        </w:rPr>
      </w:pPr>
      <w:r w:rsidRPr="00757AF7">
        <w:rPr>
          <w:rStyle w:val="Fremhv"/>
        </w:rPr>
        <w:t>Grundfag, valgfag og motion/bevægelse</w:t>
      </w:r>
    </w:p>
    <w:p w:rsidR="00F83BD3" w:rsidRDefault="00F83BD3" w:rsidP="00F83BD3">
      <w:pPr>
        <w:rPr>
          <w:color w:val="auto"/>
        </w:rPr>
      </w:pPr>
      <w:r w:rsidRPr="00834A03">
        <w:rPr>
          <w:color w:val="auto"/>
        </w:rPr>
        <w:t>I</w:t>
      </w:r>
      <w:r w:rsidR="00096F31">
        <w:rPr>
          <w:color w:val="auto"/>
        </w:rPr>
        <w:t xml:space="preserve"> fagretningernes projektuger </w:t>
      </w:r>
      <w:r w:rsidR="006A7EB7">
        <w:rPr>
          <w:color w:val="auto"/>
        </w:rPr>
        <w:t>gennemføres gru</w:t>
      </w:r>
      <w:r w:rsidR="00853B91">
        <w:rPr>
          <w:color w:val="auto"/>
        </w:rPr>
        <w:t>ndfaget d</w:t>
      </w:r>
      <w:r w:rsidR="006A7EB7">
        <w:rPr>
          <w:color w:val="auto"/>
        </w:rPr>
        <w:t>ansk, s</w:t>
      </w:r>
      <w:r w:rsidR="00853B91">
        <w:rPr>
          <w:color w:val="auto"/>
        </w:rPr>
        <w:t xml:space="preserve">amt motion og </w:t>
      </w:r>
      <w:r w:rsidRPr="00834A03">
        <w:rPr>
          <w:color w:val="auto"/>
        </w:rPr>
        <w:t>bevægelse</w:t>
      </w:r>
    </w:p>
    <w:p w:rsidR="00F83BD3" w:rsidRPr="00834A03" w:rsidRDefault="00F83BD3" w:rsidP="00F83BD3">
      <w:pPr>
        <w:rPr>
          <w:color w:val="auto"/>
        </w:rPr>
      </w:pPr>
      <w:r w:rsidRPr="00834A03">
        <w:rPr>
          <w:color w:val="auto"/>
        </w:rPr>
        <w:t>For EUX-eleverne gennemføre</w:t>
      </w:r>
      <w:r w:rsidR="00853B91">
        <w:rPr>
          <w:color w:val="auto"/>
        </w:rPr>
        <w:t xml:space="preserve">s grundfagene dansk, engelsk, samfundsfag samt motion og </w:t>
      </w:r>
      <w:r w:rsidRPr="00834A03">
        <w:rPr>
          <w:color w:val="auto"/>
        </w:rPr>
        <w:t>bevægelse.</w:t>
      </w:r>
    </w:p>
    <w:p w:rsidR="00F83BD3" w:rsidRDefault="00F83BD3" w:rsidP="001F49B1"/>
    <w:p w:rsidR="00830842" w:rsidRPr="00830842" w:rsidRDefault="00830842" w:rsidP="001F49B1">
      <w:pPr>
        <w:rPr>
          <w:rStyle w:val="Fremhv"/>
        </w:rPr>
      </w:pPr>
      <w:r w:rsidRPr="00830842">
        <w:rPr>
          <w:rStyle w:val="Fremhv"/>
        </w:rPr>
        <w:t>Dansk</w:t>
      </w:r>
    </w:p>
    <w:p w:rsidR="001F49B1" w:rsidRDefault="0019151F" w:rsidP="001F49B1">
      <w:r>
        <w:t>Alle elever på GF1 skal have dansk.</w:t>
      </w:r>
    </w:p>
    <w:p w:rsidR="00AA0269" w:rsidRDefault="0019151F" w:rsidP="0019151F">
      <w:pPr>
        <w:rPr>
          <w:color w:val="auto"/>
        </w:rPr>
      </w:pPr>
      <w:r>
        <w:rPr>
          <w:color w:val="auto"/>
        </w:rPr>
        <w:t xml:space="preserve">Grundfaget dansk planlægges så praksisnært som muligt. </w:t>
      </w:r>
    </w:p>
    <w:p w:rsidR="0019151F" w:rsidRDefault="00AA0269" w:rsidP="0019151F">
      <w:pPr>
        <w:rPr>
          <w:color w:val="auto"/>
        </w:rPr>
      </w:pPr>
      <w:r>
        <w:rPr>
          <w:color w:val="auto"/>
        </w:rPr>
        <w:t xml:space="preserve">Du skal </w:t>
      </w:r>
      <w:r w:rsidR="0019151F">
        <w:rPr>
          <w:color w:val="auto"/>
        </w:rPr>
        <w:t>forvente, at der vil forekomme klasseundervisning, som du kender den fra folkeskolen. Men emnerne og genrerne tager udgangspunkt i faglig kommunikation</w:t>
      </w:r>
      <w:r w:rsidR="004D0B7B">
        <w:rPr>
          <w:color w:val="auto"/>
        </w:rPr>
        <w:t>,</w:t>
      </w:r>
      <w:r w:rsidR="0019151F">
        <w:rPr>
          <w:color w:val="auto"/>
        </w:rPr>
        <w:t xml:space="preserve"> og i dit konkrete faglige projekt.</w:t>
      </w:r>
    </w:p>
    <w:p w:rsidR="0019151F" w:rsidRDefault="0019151F" w:rsidP="0019151F">
      <w:pPr>
        <w:rPr>
          <w:color w:val="auto"/>
        </w:rPr>
      </w:pPr>
    </w:p>
    <w:p w:rsidR="00830842" w:rsidRPr="00830842" w:rsidRDefault="00830842" w:rsidP="0019151F">
      <w:pPr>
        <w:rPr>
          <w:rStyle w:val="Fremhv"/>
        </w:rPr>
      </w:pPr>
      <w:r w:rsidRPr="00830842">
        <w:rPr>
          <w:rStyle w:val="Fremhv"/>
        </w:rPr>
        <w:t>Matematik</w:t>
      </w:r>
    </w:p>
    <w:p w:rsidR="004D0B7B" w:rsidRDefault="00D0344D" w:rsidP="001F49B1">
      <w:pPr>
        <w:rPr>
          <w:color w:val="auto"/>
        </w:rPr>
      </w:pPr>
      <w:r>
        <w:rPr>
          <w:color w:val="auto"/>
        </w:rPr>
        <w:t>Fa</w:t>
      </w:r>
      <w:r w:rsidR="0019151F">
        <w:rPr>
          <w:color w:val="auto"/>
        </w:rPr>
        <w:t>gretninge</w:t>
      </w:r>
      <w:r w:rsidR="00AA0269">
        <w:rPr>
          <w:color w:val="auto"/>
        </w:rPr>
        <w:t>rne</w:t>
      </w:r>
      <w:r>
        <w:rPr>
          <w:color w:val="auto"/>
        </w:rPr>
        <w:t>: It, netværk og design, Robot, teknologi og automatik og Motor, transport og teknologi har matematik. S</w:t>
      </w:r>
      <w:r w:rsidR="0019151F">
        <w:rPr>
          <w:color w:val="auto"/>
        </w:rPr>
        <w:t xml:space="preserve">om </w:t>
      </w:r>
      <w:r w:rsidR="00AA0269">
        <w:rPr>
          <w:color w:val="auto"/>
        </w:rPr>
        <w:t xml:space="preserve">det er tilfældet med dansk, er undervisningen fagrettet og har direkte sammenhæng med </w:t>
      </w:r>
      <w:r w:rsidR="004D0B7B">
        <w:rPr>
          <w:color w:val="auto"/>
        </w:rPr>
        <w:t xml:space="preserve">dine </w:t>
      </w:r>
      <w:r w:rsidR="0019151F">
        <w:rPr>
          <w:color w:val="auto"/>
        </w:rPr>
        <w:t>praktiske opgaver i værkstedet.</w:t>
      </w:r>
    </w:p>
    <w:p w:rsidR="002B76C8" w:rsidRDefault="002B76C8" w:rsidP="001F49B1">
      <w:pPr>
        <w:rPr>
          <w:color w:val="auto"/>
        </w:rPr>
      </w:pPr>
    </w:p>
    <w:p w:rsidR="00F83BD3" w:rsidRPr="00F83BD3" w:rsidRDefault="00F83BD3" w:rsidP="001F49B1">
      <w:pPr>
        <w:rPr>
          <w:rStyle w:val="Fremhv"/>
        </w:rPr>
      </w:pPr>
      <w:r w:rsidRPr="00F83BD3">
        <w:rPr>
          <w:rStyle w:val="Fremhv"/>
        </w:rPr>
        <w:t>Andet</w:t>
      </w:r>
    </w:p>
    <w:p w:rsidR="00EA4D01" w:rsidRDefault="00EA5922" w:rsidP="00EA4D01">
      <w:pPr>
        <w:rPr>
          <w:rStyle w:val="Fremhv"/>
          <w:b w:val="0"/>
        </w:rPr>
      </w:pPr>
      <w:r>
        <w:rPr>
          <w:rStyle w:val="Fremhv"/>
          <w:b w:val="0"/>
        </w:rPr>
        <w:t xml:space="preserve">Med passende mellemrum er vores hyggelige fredagscafé åben. </w:t>
      </w:r>
    </w:p>
    <w:p w:rsidR="00EA5922" w:rsidRDefault="00EA5922" w:rsidP="00EA4D01">
      <w:pPr>
        <w:rPr>
          <w:rStyle w:val="Fremhv"/>
          <w:b w:val="0"/>
        </w:rPr>
      </w:pPr>
      <w:r>
        <w:rPr>
          <w:rStyle w:val="Fremhv"/>
          <w:b w:val="0"/>
        </w:rPr>
        <w:t>Disse sociale arrangementer planlægges og tilrettelægges af en gruppe bestående af GF1 elever og lærere.</w:t>
      </w:r>
    </w:p>
    <w:p w:rsidR="001F49B1" w:rsidRPr="00D87CC6" w:rsidRDefault="001F49B1" w:rsidP="001F49B1"/>
    <w:p w:rsidR="001F49B1" w:rsidRDefault="004B6F34" w:rsidP="001F49B1">
      <w:pPr>
        <w:pStyle w:val="Overskrift1"/>
      </w:pPr>
      <w:bookmarkStart w:id="4" w:name="_Toc478386545"/>
      <w:r>
        <w:t>4</w:t>
      </w:r>
      <w:r w:rsidR="001F49B1" w:rsidRPr="00291C78">
        <w:t xml:space="preserve">. </w:t>
      </w:r>
      <w:bookmarkEnd w:id="4"/>
      <w:r w:rsidR="001F49B1" w:rsidRPr="00291C78">
        <w:t>Indhold</w:t>
      </w:r>
      <w:r w:rsidR="001F49B1">
        <w:t>, metoder</w:t>
      </w:r>
      <w:r w:rsidR="001F49B1" w:rsidRPr="00291C78">
        <w:t xml:space="preserve"> og omfang</w:t>
      </w:r>
    </w:p>
    <w:p w:rsidR="001F49B1" w:rsidRPr="00191DE3" w:rsidRDefault="001F49B1" w:rsidP="001F49B1">
      <w:pPr>
        <w:rPr>
          <w:color w:val="auto"/>
        </w:rPr>
      </w:pPr>
    </w:p>
    <w:p w:rsidR="001F49B1" w:rsidRDefault="004B6F34" w:rsidP="001F49B1">
      <w:pPr>
        <w:pStyle w:val="Overskrift2"/>
      </w:pPr>
      <w:r>
        <w:t>4</w:t>
      </w:r>
      <w:r w:rsidR="00CA63A7">
        <w:t>.a</w:t>
      </w:r>
      <w:r w:rsidR="00912422">
        <w:t xml:space="preserve"> - </w:t>
      </w:r>
      <w:r w:rsidR="001F49B1">
        <w:t>Metoder</w:t>
      </w:r>
    </w:p>
    <w:p w:rsidR="001F49B1" w:rsidRDefault="001F49B1" w:rsidP="001F49B1"/>
    <w:p w:rsidR="00FA391E" w:rsidRPr="00830842" w:rsidRDefault="00FA391E" w:rsidP="001F49B1">
      <w:r>
        <w:t>Undervisningen er først og fremmest tilrettelagt som projektarbejde suppleret med en række kursusfag.</w:t>
      </w:r>
    </w:p>
    <w:p w:rsidR="001F49B1" w:rsidRPr="00377036" w:rsidRDefault="001F49B1" w:rsidP="001F49B1">
      <w:pPr>
        <w:rPr>
          <w:color w:val="auto"/>
        </w:rPr>
      </w:pPr>
    </w:p>
    <w:p w:rsidR="001F49B1" w:rsidRDefault="004B6F34" w:rsidP="001F49B1">
      <w:pPr>
        <w:pStyle w:val="Overskrift2"/>
      </w:pPr>
      <w:r>
        <w:t>4</w:t>
      </w:r>
      <w:r w:rsidR="00CA63A7">
        <w:t>.b</w:t>
      </w:r>
      <w:r w:rsidR="00912422">
        <w:t xml:space="preserve"> - </w:t>
      </w:r>
      <w:r w:rsidR="001F49B1">
        <w:t>Lærerrollen</w:t>
      </w:r>
    </w:p>
    <w:p w:rsidR="001F49B1" w:rsidRDefault="001F49B1" w:rsidP="001F49B1"/>
    <w:p w:rsidR="00A27FA0" w:rsidRDefault="00AF3732" w:rsidP="001F49B1">
      <w:pPr>
        <w:rPr>
          <w:color w:val="auto"/>
        </w:rPr>
      </w:pPr>
      <w:r w:rsidRPr="00FA391E">
        <w:rPr>
          <w:color w:val="auto"/>
        </w:rPr>
        <w:t>Dine lærere arbejder i teams, som er omk</w:t>
      </w:r>
      <w:r w:rsidR="0063181C">
        <w:rPr>
          <w:color w:val="auto"/>
        </w:rPr>
        <w:t xml:space="preserve">ring holdene hele tiden. De </w:t>
      </w:r>
      <w:r w:rsidRPr="00FA391E">
        <w:rPr>
          <w:color w:val="auto"/>
        </w:rPr>
        <w:t>hjælpe</w:t>
      </w:r>
      <w:r w:rsidR="0063181C">
        <w:rPr>
          <w:color w:val="auto"/>
        </w:rPr>
        <w:t>r</w:t>
      </w:r>
      <w:r w:rsidRPr="00FA391E">
        <w:rPr>
          <w:color w:val="auto"/>
        </w:rPr>
        <w:t xml:space="preserve"> dig med det faglige</w:t>
      </w:r>
      <w:r w:rsidR="00232B0D">
        <w:rPr>
          <w:color w:val="auto"/>
        </w:rPr>
        <w:t>,</w:t>
      </w:r>
      <w:r w:rsidRPr="00FA391E">
        <w:rPr>
          <w:color w:val="auto"/>
        </w:rPr>
        <w:t xml:space="preserve"> og hvis der er udfordringer på andre områder. </w:t>
      </w:r>
    </w:p>
    <w:p w:rsidR="00232B0D" w:rsidRDefault="00AF3732" w:rsidP="001F49B1">
      <w:pPr>
        <w:rPr>
          <w:color w:val="auto"/>
        </w:rPr>
      </w:pPr>
      <w:r w:rsidRPr="00FA391E">
        <w:rPr>
          <w:color w:val="auto"/>
        </w:rPr>
        <w:t>Der vil være både faglærere og grundfagslærere i temaet.</w:t>
      </w:r>
      <w:r w:rsidR="00FA391E" w:rsidRPr="00FA391E">
        <w:rPr>
          <w:color w:val="auto"/>
        </w:rPr>
        <w:t xml:space="preserve"> </w:t>
      </w:r>
    </w:p>
    <w:p w:rsidR="001F49B1" w:rsidRDefault="00FA391E" w:rsidP="001F49B1">
      <w:pPr>
        <w:rPr>
          <w:color w:val="auto"/>
        </w:rPr>
      </w:pPr>
      <w:r w:rsidRPr="00FA391E">
        <w:rPr>
          <w:color w:val="auto"/>
        </w:rPr>
        <w:t>Lærerene har forskellige roller. Som underviser</w:t>
      </w:r>
      <w:r w:rsidR="007A44FA">
        <w:rPr>
          <w:color w:val="auto"/>
        </w:rPr>
        <w:t>e</w:t>
      </w:r>
      <w:r w:rsidRPr="00FA391E">
        <w:rPr>
          <w:color w:val="auto"/>
        </w:rPr>
        <w:t>, som kontaktlærer</w:t>
      </w:r>
      <w:r w:rsidR="007A44FA">
        <w:rPr>
          <w:color w:val="auto"/>
        </w:rPr>
        <w:t>e</w:t>
      </w:r>
      <w:r w:rsidRPr="00FA391E">
        <w:rPr>
          <w:color w:val="auto"/>
        </w:rPr>
        <w:t>, som faglig</w:t>
      </w:r>
      <w:r w:rsidR="007A44FA">
        <w:rPr>
          <w:color w:val="auto"/>
        </w:rPr>
        <w:t>e</w:t>
      </w:r>
      <w:r w:rsidRPr="00FA391E">
        <w:rPr>
          <w:color w:val="auto"/>
        </w:rPr>
        <w:t xml:space="preserve"> vejleder</w:t>
      </w:r>
      <w:r w:rsidR="007A44FA">
        <w:rPr>
          <w:color w:val="auto"/>
        </w:rPr>
        <w:t>e</w:t>
      </w:r>
      <w:r w:rsidRPr="00FA391E">
        <w:rPr>
          <w:color w:val="auto"/>
        </w:rPr>
        <w:t xml:space="preserve"> og som instruktør</w:t>
      </w:r>
      <w:r w:rsidR="007A44FA">
        <w:rPr>
          <w:color w:val="auto"/>
        </w:rPr>
        <w:t>er</w:t>
      </w:r>
      <w:r w:rsidRPr="00FA391E">
        <w:rPr>
          <w:color w:val="auto"/>
        </w:rPr>
        <w:t xml:space="preserve">. </w:t>
      </w:r>
    </w:p>
    <w:p w:rsidR="00232B0D" w:rsidRDefault="00232B0D" w:rsidP="001F49B1">
      <w:pPr>
        <w:rPr>
          <w:color w:val="FF0000"/>
        </w:rPr>
      </w:pPr>
    </w:p>
    <w:p w:rsidR="001F49B1" w:rsidRDefault="004B6F34" w:rsidP="001F49B1">
      <w:pPr>
        <w:pStyle w:val="Overskrift2"/>
      </w:pPr>
      <w:r>
        <w:t>4</w:t>
      </w:r>
      <w:r w:rsidR="00CA63A7">
        <w:t>.c</w:t>
      </w:r>
      <w:r w:rsidR="00912422">
        <w:t xml:space="preserve"> - </w:t>
      </w:r>
      <w:r w:rsidR="001F49B1">
        <w:t>Elevrollen - Din rolle</w:t>
      </w:r>
    </w:p>
    <w:p w:rsidR="001F49B1" w:rsidRDefault="001F49B1" w:rsidP="001F49B1">
      <w:pPr>
        <w:rPr>
          <w:color w:val="auto"/>
        </w:rPr>
      </w:pPr>
    </w:p>
    <w:p w:rsidR="001F49B1" w:rsidRDefault="001F49B1" w:rsidP="001F49B1">
      <w:r>
        <w:rPr>
          <w:noProof/>
        </w:rPr>
        <w:drawing>
          <wp:anchor distT="0" distB="0" distL="114300" distR="114300" simplePos="0" relativeHeight="251723776" behindDoc="0" locked="0" layoutInCell="1" allowOverlap="1" wp14:anchorId="3EDFA9E6" wp14:editId="2585A77C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895350" cy="821690"/>
            <wp:effectExtent l="0" t="0" r="0" b="0"/>
            <wp:wrapSquare wrapText="bothSides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s6HC6D4R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21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635">
        <w:t>I de me</w:t>
      </w:r>
      <w:r>
        <w:t>re lærerstyrede forløb forventer vi</w:t>
      </w:r>
      <w:r w:rsidRPr="00903635">
        <w:t>, at du deltager aktivt</w:t>
      </w:r>
      <w:r>
        <w:t>,</w:t>
      </w:r>
      <w:r w:rsidRPr="00903635">
        <w:t xml:space="preserve"> og i det hele taget bidrager positivt til at skabe et godt undervisningsmiljø. </w:t>
      </w:r>
    </w:p>
    <w:p w:rsidR="001F49B1" w:rsidRDefault="001F49B1" w:rsidP="001F49B1">
      <w:r w:rsidRPr="00903635">
        <w:t>Det forventes også, at du afleverer eventuelle delopgaver – o</w:t>
      </w:r>
      <w:r>
        <w:t xml:space="preserve">g selve ”slutproduktet” </w:t>
      </w:r>
      <w:r w:rsidRPr="00903635">
        <w:t xml:space="preserve">- til den fastsatte tid, og </w:t>
      </w:r>
      <w:r>
        <w:t xml:space="preserve">at du - </w:t>
      </w:r>
      <w:r w:rsidRPr="00903635">
        <w:t xml:space="preserve">i det hele taget </w:t>
      </w:r>
      <w:r>
        <w:t xml:space="preserve">- </w:t>
      </w:r>
      <w:r w:rsidRPr="00903635">
        <w:t xml:space="preserve">overholder de indgåede aftaler. </w:t>
      </w:r>
    </w:p>
    <w:p w:rsidR="009A41FE" w:rsidRPr="00903635" w:rsidRDefault="009A41FE" w:rsidP="001F49B1"/>
    <w:p w:rsidR="009A41FE" w:rsidRDefault="001F49B1" w:rsidP="001F49B1">
      <w:r>
        <w:t xml:space="preserve">Det er vigtigt, </w:t>
      </w:r>
      <w:r w:rsidR="00EA5922">
        <w:t xml:space="preserve">at du vænner dig til at undersøge </w:t>
      </w:r>
      <w:r>
        <w:t xml:space="preserve">problemet grundigt, inden du går i gang med at løse en teoretisk eller praktisk opgave: </w:t>
      </w:r>
    </w:p>
    <w:p w:rsidR="00EA5922" w:rsidRDefault="00EA5922" w:rsidP="001F49B1"/>
    <w:p w:rsidR="001F49B1" w:rsidRPr="00FE7573" w:rsidRDefault="009A41FE" w:rsidP="001F49B1">
      <w:pPr>
        <w:pStyle w:val="Opstilling-punkttegn"/>
        <w:numPr>
          <w:ilvl w:val="0"/>
          <w:numId w:val="1"/>
        </w:numPr>
      </w:pPr>
      <w:r>
        <w:t xml:space="preserve">Har jeg </w:t>
      </w:r>
      <w:r w:rsidR="001F49B1" w:rsidRPr="00FE7573">
        <w:t>forstået problemet?</w:t>
      </w:r>
    </w:p>
    <w:p w:rsidR="001F49B1" w:rsidRPr="00B30551" w:rsidRDefault="001F49B1" w:rsidP="001F49B1">
      <w:pPr>
        <w:pStyle w:val="Opstilling-punkttegn"/>
        <w:numPr>
          <w:ilvl w:val="0"/>
          <w:numId w:val="1"/>
        </w:numPr>
      </w:pPr>
      <w:r w:rsidRPr="00B30551">
        <w:t>Hvad ved jeg i forvejen om dette?</w:t>
      </w:r>
    </w:p>
    <w:p w:rsidR="001F49B1" w:rsidRPr="00BD7AE1" w:rsidRDefault="001F49B1" w:rsidP="001F49B1">
      <w:pPr>
        <w:pStyle w:val="Opstilling-punkttegn"/>
        <w:numPr>
          <w:ilvl w:val="0"/>
          <w:numId w:val="1"/>
        </w:numPr>
      </w:pPr>
      <w:r w:rsidRPr="00B30551">
        <w:t>Hvilke løsningsmuligheder, kan jeg umiddelbart se?</w:t>
      </w:r>
    </w:p>
    <w:p w:rsidR="001F49B1" w:rsidRDefault="001F49B1" w:rsidP="0063181C">
      <w:pPr>
        <w:pStyle w:val="Opstilling-punkttegn"/>
        <w:numPr>
          <w:ilvl w:val="0"/>
          <w:numId w:val="1"/>
        </w:numPr>
      </w:pPr>
      <w:r w:rsidRPr="00B30551">
        <w:t xml:space="preserve">Kunne der være andre muligheder? </w:t>
      </w:r>
      <w:r>
        <w:t>(Undersøg, eksperimenter, konkluder</w:t>
      </w:r>
      <w:r w:rsidRPr="00B30551">
        <w:t>)</w:t>
      </w:r>
    </w:p>
    <w:p w:rsidR="009A41FE" w:rsidRDefault="009A41FE" w:rsidP="009A41FE">
      <w:pPr>
        <w:pStyle w:val="Opstilling-punkttegn"/>
        <w:numPr>
          <w:ilvl w:val="0"/>
          <w:numId w:val="0"/>
        </w:numPr>
        <w:ind w:left="360"/>
      </w:pPr>
    </w:p>
    <w:p w:rsidR="001F49B1" w:rsidRPr="004C3553" w:rsidRDefault="001F49B1" w:rsidP="001F49B1">
      <w:pPr>
        <w:pStyle w:val="Opstilling-punkttegn"/>
        <w:numPr>
          <w:ilvl w:val="0"/>
          <w:numId w:val="0"/>
        </w:numPr>
        <w:rPr>
          <w:rStyle w:val="Fremhv"/>
        </w:rPr>
      </w:pPr>
      <w:r w:rsidRPr="004C3553">
        <w:rPr>
          <w:rStyle w:val="Fremhv"/>
        </w:rPr>
        <w:t>Kort fortalt, så forventer vi af dig:</w:t>
      </w:r>
    </w:p>
    <w:p w:rsidR="001F49B1" w:rsidRPr="000D54F1" w:rsidRDefault="001F49B1" w:rsidP="001F49B1">
      <w:pPr>
        <w:pStyle w:val="Opstilling-punkttegn"/>
        <w:numPr>
          <w:ilvl w:val="0"/>
          <w:numId w:val="1"/>
        </w:numPr>
      </w:pPr>
      <w:r>
        <w:t>At du møder til tiden</w:t>
      </w:r>
      <w:r w:rsidRPr="000D54F1">
        <w:t>- også efter pauserne</w:t>
      </w:r>
    </w:p>
    <w:p w:rsidR="001F49B1" w:rsidRPr="000D54F1" w:rsidRDefault="001F49B1" w:rsidP="001F49B1">
      <w:pPr>
        <w:pStyle w:val="Opstilling-punkttegn"/>
        <w:numPr>
          <w:ilvl w:val="0"/>
          <w:numId w:val="1"/>
        </w:numPr>
      </w:pPr>
      <w:r w:rsidRPr="000D54F1">
        <w:t>At du er engageret i undervisningen.</w:t>
      </w:r>
    </w:p>
    <w:p w:rsidR="001F49B1" w:rsidRPr="000D54F1" w:rsidRDefault="001F49B1" w:rsidP="001F49B1">
      <w:pPr>
        <w:pStyle w:val="Opstilling-punkttegn"/>
        <w:numPr>
          <w:ilvl w:val="0"/>
          <w:numId w:val="1"/>
        </w:numPr>
      </w:pPr>
      <w:r w:rsidRPr="000D54F1">
        <w:t>At du kan indgå i et gruppesamarbejde</w:t>
      </w:r>
    </w:p>
    <w:p w:rsidR="001F49B1" w:rsidRPr="000D54F1" w:rsidRDefault="001F49B1" w:rsidP="0063181C">
      <w:pPr>
        <w:pStyle w:val="Opstilling-punkttegn"/>
        <w:numPr>
          <w:ilvl w:val="0"/>
          <w:numId w:val="1"/>
        </w:numPr>
      </w:pPr>
      <w:r w:rsidRPr="000D54F1">
        <w:t xml:space="preserve">At du viser hensyn til dine klassekammerater </w:t>
      </w:r>
    </w:p>
    <w:p w:rsidR="001F49B1" w:rsidRPr="000D54F1" w:rsidRDefault="001F49B1" w:rsidP="001F49B1">
      <w:pPr>
        <w:pStyle w:val="Opstilling-punkttegn"/>
        <w:numPr>
          <w:ilvl w:val="0"/>
          <w:numId w:val="1"/>
        </w:numPr>
      </w:pPr>
      <w:r>
        <w:t>At du bruger de nødvendige personlige værnemidler</w:t>
      </w:r>
    </w:p>
    <w:p w:rsidR="001F49B1" w:rsidRDefault="001F49B1" w:rsidP="001F49B1">
      <w:pPr>
        <w:pStyle w:val="Opstilling-punkttegn"/>
        <w:numPr>
          <w:ilvl w:val="0"/>
          <w:numId w:val="1"/>
        </w:numPr>
      </w:pPr>
      <w:r w:rsidRPr="000D54F1">
        <w:t>At du behandler skolens It og inventar ordentlig</w:t>
      </w:r>
      <w:r>
        <w:t>t</w:t>
      </w:r>
    </w:p>
    <w:p w:rsidR="001F49B1" w:rsidRDefault="001F49B1" w:rsidP="001F49B1">
      <w:pPr>
        <w:pStyle w:val="Opstilling-punkttegn"/>
        <w:numPr>
          <w:ilvl w:val="0"/>
          <w:numId w:val="0"/>
        </w:numPr>
      </w:pPr>
    </w:p>
    <w:p w:rsidR="001F49B1" w:rsidRDefault="004B6F34" w:rsidP="001F49B1">
      <w:pPr>
        <w:pStyle w:val="Overskrift2"/>
      </w:pPr>
      <w:r>
        <w:t>4</w:t>
      </w:r>
      <w:r w:rsidR="00005778">
        <w:t>.d</w:t>
      </w:r>
      <w:r w:rsidR="00912422">
        <w:t xml:space="preserve"> - </w:t>
      </w:r>
      <w:r w:rsidR="001F49B1">
        <w:t>Din arbejdstid</w:t>
      </w:r>
    </w:p>
    <w:p w:rsidR="001F49B1" w:rsidRDefault="001F49B1" w:rsidP="001F49B1">
      <w:pPr>
        <w:pStyle w:val="Opstilling-punkttegn"/>
        <w:numPr>
          <w:ilvl w:val="0"/>
          <w:numId w:val="0"/>
        </w:numPr>
      </w:pPr>
    </w:p>
    <w:p w:rsidR="001F49B1" w:rsidRDefault="001F49B1" w:rsidP="001F49B1">
      <w:r>
        <w:rPr>
          <w:noProof/>
        </w:rPr>
        <w:drawing>
          <wp:anchor distT="0" distB="0" distL="114300" distR="114300" simplePos="0" relativeHeight="251724800" behindDoc="0" locked="0" layoutInCell="1" allowOverlap="1" wp14:anchorId="13770C1A" wp14:editId="591802EE">
            <wp:simplePos x="0" y="0"/>
            <wp:positionH relativeFrom="margin">
              <wp:posOffset>5067300</wp:posOffset>
            </wp:positionH>
            <wp:positionV relativeFrom="paragraph">
              <wp:posOffset>6350</wp:posOffset>
            </wp:positionV>
            <wp:extent cx="695325" cy="685800"/>
            <wp:effectExtent l="0" t="0" r="9525" b="0"/>
            <wp:wrapSquare wrapText="bothSides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ntitled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Alle erhvervsskoler er forpligtigede til at sørge for at vores elever på </w:t>
      </w:r>
      <w:r w:rsidRPr="00FF5C69">
        <w:t>grundforløbene</w:t>
      </w:r>
      <w:r w:rsidRPr="00C62E45">
        <w:rPr>
          <w:rStyle w:val="Fremhv"/>
        </w:rPr>
        <w:t xml:space="preserve"> </w:t>
      </w:r>
      <w:r>
        <w:t xml:space="preserve">mindst har 26 timers lærerstyret undervisning om ugen. </w:t>
      </w:r>
    </w:p>
    <w:p w:rsidR="001F49B1" w:rsidRPr="00181674" w:rsidRDefault="001F49B1" w:rsidP="001F49B1">
      <w:pPr>
        <w:rPr>
          <w:rStyle w:val="Fremhv"/>
          <w:b w:val="0"/>
          <w:color w:val="000000" w:themeColor="text1"/>
          <w:spacing w:val="0"/>
        </w:rPr>
      </w:pPr>
    </w:p>
    <w:p w:rsidR="001F49B1" w:rsidRPr="00845062" w:rsidRDefault="001F49B1" w:rsidP="001F49B1">
      <w:pPr>
        <w:rPr>
          <w:rStyle w:val="Fremhv"/>
        </w:rPr>
      </w:pPr>
      <w:r>
        <w:rPr>
          <w:rStyle w:val="Fremhv"/>
        </w:rPr>
        <w:t xml:space="preserve">Selvstudie </w:t>
      </w:r>
      <w:r w:rsidRPr="00845062">
        <w:rPr>
          <w:rStyle w:val="Fremhv"/>
        </w:rPr>
        <w:t>kan omhandle stort set alt</w:t>
      </w:r>
      <w:r>
        <w:rPr>
          <w:rStyle w:val="Fremhv"/>
        </w:rPr>
        <w:t>…</w:t>
      </w:r>
      <w:r w:rsidRPr="00845062">
        <w:rPr>
          <w:rStyle w:val="Fremhv"/>
        </w:rPr>
        <w:t xml:space="preserve"> </w:t>
      </w:r>
    </w:p>
    <w:p w:rsidR="001F49B1" w:rsidRDefault="001F49B1" w:rsidP="001F49B1">
      <w:r>
        <w:t>Du vil derfor</w:t>
      </w:r>
      <w:r w:rsidR="001904E7">
        <w:t xml:space="preserve"> løbende</w:t>
      </w:r>
      <w:r>
        <w:t xml:space="preserve"> bl</w:t>
      </w:r>
      <w:r w:rsidR="001904E7">
        <w:t>ive præsenteret for forløbets pensum.</w:t>
      </w:r>
    </w:p>
    <w:p w:rsidR="001F49B1" w:rsidRDefault="001F49B1" w:rsidP="001F49B1">
      <w:r>
        <w:t>(Hvad skal jeg læse, hvilke film skal jeg se, hvilke hjemmesider skal jeg besøge? etc.)</w:t>
      </w:r>
    </w:p>
    <w:p w:rsidR="001F49B1" w:rsidRDefault="001F49B1" w:rsidP="001F49B1">
      <w:r>
        <w:t xml:space="preserve">Vi forventer, at du selvstændigt kan følge din pensumplan, så du altid møder velforberedt op til undervisningstimerne. </w:t>
      </w:r>
    </w:p>
    <w:p w:rsidR="001F49B1" w:rsidRDefault="001F49B1" w:rsidP="001F49B1">
      <w:r>
        <w:t>Herudover kan dine selvstudietimer bestå af stort set alt, fra fx konkret løsning af matematikopgaver til at tegne skitser af dit næste faglige projekt.</w:t>
      </w:r>
    </w:p>
    <w:p w:rsidR="001F49B1" w:rsidRDefault="001F49B1" w:rsidP="001F49B1"/>
    <w:p w:rsidR="001F49B1" w:rsidRDefault="001F49B1" w:rsidP="001F49B1">
      <w:r>
        <w:t>HUSK – At hvis du får brug for hjælp til dine selvstudieopgaver, har lektiecaféen åbent hver mandag eftermiddag.</w:t>
      </w:r>
    </w:p>
    <w:p w:rsidR="001F49B1" w:rsidRPr="008E08DE" w:rsidRDefault="001F49B1" w:rsidP="001F49B1">
      <w:pPr>
        <w:pStyle w:val="Opstilling-punkttegn"/>
        <w:numPr>
          <w:ilvl w:val="0"/>
          <w:numId w:val="0"/>
        </w:numPr>
        <w:rPr>
          <w:color w:val="44546A" w:themeColor="text2"/>
        </w:rPr>
      </w:pPr>
    </w:p>
    <w:p w:rsidR="001F49B1" w:rsidRDefault="004B6F34" w:rsidP="001F49B1">
      <w:pPr>
        <w:pStyle w:val="Overskrift2"/>
      </w:pPr>
      <w:r>
        <w:t>4</w:t>
      </w:r>
      <w:r w:rsidR="00912422">
        <w:t xml:space="preserve">.e - </w:t>
      </w:r>
      <w:r w:rsidR="001F49B1" w:rsidRPr="000D468B">
        <w:t>Bøger og læremidler</w:t>
      </w:r>
    </w:p>
    <w:p w:rsidR="001F49B1" w:rsidRDefault="001F49B1" w:rsidP="001F49B1"/>
    <w:p w:rsidR="001F49B1" w:rsidRPr="009A41FE" w:rsidRDefault="001F49B1" w:rsidP="001F49B1">
      <w:pPr>
        <w:rPr>
          <w:rStyle w:val="Fremhv"/>
        </w:rPr>
      </w:pPr>
      <w:r>
        <w:rPr>
          <w:rStyle w:val="Fremhv"/>
        </w:rPr>
        <w:t xml:space="preserve">I de fælles moduler, </w:t>
      </w:r>
      <w:r w:rsidRPr="009104EF">
        <w:rPr>
          <w:rStyle w:val="Fremhv"/>
        </w:rPr>
        <w:t xml:space="preserve">anvender </w:t>
      </w:r>
      <w:r>
        <w:rPr>
          <w:rStyle w:val="Fremhv"/>
        </w:rPr>
        <w:t xml:space="preserve">vi </w:t>
      </w:r>
      <w:r w:rsidRPr="009104EF">
        <w:rPr>
          <w:rStyle w:val="Fremhv"/>
        </w:rPr>
        <w:t>bl.a. følg</w:t>
      </w:r>
      <w:r>
        <w:rPr>
          <w:rStyle w:val="Fremhv"/>
        </w:rPr>
        <w:t xml:space="preserve">ende bøger, brochurer, netadresser mv.: </w:t>
      </w:r>
    </w:p>
    <w:p w:rsidR="001F49B1" w:rsidRPr="00507961" w:rsidRDefault="001F49B1" w:rsidP="001F49B1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507961">
        <w:rPr>
          <w:rStyle w:val="Fremhv"/>
          <w:b w:val="0"/>
          <w:szCs w:val="22"/>
        </w:rPr>
        <w:t>Adgang til dine læ</w:t>
      </w:r>
      <w:r w:rsidR="004927C8">
        <w:rPr>
          <w:rStyle w:val="Fremhv"/>
          <w:b w:val="0"/>
          <w:szCs w:val="22"/>
        </w:rPr>
        <w:t>reres samlede undervisningsmateriale</w:t>
      </w:r>
      <w:r w:rsidRPr="00507961">
        <w:rPr>
          <w:rStyle w:val="Fremhv"/>
          <w:b w:val="0"/>
          <w:szCs w:val="22"/>
        </w:rPr>
        <w:t xml:space="preserve"> til uddannel</w:t>
      </w:r>
      <w:r w:rsidR="00EA5922">
        <w:rPr>
          <w:rStyle w:val="Fremhv"/>
          <w:b w:val="0"/>
          <w:szCs w:val="22"/>
        </w:rPr>
        <w:t>sens grundforløb, via programmet Learn.</w:t>
      </w:r>
    </w:p>
    <w:p w:rsidR="001F49B1" w:rsidRPr="00507961" w:rsidRDefault="001F49B1" w:rsidP="001F49B1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507961">
        <w:rPr>
          <w:rStyle w:val="Fremhv"/>
          <w:b w:val="0"/>
          <w:szCs w:val="22"/>
        </w:rPr>
        <w:t>Diverse hjemmesider fra producenter og leverandører</w:t>
      </w:r>
    </w:p>
    <w:p w:rsidR="001F49B1" w:rsidRPr="00507961" w:rsidRDefault="001F49B1" w:rsidP="001F49B1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507961">
        <w:rPr>
          <w:rStyle w:val="Fremhv"/>
          <w:b w:val="0"/>
          <w:szCs w:val="22"/>
        </w:rPr>
        <w:t>Anden relevant litteratur, filmklip mv.</w:t>
      </w:r>
      <w:r w:rsidR="00C42D84">
        <w:rPr>
          <w:rStyle w:val="Fremhv"/>
          <w:b w:val="0"/>
          <w:szCs w:val="22"/>
        </w:rPr>
        <w:t xml:space="preserve"> </w:t>
      </w:r>
      <w:r w:rsidRPr="00507961">
        <w:rPr>
          <w:rStyle w:val="Fremhv"/>
          <w:b w:val="0"/>
          <w:szCs w:val="22"/>
        </w:rPr>
        <w:t>vil fremgå af lærernes oplæg til de enkelte aktiviteter.</w:t>
      </w:r>
    </w:p>
    <w:p w:rsidR="001F49B1" w:rsidRPr="00507961" w:rsidRDefault="001F49B1" w:rsidP="001F49B1">
      <w:pPr>
        <w:pStyle w:val="Opstilling-punkttegn"/>
        <w:numPr>
          <w:ilvl w:val="0"/>
          <w:numId w:val="0"/>
        </w:numPr>
        <w:ind w:left="360"/>
        <w:rPr>
          <w:rStyle w:val="Fremhv"/>
          <w:b w:val="0"/>
          <w:szCs w:val="22"/>
        </w:rPr>
      </w:pPr>
    </w:p>
    <w:p w:rsidR="001904E7" w:rsidRDefault="001F49B1" w:rsidP="001F49B1">
      <w:pPr>
        <w:rPr>
          <w:rStyle w:val="Fremhv"/>
          <w:b w:val="0"/>
          <w:szCs w:val="22"/>
        </w:rPr>
      </w:pPr>
      <w:r w:rsidRPr="00507961">
        <w:rPr>
          <w:rStyle w:val="Fremhv"/>
          <w:b w:val="0"/>
          <w:szCs w:val="22"/>
        </w:rPr>
        <w:t>Dine lærere vil løbende orientere dig om, hvor du kan finde mere viden om de aktuelle emner.</w:t>
      </w:r>
    </w:p>
    <w:p w:rsidR="00EA5922" w:rsidRPr="00507961" w:rsidRDefault="00EA5922" w:rsidP="001F49B1">
      <w:pPr>
        <w:rPr>
          <w:rStyle w:val="Fremhv"/>
          <w:b w:val="0"/>
          <w:szCs w:val="22"/>
        </w:rPr>
      </w:pPr>
    </w:p>
    <w:p w:rsidR="001F49B1" w:rsidRPr="00291C78" w:rsidRDefault="004B6F34" w:rsidP="001F49B1">
      <w:pPr>
        <w:pStyle w:val="Overskrift1"/>
      </w:pPr>
      <w:bookmarkStart w:id="5" w:name="_Toc478386554"/>
      <w:r>
        <w:t>5</w:t>
      </w:r>
      <w:r w:rsidR="001F49B1" w:rsidRPr="00291C78">
        <w:t xml:space="preserve">. </w:t>
      </w:r>
      <w:bookmarkEnd w:id="5"/>
      <w:r w:rsidR="001F49B1" w:rsidRPr="00291C78">
        <w:t>Undervisningsrum</w:t>
      </w:r>
    </w:p>
    <w:p w:rsidR="001F49B1" w:rsidRPr="0095588F" w:rsidRDefault="001F49B1" w:rsidP="001F49B1">
      <w:r>
        <w:rPr>
          <w:noProof/>
        </w:rPr>
        <w:drawing>
          <wp:anchor distT="0" distB="0" distL="114300" distR="114300" simplePos="0" relativeHeight="251727872" behindDoc="0" locked="0" layoutInCell="1" allowOverlap="1" wp14:anchorId="09355B3A" wp14:editId="5EF96FB9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1175385" cy="842645"/>
            <wp:effectExtent l="19050" t="19050" r="24765" b="14605"/>
            <wp:wrapSquare wrapText="bothSides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842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F49B1" w:rsidRDefault="001F49B1" w:rsidP="001F49B1">
      <w:r>
        <w:t xml:space="preserve">Hvilke lokaler, som I/vi har til rådighed, vil du kunne se i dit skema. </w:t>
      </w:r>
    </w:p>
    <w:p w:rsidR="001F49B1" w:rsidRDefault="001F49B1" w:rsidP="001F49B1">
      <w:r>
        <w:t xml:space="preserve">Bemærk, at der løbende kan ske ændringer, i forhold til lokalerne. </w:t>
      </w:r>
    </w:p>
    <w:p w:rsidR="001F49B1" w:rsidRDefault="001F49B1" w:rsidP="001F49B1">
      <w:r>
        <w:t>(Tjek dit skema hver morgen!)</w:t>
      </w:r>
    </w:p>
    <w:p w:rsidR="001F49B1" w:rsidRDefault="001F49B1" w:rsidP="001F49B1"/>
    <w:p w:rsidR="001F49B1" w:rsidRDefault="001F49B1" w:rsidP="001F49B1"/>
    <w:p w:rsidR="001F49B1" w:rsidRDefault="004B6F34" w:rsidP="001F49B1">
      <w:pPr>
        <w:pStyle w:val="Overskrift2"/>
      </w:pPr>
      <w:r>
        <w:t>5</w:t>
      </w:r>
      <w:r w:rsidR="00005778">
        <w:t>.a</w:t>
      </w:r>
      <w:r w:rsidR="00912422">
        <w:t xml:space="preserve"> - </w:t>
      </w:r>
      <w:r w:rsidR="001F49B1" w:rsidRPr="000D468B">
        <w:t>Arbejdsmiljø</w:t>
      </w:r>
    </w:p>
    <w:p w:rsidR="001071F0" w:rsidRDefault="001071F0" w:rsidP="001F49B1"/>
    <w:p w:rsidR="001F49B1" w:rsidRPr="00072820" w:rsidRDefault="001F49B1" w:rsidP="001F49B1">
      <w:r w:rsidRPr="00072820">
        <w:t xml:space="preserve">Du skal være opmærksom på de gældende regler og </w:t>
      </w:r>
      <w:r>
        <w:t xml:space="preserve">på </w:t>
      </w:r>
      <w:r w:rsidRPr="00072820">
        <w:t>de ophængte påbudsskilte.</w:t>
      </w:r>
      <w:r>
        <w:t xml:space="preserve">      </w:t>
      </w:r>
    </w:p>
    <w:p w:rsidR="001F49B1" w:rsidRDefault="001F49B1" w:rsidP="001F49B1">
      <w:r w:rsidRPr="00072820">
        <w:t xml:space="preserve">Arbejdspladsbrugsanvisninger </w:t>
      </w:r>
      <w:r>
        <w:t>og skolens brandinstruks er ophængt i alle praktik og teorilokaler.</w:t>
      </w:r>
    </w:p>
    <w:p w:rsidR="001F49B1" w:rsidRPr="00072820" w:rsidRDefault="001F49B1" w:rsidP="001F49B1">
      <w:r w:rsidRPr="00072820">
        <w:t>Førstehjælpsskabe og øjenskyl er ophængt flere steder, og området omkring dem skal være ryddet.</w:t>
      </w:r>
    </w:p>
    <w:p w:rsidR="001F49B1" w:rsidRDefault="001F49B1" w:rsidP="001F49B1">
      <w:r>
        <w:t>Bemærk, at gangarealerne altid skal være ryddet for affald, udstyr mv.</w:t>
      </w:r>
    </w:p>
    <w:p w:rsidR="001F49B1" w:rsidRPr="009925B6" w:rsidRDefault="001F49B1" w:rsidP="001F49B1">
      <w:pPr>
        <w:spacing w:line="240" w:lineRule="auto"/>
        <w:rPr>
          <w:color w:val="auto"/>
        </w:rPr>
      </w:pPr>
    </w:p>
    <w:p w:rsidR="001F49B1" w:rsidRDefault="004B6F34" w:rsidP="001F49B1">
      <w:pPr>
        <w:pStyle w:val="Overskrift2"/>
      </w:pPr>
      <w:r>
        <w:t>5</w:t>
      </w:r>
      <w:r w:rsidR="00005778">
        <w:t>.b</w:t>
      </w:r>
      <w:r w:rsidR="00912422">
        <w:t xml:space="preserve"> - </w:t>
      </w:r>
      <w:r w:rsidR="001F49B1">
        <w:t>Materialer – Redskaber - Ud</w:t>
      </w:r>
      <w:r w:rsidR="001F49B1" w:rsidRPr="000D468B">
        <w:t>styr</w:t>
      </w:r>
    </w:p>
    <w:p w:rsidR="001F49B1" w:rsidRDefault="001F49B1" w:rsidP="001F49B1"/>
    <w:p w:rsidR="001F49B1" w:rsidRDefault="001F49B1" w:rsidP="001F49B1">
      <w:r>
        <w:t xml:space="preserve">I forbindelse med praktiklokalerne </w:t>
      </w:r>
      <w:r w:rsidRPr="001242EA">
        <w:t xml:space="preserve">er der adgang til </w:t>
      </w:r>
      <w:r>
        <w:t>de nødvendige værktøjer, maskiner, redskaber og udstyr.</w:t>
      </w:r>
    </w:p>
    <w:p w:rsidR="001F49B1" w:rsidRDefault="001F49B1" w:rsidP="001F49B1">
      <w:r>
        <w:t>Praktiklokalerne</w:t>
      </w:r>
      <w:r w:rsidRPr="001242EA">
        <w:t xml:space="preserve"> lever op til alle gældende regler og normer for området. </w:t>
      </w:r>
    </w:p>
    <w:p w:rsidR="001F49B1" w:rsidRDefault="001F49B1" w:rsidP="001F49B1">
      <w:r>
        <w:t>Der er trådløst internet overalt på skolen.</w:t>
      </w:r>
    </w:p>
    <w:p w:rsidR="001F49B1" w:rsidRDefault="001F49B1" w:rsidP="001F49B1">
      <w:r>
        <w:t>Vi anbefaler at du medbringer din egen PC.</w:t>
      </w:r>
    </w:p>
    <w:p w:rsidR="001904E7" w:rsidRDefault="00007A96" w:rsidP="001F49B1">
      <w:pPr>
        <w:rPr>
          <w:color w:val="auto"/>
        </w:rPr>
      </w:pPr>
      <w:r>
        <w:rPr>
          <w:color w:val="auto"/>
        </w:rPr>
        <w:t xml:space="preserve">Da en stor del af </w:t>
      </w:r>
      <w:r w:rsidR="001F49B1" w:rsidRPr="00377036">
        <w:rPr>
          <w:color w:val="auto"/>
        </w:rPr>
        <w:t>undervisning</w:t>
      </w:r>
      <w:r>
        <w:rPr>
          <w:color w:val="auto"/>
        </w:rPr>
        <w:t>en</w:t>
      </w:r>
      <w:r w:rsidR="001F49B1" w:rsidRPr="00377036">
        <w:rPr>
          <w:color w:val="auto"/>
        </w:rPr>
        <w:t xml:space="preserve"> foregår i </w:t>
      </w:r>
      <w:r>
        <w:rPr>
          <w:color w:val="auto"/>
        </w:rPr>
        <w:t xml:space="preserve">værksteder, </w:t>
      </w:r>
      <w:r w:rsidR="001F49B1">
        <w:rPr>
          <w:color w:val="auto"/>
        </w:rPr>
        <w:t xml:space="preserve">vil </w:t>
      </w:r>
      <w:r>
        <w:rPr>
          <w:color w:val="auto"/>
        </w:rPr>
        <w:t xml:space="preserve">du </w:t>
      </w:r>
      <w:r w:rsidR="001F49B1">
        <w:rPr>
          <w:color w:val="auto"/>
        </w:rPr>
        <w:t>blive bedt om at anskaffe relevant arbejdstøj</w:t>
      </w:r>
      <w:r w:rsidR="001904E7">
        <w:rPr>
          <w:color w:val="auto"/>
        </w:rPr>
        <w:t>.</w:t>
      </w:r>
    </w:p>
    <w:p w:rsidR="00EA5922" w:rsidRDefault="001F49B1" w:rsidP="001F49B1">
      <w:pPr>
        <w:rPr>
          <w:color w:val="auto"/>
        </w:rPr>
      </w:pPr>
      <w:r>
        <w:rPr>
          <w:color w:val="auto"/>
        </w:rPr>
        <w:t>(Herunder sikkerhedssko)</w:t>
      </w:r>
    </w:p>
    <w:p w:rsidR="00DE021B" w:rsidRDefault="00DE021B" w:rsidP="001F49B1">
      <w:pPr>
        <w:rPr>
          <w:color w:val="auto"/>
        </w:rPr>
      </w:pPr>
    </w:p>
    <w:p w:rsidR="00DE021B" w:rsidRDefault="00DE021B" w:rsidP="001F49B1">
      <w:pPr>
        <w:rPr>
          <w:color w:val="auto"/>
        </w:rPr>
      </w:pPr>
    </w:p>
    <w:p w:rsidR="00DE021B" w:rsidRDefault="00007A96" w:rsidP="001F49B1">
      <w:pPr>
        <w:rPr>
          <w:color w:val="auto"/>
        </w:rPr>
      </w:pPr>
      <w:r>
        <w:rPr>
          <w:noProof/>
        </w:rPr>
        <w:drawing>
          <wp:anchor distT="0" distB="0" distL="114300" distR="114300" simplePos="0" relativeHeight="251726848" behindDoc="0" locked="0" layoutInCell="1" allowOverlap="1" wp14:anchorId="3781E2FF" wp14:editId="0CEE102E">
            <wp:simplePos x="0" y="0"/>
            <wp:positionH relativeFrom="margin">
              <wp:posOffset>1946275</wp:posOffset>
            </wp:positionH>
            <wp:positionV relativeFrom="paragraph">
              <wp:posOffset>5715</wp:posOffset>
            </wp:positionV>
            <wp:extent cx="1857375" cy="1043305"/>
            <wp:effectExtent l="0" t="0" r="9525" b="4445"/>
            <wp:wrapSquare wrapText="bothSides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titled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43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021B" w:rsidRDefault="00DE021B" w:rsidP="001F49B1">
      <w:pPr>
        <w:rPr>
          <w:color w:val="auto"/>
        </w:rPr>
      </w:pPr>
    </w:p>
    <w:p w:rsidR="00DE021B" w:rsidRDefault="00DE021B" w:rsidP="001F49B1">
      <w:pPr>
        <w:rPr>
          <w:color w:val="auto"/>
        </w:rPr>
      </w:pPr>
    </w:p>
    <w:p w:rsidR="00DE021B" w:rsidRDefault="00DE021B" w:rsidP="001F49B1">
      <w:pPr>
        <w:rPr>
          <w:color w:val="auto"/>
        </w:rPr>
      </w:pPr>
    </w:p>
    <w:p w:rsidR="00007A96" w:rsidRDefault="00007A96" w:rsidP="001F49B1">
      <w:pPr>
        <w:rPr>
          <w:color w:val="auto"/>
        </w:rPr>
      </w:pPr>
    </w:p>
    <w:p w:rsidR="001F49B1" w:rsidRDefault="001F49B1" w:rsidP="001F49B1">
      <w:pPr>
        <w:rPr>
          <w:color w:val="FF0000"/>
        </w:rPr>
      </w:pPr>
    </w:p>
    <w:p w:rsidR="00007A96" w:rsidRDefault="00007A96" w:rsidP="001F49B1">
      <w:pPr>
        <w:rPr>
          <w:color w:val="FF0000"/>
        </w:rPr>
      </w:pPr>
    </w:p>
    <w:p w:rsidR="00007A96" w:rsidRDefault="00007A96" w:rsidP="001F49B1">
      <w:pPr>
        <w:rPr>
          <w:color w:val="FF0000"/>
        </w:rPr>
      </w:pPr>
    </w:p>
    <w:p w:rsidR="00912422" w:rsidRDefault="004B6F34" w:rsidP="004B6F34">
      <w:pPr>
        <w:pStyle w:val="Overskrift1"/>
      </w:pPr>
      <w:bookmarkStart w:id="6" w:name="_Toc478386558"/>
      <w:r>
        <w:t>6</w:t>
      </w:r>
      <w:r w:rsidR="001F49B1" w:rsidRPr="00291C78">
        <w:t>. Evaluering</w:t>
      </w:r>
      <w:bookmarkEnd w:id="6"/>
    </w:p>
    <w:p w:rsidR="00912422" w:rsidRPr="00912422" w:rsidRDefault="00912422" w:rsidP="00912422"/>
    <w:p w:rsidR="004F6387" w:rsidRDefault="00912422" w:rsidP="004F6387">
      <w:pPr>
        <w:pStyle w:val="Overskrift2"/>
      </w:pPr>
      <w:r>
        <w:t>6</w:t>
      </w:r>
      <w:r w:rsidR="00005778">
        <w:t>.a</w:t>
      </w:r>
      <w:r>
        <w:t xml:space="preserve"> - </w:t>
      </w:r>
      <w:r w:rsidR="001F49B1">
        <w:t>Den løbende evaluering</w:t>
      </w:r>
    </w:p>
    <w:p w:rsidR="004F6387" w:rsidRDefault="004F6387" w:rsidP="004F6387"/>
    <w:p w:rsidR="001F49B1" w:rsidRPr="004F6387" w:rsidRDefault="001F49B1" w:rsidP="004F6387">
      <w:pPr>
        <w:rPr>
          <w:rFonts w:asciiTheme="majorHAnsi" w:hAnsiTheme="majorHAnsi"/>
          <w:b/>
          <w:color w:val="006666"/>
          <w:spacing w:val="20"/>
        </w:rPr>
      </w:pPr>
      <w:r w:rsidRPr="00D65A7F">
        <w:t xml:space="preserve">Undervejs i forløbet vil du løbende få tilbagemeldinger </w:t>
      </w:r>
      <w:r w:rsidRPr="00D65A7F">
        <w:rPr>
          <w:i/>
        </w:rPr>
        <w:t>(</w:t>
      </w:r>
      <w:proofErr w:type="spellStart"/>
      <w:r w:rsidRPr="00D65A7F">
        <w:rPr>
          <w:i/>
        </w:rPr>
        <w:t>Feed</w:t>
      </w:r>
      <w:r>
        <w:rPr>
          <w:i/>
        </w:rPr>
        <w:t>-</w:t>
      </w:r>
      <w:r w:rsidRPr="00D65A7F">
        <w:rPr>
          <w:i/>
        </w:rPr>
        <w:t>back</w:t>
      </w:r>
      <w:proofErr w:type="spellEnd"/>
      <w:r w:rsidRPr="00D65A7F">
        <w:rPr>
          <w:i/>
        </w:rPr>
        <w:t>)</w:t>
      </w:r>
      <w:r w:rsidRPr="00D65A7F">
        <w:t xml:space="preserve"> på dit samlede arbejde: </w:t>
      </w:r>
    </w:p>
    <w:p w:rsidR="001F49B1" w:rsidRPr="00D65A7F" w:rsidRDefault="001F49B1" w:rsidP="001F49B1">
      <w:r w:rsidRPr="00D65A7F">
        <w:t xml:space="preserve">Er der vanskeligheder? Er kvaliteten i orden?  Holder </w:t>
      </w:r>
      <w:r>
        <w:t>din tidsplan</w:t>
      </w:r>
      <w:r w:rsidRPr="00D65A7F">
        <w:t xml:space="preserve">? Lærer du nok? Etc. </w:t>
      </w:r>
    </w:p>
    <w:p w:rsidR="001F49B1" w:rsidRDefault="001F49B1" w:rsidP="001F49B1">
      <w:r w:rsidRPr="00D65A7F">
        <w:t>Disse samtaler afsluttes altid med en snak om, hvad dit næste s</w:t>
      </w:r>
      <w:r>
        <w:t xml:space="preserve">kridt skal være </w:t>
      </w:r>
      <w:r w:rsidRPr="00A04282">
        <w:rPr>
          <w:i/>
        </w:rPr>
        <w:t>(Feed- forward)</w:t>
      </w:r>
      <w:r>
        <w:t xml:space="preserve"> </w:t>
      </w:r>
      <w:r w:rsidRPr="00D65A7F">
        <w:t>for</w:t>
      </w:r>
      <w:r>
        <w:t>,</w:t>
      </w:r>
      <w:r w:rsidRPr="00D65A7F">
        <w:t xml:space="preserve"> at du har en realistisk mulighed for at nå i mål.</w:t>
      </w:r>
    </w:p>
    <w:p w:rsidR="00DE021B" w:rsidRPr="002B76C8" w:rsidRDefault="00DE021B" w:rsidP="001F49B1"/>
    <w:p w:rsidR="001F49B1" w:rsidRDefault="00912422" w:rsidP="001F49B1">
      <w:pPr>
        <w:pStyle w:val="Overskrift2"/>
      </w:pPr>
      <w:r>
        <w:t>6</w:t>
      </w:r>
      <w:r w:rsidR="00005778">
        <w:t>.b</w:t>
      </w:r>
      <w:r>
        <w:t xml:space="preserve"> - </w:t>
      </w:r>
      <w:r w:rsidR="001F49B1">
        <w:t>Den opsamlende evaluering</w:t>
      </w:r>
    </w:p>
    <w:p w:rsidR="001F49B1" w:rsidRPr="002357EC" w:rsidRDefault="001F49B1" w:rsidP="001F49B1"/>
    <w:p w:rsidR="001904E7" w:rsidRDefault="00C42D84" w:rsidP="001F49B1">
      <w:pPr>
        <w:rPr>
          <w:color w:val="auto"/>
        </w:rPr>
      </w:pPr>
      <w:r w:rsidRPr="00C42D84">
        <w:rPr>
          <w:color w:val="auto"/>
        </w:rPr>
        <w:t>Ved afslutnin</w:t>
      </w:r>
      <w:r w:rsidR="001904E7">
        <w:rPr>
          <w:color w:val="auto"/>
        </w:rPr>
        <w:t>g af GF1 skal du til eksamen i é</w:t>
      </w:r>
      <w:r w:rsidRPr="00C42D84">
        <w:rPr>
          <w:color w:val="auto"/>
        </w:rPr>
        <w:t xml:space="preserve">t grundfag. </w:t>
      </w:r>
    </w:p>
    <w:p w:rsidR="001F49B1" w:rsidRPr="00C42D84" w:rsidRDefault="00BE3A44" w:rsidP="001F49B1">
      <w:pPr>
        <w:rPr>
          <w:color w:val="auto"/>
        </w:rPr>
      </w:pPr>
      <w:r>
        <w:rPr>
          <w:color w:val="auto"/>
        </w:rPr>
        <w:t>Du skal have gennemført e</w:t>
      </w:r>
      <w:r w:rsidR="00C42D84" w:rsidRPr="00C42D84">
        <w:rPr>
          <w:color w:val="auto"/>
        </w:rPr>
        <w:t>rhvervsfag</w:t>
      </w:r>
      <w:r>
        <w:rPr>
          <w:color w:val="auto"/>
        </w:rPr>
        <w:t>ene:  1. –  2. og 3.</w:t>
      </w:r>
    </w:p>
    <w:p w:rsidR="00EA4D01" w:rsidRDefault="00EA4D01" w:rsidP="00EA4D01">
      <w:pPr>
        <w:rPr>
          <w:color w:val="auto"/>
        </w:rPr>
      </w:pPr>
      <w:r w:rsidRPr="00834A03">
        <w:rPr>
          <w:color w:val="auto"/>
        </w:rPr>
        <w:t xml:space="preserve">Vi afslutter med et </w:t>
      </w:r>
      <w:r>
        <w:rPr>
          <w:color w:val="auto"/>
        </w:rPr>
        <w:t xml:space="preserve">fælles </w:t>
      </w:r>
      <w:r w:rsidRPr="00834A03">
        <w:rPr>
          <w:color w:val="auto"/>
        </w:rPr>
        <w:t>socialt arrangement.</w:t>
      </w:r>
    </w:p>
    <w:p w:rsidR="006F2F89" w:rsidRPr="00834A03" w:rsidRDefault="006F2F89" w:rsidP="00EA4D01">
      <w:pPr>
        <w:rPr>
          <w:color w:val="auto"/>
        </w:rPr>
      </w:pPr>
      <w:r>
        <w:rPr>
          <w:color w:val="auto"/>
        </w:rPr>
        <w:t>Yderligere oplysninger kan findes i grundfagenes undervisningsplan</w:t>
      </w:r>
      <w:r w:rsidR="00BE3A44">
        <w:rPr>
          <w:color w:val="auto"/>
        </w:rPr>
        <w:t>er</w:t>
      </w:r>
      <w:r>
        <w:rPr>
          <w:color w:val="auto"/>
        </w:rPr>
        <w:t>, og i beskrivelserne af de konkrete forløb. Sidstnævnte får du adgang til via programmet Learn.</w:t>
      </w:r>
    </w:p>
    <w:p w:rsidR="00C42D84" w:rsidRPr="00A02975" w:rsidRDefault="00C42D84" w:rsidP="001F49B1">
      <w:pPr>
        <w:rPr>
          <w:color w:val="FF0000"/>
        </w:rPr>
      </w:pPr>
    </w:p>
    <w:p w:rsidR="001F49B1" w:rsidRDefault="00912422" w:rsidP="001F49B1">
      <w:pPr>
        <w:pStyle w:val="Overskrift2"/>
      </w:pPr>
      <w:r>
        <w:t xml:space="preserve">6.c - </w:t>
      </w:r>
      <w:r w:rsidR="001F49B1" w:rsidRPr="000D468B">
        <w:t>Krit</w:t>
      </w:r>
      <w:r w:rsidR="001F49B1">
        <w:t>e</w:t>
      </w:r>
      <w:r w:rsidR="001F49B1" w:rsidRPr="000D468B">
        <w:t>rier</w:t>
      </w:r>
      <w:r w:rsidR="001F49B1">
        <w:t xml:space="preserve"> - </w:t>
      </w:r>
      <w:r w:rsidR="001F49B1" w:rsidRPr="000D468B">
        <w:t xml:space="preserve">Hvad bliver </w:t>
      </w:r>
      <w:r w:rsidR="001F49B1">
        <w:t>bedømt</w:t>
      </w:r>
      <w:r w:rsidR="001F49B1" w:rsidRPr="000D468B">
        <w:t>?</w:t>
      </w:r>
    </w:p>
    <w:p w:rsidR="001F49B1" w:rsidRDefault="001F49B1" w:rsidP="001F49B1"/>
    <w:p w:rsidR="006F2F89" w:rsidRDefault="001F49B1" w:rsidP="001F49B1">
      <w:pPr>
        <w:rPr>
          <w:color w:val="auto"/>
        </w:rPr>
      </w:pPr>
      <w:r w:rsidRPr="00C42D84">
        <w:rPr>
          <w:color w:val="auto"/>
        </w:rPr>
        <w:t>Dine undervisere vil præsentere dig for de læringsmål, der skal opfyldes gennem forløbet. Du vil blive bedømt på, i hvor høj grad du har nået de opstillede mål.</w:t>
      </w:r>
      <w:r w:rsidR="00C42D84" w:rsidRPr="00C42D84">
        <w:rPr>
          <w:color w:val="auto"/>
        </w:rPr>
        <w:t xml:space="preserve"> </w:t>
      </w:r>
    </w:p>
    <w:p w:rsidR="001F49B1" w:rsidRPr="006F2F89" w:rsidRDefault="00C42D84" w:rsidP="006F2F89">
      <w:pPr>
        <w:rPr>
          <w:color w:val="auto"/>
        </w:rPr>
      </w:pPr>
      <w:r w:rsidRPr="00C42D84">
        <w:rPr>
          <w:color w:val="auto"/>
        </w:rPr>
        <w:t xml:space="preserve">Mere udførlige bedømmelseskriterier </w:t>
      </w:r>
      <w:r w:rsidR="006F2F89">
        <w:rPr>
          <w:color w:val="auto"/>
        </w:rPr>
        <w:t>finder du i beskrivelserne af de konkrete forløb, som du får adgang til via programmet Learn.</w:t>
      </w:r>
      <w:bookmarkEnd w:id="2"/>
    </w:p>
    <w:sectPr w:rsidR="001F49B1" w:rsidRPr="006F2F89">
      <w:footerReference w:type="even" r:id="rId20"/>
      <w:footerReference w:type="default" r:id="rId21"/>
      <w:headerReference w:type="first" r:id="rId22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070D" w:rsidRDefault="0007070D">
      <w:pPr>
        <w:spacing w:line="240" w:lineRule="auto"/>
      </w:pPr>
      <w:r>
        <w:separator/>
      </w:r>
    </w:p>
  </w:endnote>
  <w:endnote w:type="continuationSeparator" w:id="0">
    <w:p w:rsidR="0007070D" w:rsidRDefault="000707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5CBDA2FF" wp14:editId="722302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07070D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9F6520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GF1 – De fælles moduler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8-12-03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385D24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03-12-2018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CBDA2FF" id="Rektangel 22" o:spid="_x0000_s1028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:rsidR="00643BEF" w:rsidRDefault="0007070D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9F6520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GF1 – De fælles moduler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8-12-03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385D24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03-12-2018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167320" wp14:editId="2C4B6E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D9E12F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4D1DFCC" wp14:editId="62837EAE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BE3A44" w:rsidRPr="00BE3A44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D1DFCC" id="Oval 21" o:spid="_x0000_s1029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BE3A44" w:rsidRPr="00BE3A44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2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9D1" w:rsidRDefault="004539D1">
    <w:pPr>
      <w:rPr>
        <w:sz w:val="20"/>
      </w:rPr>
    </w:pPr>
  </w:p>
  <w:p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9FD6CA" wp14:editId="33FFEDB5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07070D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9F6520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GF1 – De fælles moduler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8-12-03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385D24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03-12-2018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99FD6CA" id="Rektangel 24" o:spid="_x0000_s1030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:rsidR="00643BEF" w:rsidRDefault="0007070D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9F6520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GF1 – De fælles moduler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8-12-03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385D24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03-12-2018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4F08EC" wp14:editId="7F1653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73003792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910266" wp14:editId="5415CE5B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BE3A44" w:rsidRPr="00BE3A44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6910266" id="Oval 18" o:spid="_x0000_s1031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BE3A44" w:rsidRPr="00BE3A44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1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070D" w:rsidRDefault="0007070D">
      <w:pPr>
        <w:spacing w:line="240" w:lineRule="auto"/>
      </w:pPr>
      <w:r>
        <w:separator/>
      </w:r>
    </w:p>
  </w:footnote>
  <w:footnote w:type="continuationSeparator" w:id="0">
    <w:p w:rsidR="0007070D" w:rsidRDefault="000707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7E249CE2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2A3F6A8F"/>
    <w:multiLevelType w:val="hybridMultilevel"/>
    <w:tmpl w:val="848C68B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5A4A90"/>
    <w:multiLevelType w:val="hybridMultilevel"/>
    <w:tmpl w:val="8ACAE23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6"/>
  </w:num>
  <w:num w:numId="12">
    <w:abstractNumId w:val="7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F0D"/>
    <w:rsid w:val="00000CC1"/>
    <w:rsid w:val="00000F96"/>
    <w:rsid w:val="00004FFF"/>
    <w:rsid w:val="00005778"/>
    <w:rsid w:val="000069AC"/>
    <w:rsid w:val="00006C15"/>
    <w:rsid w:val="00007A96"/>
    <w:rsid w:val="00011F2F"/>
    <w:rsid w:val="00015193"/>
    <w:rsid w:val="00017BA1"/>
    <w:rsid w:val="000226A2"/>
    <w:rsid w:val="00023BE6"/>
    <w:rsid w:val="00027059"/>
    <w:rsid w:val="000313B4"/>
    <w:rsid w:val="00033315"/>
    <w:rsid w:val="00033820"/>
    <w:rsid w:val="00035E78"/>
    <w:rsid w:val="00037BBA"/>
    <w:rsid w:val="00040332"/>
    <w:rsid w:val="0004095C"/>
    <w:rsid w:val="0004191B"/>
    <w:rsid w:val="000428C5"/>
    <w:rsid w:val="0004605E"/>
    <w:rsid w:val="00046F28"/>
    <w:rsid w:val="00047228"/>
    <w:rsid w:val="000527F8"/>
    <w:rsid w:val="00056B1C"/>
    <w:rsid w:val="00057164"/>
    <w:rsid w:val="0005783D"/>
    <w:rsid w:val="00063FC7"/>
    <w:rsid w:val="00064ABF"/>
    <w:rsid w:val="0007070D"/>
    <w:rsid w:val="00071124"/>
    <w:rsid w:val="000715CB"/>
    <w:rsid w:val="00072820"/>
    <w:rsid w:val="000804C0"/>
    <w:rsid w:val="0009089B"/>
    <w:rsid w:val="00091A5A"/>
    <w:rsid w:val="00096F31"/>
    <w:rsid w:val="000972F8"/>
    <w:rsid w:val="00097D48"/>
    <w:rsid w:val="000A18C5"/>
    <w:rsid w:val="000A1BBB"/>
    <w:rsid w:val="000A2636"/>
    <w:rsid w:val="000A408B"/>
    <w:rsid w:val="000A64D9"/>
    <w:rsid w:val="000B1CE1"/>
    <w:rsid w:val="000B79F8"/>
    <w:rsid w:val="000B7F23"/>
    <w:rsid w:val="000C12DD"/>
    <w:rsid w:val="000C27D1"/>
    <w:rsid w:val="000C3944"/>
    <w:rsid w:val="000C39A0"/>
    <w:rsid w:val="000C3CD1"/>
    <w:rsid w:val="000C50E0"/>
    <w:rsid w:val="000C69A9"/>
    <w:rsid w:val="000C7F0D"/>
    <w:rsid w:val="000D1016"/>
    <w:rsid w:val="000D4373"/>
    <w:rsid w:val="000D468B"/>
    <w:rsid w:val="000D581E"/>
    <w:rsid w:val="000D5E1F"/>
    <w:rsid w:val="000E0415"/>
    <w:rsid w:val="000E2724"/>
    <w:rsid w:val="000E4C1F"/>
    <w:rsid w:val="000E5044"/>
    <w:rsid w:val="000E7734"/>
    <w:rsid w:val="000F14ED"/>
    <w:rsid w:val="000F2AF1"/>
    <w:rsid w:val="000F785A"/>
    <w:rsid w:val="00100AFB"/>
    <w:rsid w:val="001017B5"/>
    <w:rsid w:val="001028D8"/>
    <w:rsid w:val="00104AAB"/>
    <w:rsid w:val="00105F4A"/>
    <w:rsid w:val="00106454"/>
    <w:rsid w:val="001071F0"/>
    <w:rsid w:val="0011119F"/>
    <w:rsid w:val="00113BE3"/>
    <w:rsid w:val="00116BD4"/>
    <w:rsid w:val="00120F1A"/>
    <w:rsid w:val="00130B02"/>
    <w:rsid w:val="001311CC"/>
    <w:rsid w:val="00134659"/>
    <w:rsid w:val="001407D3"/>
    <w:rsid w:val="00143598"/>
    <w:rsid w:val="00143A2F"/>
    <w:rsid w:val="00145D1E"/>
    <w:rsid w:val="00147040"/>
    <w:rsid w:val="00152EF2"/>
    <w:rsid w:val="00153796"/>
    <w:rsid w:val="0015563D"/>
    <w:rsid w:val="0016006F"/>
    <w:rsid w:val="001618BF"/>
    <w:rsid w:val="0016297F"/>
    <w:rsid w:val="001638AF"/>
    <w:rsid w:val="00164683"/>
    <w:rsid w:val="00172F0C"/>
    <w:rsid w:val="0017462F"/>
    <w:rsid w:val="0017697F"/>
    <w:rsid w:val="00180AB1"/>
    <w:rsid w:val="001810E5"/>
    <w:rsid w:val="00181F8B"/>
    <w:rsid w:val="00183C7A"/>
    <w:rsid w:val="00184C21"/>
    <w:rsid w:val="001904E7"/>
    <w:rsid w:val="0019151F"/>
    <w:rsid w:val="00191DE3"/>
    <w:rsid w:val="00195604"/>
    <w:rsid w:val="001A5493"/>
    <w:rsid w:val="001B11AA"/>
    <w:rsid w:val="001B5036"/>
    <w:rsid w:val="001C0739"/>
    <w:rsid w:val="001D06A0"/>
    <w:rsid w:val="001D25B8"/>
    <w:rsid w:val="001D290B"/>
    <w:rsid w:val="001D7744"/>
    <w:rsid w:val="001E42F7"/>
    <w:rsid w:val="001E5A7F"/>
    <w:rsid w:val="001E7545"/>
    <w:rsid w:val="001F2835"/>
    <w:rsid w:val="001F49B1"/>
    <w:rsid w:val="001F658A"/>
    <w:rsid w:val="001F7DFC"/>
    <w:rsid w:val="00200184"/>
    <w:rsid w:val="002017B6"/>
    <w:rsid w:val="00203E90"/>
    <w:rsid w:val="0020627B"/>
    <w:rsid w:val="00206560"/>
    <w:rsid w:val="0020660C"/>
    <w:rsid w:val="002106A6"/>
    <w:rsid w:val="002110D6"/>
    <w:rsid w:val="00211F66"/>
    <w:rsid w:val="0021385C"/>
    <w:rsid w:val="00214B1E"/>
    <w:rsid w:val="002228E5"/>
    <w:rsid w:val="00224684"/>
    <w:rsid w:val="00225E2A"/>
    <w:rsid w:val="00230423"/>
    <w:rsid w:val="00232B0D"/>
    <w:rsid w:val="00233EB4"/>
    <w:rsid w:val="002357EC"/>
    <w:rsid w:val="002404B6"/>
    <w:rsid w:val="00243AAF"/>
    <w:rsid w:val="00243E3E"/>
    <w:rsid w:val="002457CF"/>
    <w:rsid w:val="00245864"/>
    <w:rsid w:val="0025002A"/>
    <w:rsid w:val="00257665"/>
    <w:rsid w:val="00260C97"/>
    <w:rsid w:val="00260DF3"/>
    <w:rsid w:val="0026395B"/>
    <w:rsid w:val="00265401"/>
    <w:rsid w:val="00265561"/>
    <w:rsid w:val="00265CF3"/>
    <w:rsid w:val="00271922"/>
    <w:rsid w:val="00271C2B"/>
    <w:rsid w:val="0027202F"/>
    <w:rsid w:val="0027673F"/>
    <w:rsid w:val="00284F89"/>
    <w:rsid w:val="002851C9"/>
    <w:rsid w:val="00287267"/>
    <w:rsid w:val="00291C78"/>
    <w:rsid w:val="00292B87"/>
    <w:rsid w:val="0029482F"/>
    <w:rsid w:val="002A0DC4"/>
    <w:rsid w:val="002A256F"/>
    <w:rsid w:val="002A2730"/>
    <w:rsid w:val="002A43BB"/>
    <w:rsid w:val="002A572C"/>
    <w:rsid w:val="002A5C3F"/>
    <w:rsid w:val="002B0054"/>
    <w:rsid w:val="002B2368"/>
    <w:rsid w:val="002B3F81"/>
    <w:rsid w:val="002B416F"/>
    <w:rsid w:val="002B56A8"/>
    <w:rsid w:val="002B5748"/>
    <w:rsid w:val="002B5DE3"/>
    <w:rsid w:val="002B76C8"/>
    <w:rsid w:val="002B7D21"/>
    <w:rsid w:val="002C125B"/>
    <w:rsid w:val="002C14EA"/>
    <w:rsid w:val="002C2B99"/>
    <w:rsid w:val="002C30CE"/>
    <w:rsid w:val="002C334D"/>
    <w:rsid w:val="002C398E"/>
    <w:rsid w:val="002C6674"/>
    <w:rsid w:val="002C669A"/>
    <w:rsid w:val="002D137B"/>
    <w:rsid w:val="002D17AF"/>
    <w:rsid w:val="002D1F9C"/>
    <w:rsid w:val="002D2BCE"/>
    <w:rsid w:val="002D35FF"/>
    <w:rsid w:val="002D5A6F"/>
    <w:rsid w:val="002D6050"/>
    <w:rsid w:val="002E309C"/>
    <w:rsid w:val="002E3B87"/>
    <w:rsid w:val="002E5731"/>
    <w:rsid w:val="002E781E"/>
    <w:rsid w:val="002F05D6"/>
    <w:rsid w:val="002F2854"/>
    <w:rsid w:val="002F2B7E"/>
    <w:rsid w:val="002F532B"/>
    <w:rsid w:val="002F65BB"/>
    <w:rsid w:val="00300945"/>
    <w:rsid w:val="0030164F"/>
    <w:rsid w:val="00301D86"/>
    <w:rsid w:val="00302D80"/>
    <w:rsid w:val="00303BDD"/>
    <w:rsid w:val="0030628F"/>
    <w:rsid w:val="003077CD"/>
    <w:rsid w:val="003118D4"/>
    <w:rsid w:val="003122B6"/>
    <w:rsid w:val="003154D9"/>
    <w:rsid w:val="0031611B"/>
    <w:rsid w:val="0031761E"/>
    <w:rsid w:val="003177B3"/>
    <w:rsid w:val="003348D9"/>
    <w:rsid w:val="003404F9"/>
    <w:rsid w:val="00342925"/>
    <w:rsid w:val="00342F77"/>
    <w:rsid w:val="003516C4"/>
    <w:rsid w:val="003519B8"/>
    <w:rsid w:val="003535BA"/>
    <w:rsid w:val="00353DCA"/>
    <w:rsid w:val="00353E63"/>
    <w:rsid w:val="00353F88"/>
    <w:rsid w:val="00357FE9"/>
    <w:rsid w:val="00360A90"/>
    <w:rsid w:val="00362994"/>
    <w:rsid w:val="00362F94"/>
    <w:rsid w:val="003632E1"/>
    <w:rsid w:val="00363543"/>
    <w:rsid w:val="00363AC6"/>
    <w:rsid w:val="003647B0"/>
    <w:rsid w:val="003654F0"/>
    <w:rsid w:val="0037224C"/>
    <w:rsid w:val="0037370D"/>
    <w:rsid w:val="00375518"/>
    <w:rsid w:val="00377F46"/>
    <w:rsid w:val="00380379"/>
    <w:rsid w:val="00382092"/>
    <w:rsid w:val="00384118"/>
    <w:rsid w:val="00385D24"/>
    <w:rsid w:val="00385E54"/>
    <w:rsid w:val="003865E9"/>
    <w:rsid w:val="0039291D"/>
    <w:rsid w:val="00394FE6"/>
    <w:rsid w:val="00395710"/>
    <w:rsid w:val="003A5C72"/>
    <w:rsid w:val="003A6818"/>
    <w:rsid w:val="003B1EBF"/>
    <w:rsid w:val="003B6404"/>
    <w:rsid w:val="003B64C2"/>
    <w:rsid w:val="003B7427"/>
    <w:rsid w:val="003B7849"/>
    <w:rsid w:val="003C00CF"/>
    <w:rsid w:val="003C049B"/>
    <w:rsid w:val="003C0689"/>
    <w:rsid w:val="003C12CB"/>
    <w:rsid w:val="003C3346"/>
    <w:rsid w:val="003C3A80"/>
    <w:rsid w:val="003C3E08"/>
    <w:rsid w:val="003C427B"/>
    <w:rsid w:val="003C5783"/>
    <w:rsid w:val="003C681A"/>
    <w:rsid w:val="003D42A4"/>
    <w:rsid w:val="003D7CE8"/>
    <w:rsid w:val="003E2E12"/>
    <w:rsid w:val="003E41C4"/>
    <w:rsid w:val="003E4AB3"/>
    <w:rsid w:val="003E62BD"/>
    <w:rsid w:val="003E6691"/>
    <w:rsid w:val="003E784F"/>
    <w:rsid w:val="003E7DAD"/>
    <w:rsid w:val="003F1F0A"/>
    <w:rsid w:val="003F3ADC"/>
    <w:rsid w:val="003F4DC0"/>
    <w:rsid w:val="003F5432"/>
    <w:rsid w:val="003F5DB4"/>
    <w:rsid w:val="0040414F"/>
    <w:rsid w:val="00404FB2"/>
    <w:rsid w:val="0040560B"/>
    <w:rsid w:val="004076CF"/>
    <w:rsid w:val="00412424"/>
    <w:rsid w:val="004144AE"/>
    <w:rsid w:val="004150A5"/>
    <w:rsid w:val="004157F1"/>
    <w:rsid w:val="00415AF6"/>
    <w:rsid w:val="0041751C"/>
    <w:rsid w:val="00421BB4"/>
    <w:rsid w:val="004256B2"/>
    <w:rsid w:val="00427411"/>
    <w:rsid w:val="0042770E"/>
    <w:rsid w:val="00430C4F"/>
    <w:rsid w:val="00431579"/>
    <w:rsid w:val="00433017"/>
    <w:rsid w:val="0043318D"/>
    <w:rsid w:val="004370CF"/>
    <w:rsid w:val="004373F9"/>
    <w:rsid w:val="0044221D"/>
    <w:rsid w:val="00443659"/>
    <w:rsid w:val="00443EEB"/>
    <w:rsid w:val="00447221"/>
    <w:rsid w:val="0045326D"/>
    <w:rsid w:val="004537DF"/>
    <w:rsid w:val="004539D1"/>
    <w:rsid w:val="00455076"/>
    <w:rsid w:val="0045616C"/>
    <w:rsid w:val="00456DC1"/>
    <w:rsid w:val="00465E75"/>
    <w:rsid w:val="004665DB"/>
    <w:rsid w:val="00467547"/>
    <w:rsid w:val="004704E6"/>
    <w:rsid w:val="0047083D"/>
    <w:rsid w:val="00476DD3"/>
    <w:rsid w:val="00477528"/>
    <w:rsid w:val="004805CA"/>
    <w:rsid w:val="0048442E"/>
    <w:rsid w:val="00485618"/>
    <w:rsid w:val="00490265"/>
    <w:rsid w:val="004925A4"/>
    <w:rsid w:val="004927C8"/>
    <w:rsid w:val="004936DB"/>
    <w:rsid w:val="004A123E"/>
    <w:rsid w:val="004A216D"/>
    <w:rsid w:val="004A21A5"/>
    <w:rsid w:val="004A53EC"/>
    <w:rsid w:val="004B3222"/>
    <w:rsid w:val="004B5443"/>
    <w:rsid w:val="004B6F34"/>
    <w:rsid w:val="004C17A3"/>
    <w:rsid w:val="004C2949"/>
    <w:rsid w:val="004C782E"/>
    <w:rsid w:val="004C7E28"/>
    <w:rsid w:val="004D0B7B"/>
    <w:rsid w:val="004D0D3F"/>
    <w:rsid w:val="004D1457"/>
    <w:rsid w:val="004D185B"/>
    <w:rsid w:val="004D3B3D"/>
    <w:rsid w:val="004D5E93"/>
    <w:rsid w:val="004D701D"/>
    <w:rsid w:val="004E0196"/>
    <w:rsid w:val="004E05A2"/>
    <w:rsid w:val="004E2E91"/>
    <w:rsid w:val="004E65C4"/>
    <w:rsid w:val="004F040E"/>
    <w:rsid w:val="004F08A2"/>
    <w:rsid w:val="004F17CF"/>
    <w:rsid w:val="004F4639"/>
    <w:rsid w:val="004F6387"/>
    <w:rsid w:val="004F700B"/>
    <w:rsid w:val="00501756"/>
    <w:rsid w:val="00503E2B"/>
    <w:rsid w:val="00505276"/>
    <w:rsid w:val="005067B8"/>
    <w:rsid w:val="00506AA0"/>
    <w:rsid w:val="0051365C"/>
    <w:rsid w:val="00515509"/>
    <w:rsid w:val="005156A2"/>
    <w:rsid w:val="00515C43"/>
    <w:rsid w:val="005176C0"/>
    <w:rsid w:val="00526E96"/>
    <w:rsid w:val="00531F90"/>
    <w:rsid w:val="00534539"/>
    <w:rsid w:val="005351D4"/>
    <w:rsid w:val="00535862"/>
    <w:rsid w:val="00540DEB"/>
    <w:rsid w:val="005441D1"/>
    <w:rsid w:val="00547F50"/>
    <w:rsid w:val="005514DA"/>
    <w:rsid w:val="00551502"/>
    <w:rsid w:val="00553F37"/>
    <w:rsid w:val="00555624"/>
    <w:rsid w:val="00556A93"/>
    <w:rsid w:val="00564DE7"/>
    <w:rsid w:val="00570376"/>
    <w:rsid w:val="00572AE8"/>
    <w:rsid w:val="00576CB0"/>
    <w:rsid w:val="00580A77"/>
    <w:rsid w:val="0058146F"/>
    <w:rsid w:val="00583506"/>
    <w:rsid w:val="00585DE5"/>
    <w:rsid w:val="00586947"/>
    <w:rsid w:val="00591717"/>
    <w:rsid w:val="00591BBD"/>
    <w:rsid w:val="00591DDB"/>
    <w:rsid w:val="0059227D"/>
    <w:rsid w:val="005A0F6B"/>
    <w:rsid w:val="005A1844"/>
    <w:rsid w:val="005A2938"/>
    <w:rsid w:val="005A30F2"/>
    <w:rsid w:val="005A35B6"/>
    <w:rsid w:val="005A505D"/>
    <w:rsid w:val="005A7897"/>
    <w:rsid w:val="005B14C8"/>
    <w:rsid w:val="005B1B05"/>
    <w:rsid w:val="005B253D"/>
    <w:rsid w:val="005B275D"/>
    <w:rsid w:val="005B3095"/>
    <w:rsid w:val="005C0A3B"/>
    <w:rsid w:val="005C1ACC"/>
    <w:rsid w:val="005C1FDD"/>
    <w:rsid w:val="005D0F28"/>
    <w:rsid w:val="005D1F60"/>
    <w:rsid w:val="005D44D4"/>
    <w:rsid w:val="005D4D37"/>
    <w:rsid w:val="005D531D"/>
    <w:rsid w:val="005E00BE"/>
    <w:rsid w:val="005E2A4C"/>
    <w:rsid w:val="005E57DD"/>
    <w:rsid w:val="005E600F"/>
    <w:rsid w:val="005F00CF"/>
    <w:rsid w:val="005F1FE5"/>
    <w:rsid w:val="005F2E63"/>
    <w:rsid w:val="005F3AF2"/>
    <w:rsid w:val="00602626"/>
    <w:rsid w:val="0060330E"/>
    <w:rsid w:val="00610C1A"/>
    <w:rsid w:val="00611F15"/>
    <w:rsid w:val="006127A1"/>
    <w:rsid w:val="00615F26"/>
    <w:rsid w:val="00621C4E"/>
    <w:rsid w:val="006244B5"/>
    <w:rsid w:val="00627525"/>
    <w:rsid w:val="00630A6C"/>
    <w:rsid w:val="00631176"/>
    <w:rsid w:val="0063181C"/>
    <w:rsid w:val="006344FD"/>
    <w:rsid w:val="00634A2C"/>
    <w:rsid w:val="00637E9E"/>
    <w:rsid w:val="00643BEF"/>
    <w:rsid w:val="0064686E"/>
    <w:rsid w:val="00646DB4"/>
    <w:rsid w:val="006479DB"/>
    <w:rsid w:val="00647C7C"/>
    <w:rsid w:val="006522BA"/>
    <w:rsid w:val="00657DAB"/>
    <w:rsid w:val="0066193A"/>
    <w:rsid w:val="0066286F"/>
    <w:rsid w:val="00662F09"/>
    <w:rsid w:val="0066320A"/>
    <w:rsid w:val="006640D7"/>
    <w:rsid w:val="00665CD2"/>
    <w:rsid w:val="00665EDF"/>
    <w:rsid w:val="00670202"/>
    <w:rsid w:val="006737CA"/>
    <w:rsid w:val="00673A39"/>
    <w:rsid w:val="00675249"/>
    <w:rsid w:val="0067556E"/>
    <w:rsid w:val="00675A05"/>
    <w:rsid w:val="00675A13"/>
    <w:rsid w:val="00677B5A"/>
    <w:rsid w:val="00680A8D"/>
    <w:rsid w:val="00682D7C"/>
    <w:rsid w:val="00684A61"/>
    <w:rsid w:val="006915D1"/>
    <w:rsid w:val="00692A01"/>
    <w:rsid w:val="00694070"/>
    <w:rsid w:val="006A21F4"/>
    <w:rsid w:val="006A2CD9"/>
    <w:rsid w:val="006A3599"/>
    <w:rsid w:val="006A48A4"/>
    <w:rsid w:val="006A5A32"/>
    <w:rsid w:val="006A7EB7"/>
    <w:rsid w:val="006B2BDF"/>
    <w:rsid w:val="006C006B"/>
    <w:rsid w:val="006C0CCD"/>
    <w:rsid w:val="006C19B1"/>
    <w:rsid w:val="006C4E7B"/>
    <w:rsid w:val="006C5BEB"/>
    <w:rsid w:val="006D011A"/>
    <w:rsid w:val="006D05F3"/>
    <w:rsid w:val="006D7455"/>
    <w:rsid w:val="006E0026"/>
    <w:rsid w:val="006E5635"/>
    <w:rsid w:val="006E6EB7"/>
    <w:rsid w:val="006F0814"/>
    <w:rsid w:val="006F0B7F"/>
    <w:rsid w:val="006F2F89"/>
    <w:rsid w:val="006F656A"/>
    <w:rsid w:val="007006D0"/>
    <w:rsid w:val="00703F69"/>
    <w:rsid w:val="00704064"/>
    <w:rsid w:val="0070436E"/>
    <w:rsid w:val="0070546A"/>
    <w:rsid w:val="00705E50"/>
    <w:rsid w:val="00706107"/>
    <w:rsid w:val="00706ED5"/>
    <w:rsid w:val="0071515E"/>
    <w:rsid w:val="00715AD7"/>
    <w:rsid w:val="007217CA"/>
    <w:rsid w:val="007325D8"/>
    <w:rsid w:val="007331F3"/>
    <w:rsid w:val="007351C2"/>
    <w:rsid w:val="00743525"/>
    <w:rsid w:val="0074374A"/>
    <w:rsid w:val="00743A58"/>
    <w:rsid w:val="00743E80"/>
    <w:rsid w:val="00744111"/>
    <w:rsid w:val="00744DE5"/>
    <w:rsid w:val="00745065"/>
    <w:rsid w:val="007465D4"/>
    <w:rsid w:val="00746AD2"/>
    <w:rsid w:val="007479AC"/>
    <w:rsid w:val="007511A5"/>
    <w:rsid w:val="007559DC"/>
    <w:rsid w:val="00764878"/>
    <w:rsid w:val="00765D95"/>
    <w:rsid w:val="00773878"/>
    <w:rsid w:val="0077508B"/>
    <w:rsid w:val="007759AE"/>
    <w:rsid w:val="00775B5F"/>
    <w:rsid w:val="00780017"/>
    <w:rsid w:val="00794942"/>
    <w:rsid w:val="00795CA7"/>
    <w:rsid w:val="007960F7"/>
    <w:rsid w:val="007A08B3"/>
    <w:rsid w:val="007A1EA8"/>
    <w:rsid w:val="007A4465"/>
    <w:rsid w:val="007A44FA"/>
    <w:rsid w:val="007A4A06"/>
    <w:rsid w:val="007A60CF"/>
    <w:rsid w:val="007B019B"/>
    <w:rsid w:val="007B1C55"/>
    <w:rsid w:val="007B53A5"/>
    <w:rsid w:val="007B7408"/>
    <w:rsid w:val="007C026A"/>
    <w:rsid w:val="007C0527"/>
    <w:rsid w:val="007C1B4B"/>
    <w:rsid w:val="007C4015"/>
    <w:rsid w:val="007C6B64"/>
    <w:rsid w:val="007D1379"/>
    <w:rsid w:val="007D38E6"/>
    <w:rsid w:val="007D3930"/>
    <w:rsid w:val="007D67C4"/>
    <w:rsid w:val="007D7B47"/>
    <w:rsid w:val="007D7EFD"/>
    <w:rsid w:val="007D7F04"/>
    <w:rsid w:val="007E0D22"/>
    <w:rsid w:val="007E1174"/>
    <w:rsid w:val="007E6571"/>
    <w:rsid w:val="007F17F2"/>
    <w:rsid w:val="007F6C95"/>
    <w:rsid w:val="00800088"/>
    <w:rsid w:val="008019C0"/>
    <w:rsid w:val="00801F1B"/>
    <w:rsid w:val="0080396A"/>
    <w:rsid w:val="00804E6F"/>
    <w:rsid w:val="0081245A"/>
    <w:rsid w:val="00814EC9"/>
    <w:rsid w:val="00820712"/>
    <w:rsid w:val="00821097"/>
    <w:rsid w:val="0082117B"/>
    <w:rsid w:val="008219BF"/>
    <w:rsid w:val="00822FF6"/>
    <w:rsid w:val="00830842"/>
    <w:rsid w:val="008358FB"/>
    <w:rsid w:val="00837CC9"/>
    <w:rsid w:val="00837F8F"/>
    <w:rsid w:val="0084497D"/>
    <w:rsid w:val="00847CB5"/>
    <w:rsid w:val="008502B3"/>
    <w:rsid w:val="0085169E"/>
    <w:rsid w:val="00853B91"/>
    <w:rsid w:val="00854DBA"/>
    <w:rsid w:val="00860E25"/>
    <w:rsid w:val="008619E4"/>
    <w:rsid w:val="00862E8D"/>
    <w:rsid w:val="00863AC1"/>
    <w:rsid w:val="00864F07"/>
    <w:rsid w:val="00867894"/>
    <w:rsid w:val="00871B45"/>
    <w:rsid w:val="00874248"/>
    <w:rsid w:val="00875E12"/>
    <w:rsid w:val="00887580"/>
    <w:rsid w:val="00893D67"/>
    <w:rsid w:val="00894217"/>
    <w:rsid w:val="008958D6"/>
    <w:rsid w:val="00896386"/>
    <w:rsid w:val="008A3D8F"/>
    <w:rsid w:val="008A4323"/>
    <w:rsid w:val="008A458A"/>
    <w:rsid w:val="008A6A15"/>
    <w:rsid w:val="008A718F"/>
    <w:rsid w:val="008B052A"/>
    <w:rsid w:val="008B0999"/>
    <w:rsid w:val="008B174E"/>
    <w:rsid w:val="008B26C2"/>
    <w:rsid w:val="008B3881"/>
    <w:rsid w:val="008B5A20"/>
    <w:rsid w:val="008C464F"/>
    <w:rsid w:val="008C52C5"/>
    <w:rsid w:val="008D20C0"/>
    <w:rsid w:val="008D231A"/>
    <w:rsid w:val="008D2BAD"/>
    <w:rsid w:val="008D4A6C"/>
    <w:rsid w:val="008D6031"/>
    <w:rsid w:val="008E08DE"/>
    <w:rsid w:val="008E3205"/>
    <w:rsid w:val="008E4263"/>
    <w:rsid w:val="008E4B1E"/>
    <w:rsid w:val="008E51D5"/>
    <w:rsid w:val="008E666E"/>
    <w:rsid w:val="008E6FD3"/>
    <w:rsid w:val="008F27DD"/>
    <w:rsid w:val="00900CB1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7B7B"/>
    <w:rsid w:val="00907CB9"/>
    <w:rsid w:val="00911009"/>
    <w:rsid w:val="009116E5"/>
    <w:rsid w:val="00912422"/>
    <w:rsid w:val="00914EE1"/>
    <w:rsid w:val="00921F3E"/>
    <w:rsid w:val="009279F7"/>
    <w:rsid w:val="00932619"/>
    <w:rsid w:val="00933595"/>
    <w:rsid w:val="009361F3"/>
    <w:rsid w:val="0094103A"/>
    <w:rsid w:val="009423F0"/>
    <w:rsid w:val="00945466"/>
    <w:rsid w:val="00946E8A"/>
    <w:rsid w:val="0095275B"/>
    <w:rsid w:val="0095330F"/>
    <w:rsid w:val="0095588F"/>
    <w:rsid w:val="00957E4E"/>
    <w:rsid w:val="0096643C"/>
    <w:rsid w:val="00966F75"/>
    <w:rsid w:val="009673E3"/>
    <w:rsid w:val="00971711"/>
    <w:rsid w:val="00971D8D"/>
    <w:rsid w:val="00972272"/>
    <w:rsid w:val="009753B4"/>
    <w:rsid w:val="00981C61"/>
    <w:rsid w:val="00985C4B"/>
    <w:rsid w:val="0099028E"/>
    <w:rsid w:val="00991040"/>
    <w:rsid w:val="009A11FA"/>
    <w:rsid w:val="009A3728"/>
    <w:rsid w:val="009A41FE"/>
    <w:rsid w:val="009B2618"/>
    <w:rsid w:val="009B4F79"/>
    <w:rsid w:val="009B76CD"/>
    <w:rsid w:val="009C75E0"/>
    <w:rsid w:val="009D1B0A"/>
    <w:rsid w:val="009D54FA"/>
    <w:rsid w:val="009D646D"/>
    <w:rsid w:val="009D754A"/>
    <w:rsid w:val="009D7A0D"/>
    <w:rsid w:val="009E08B1"/>
    <w:rsid w:val="009E1454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9F4339"/>
    <w:rsid w:val="009F6520"/>
    <w:rsid w:val="009F7D00"/>
    <w:rsid w:val="00A02C8D"/>
    <w:rsid w:val="00A03176"/>
    <w:rsid w:val="00A04282"/>
    <w:rsid w:val="00A04FA9"/>
    <w:rsid w:val="00A0589C"/>
    <w:rsid w:val="00A05D13"/>
    <w:rsid w:val="00A11CBC"/>
    <w:rsid w:val="00A11E36"/>
    <w:rsid w:val="00A126F1"/>
    <w:rsid w:val="00A128FF"/>
    <w:rsid w:val="00A15BE1"/>
    <w:rsid w:val="00A166B1"/>
    <w:rsid w:val="00A22477"/>
    <w:rsid w:val="00A264FE"/>
    <w:rsid w:val="00A27FA0"/>
    <w:rsid w:val="00A3395A"/>
    <w:rsid w:val="00A35244"/>
    <w:rsid w:val="00A35A57"/>
    <w:rsid w:val="00A416F7"/>
    <w:rsid w:val="00A45231"/>
    <w:rsid w:val="00A454CC"/>
    <w:rsid w:val="00A47308"/>
    <w:rsid w:val="00A51A91"/>
    <w:rsid w:val="00A529B0"/>
    <w:rsid w:val="00A52EBE"/>
    <w:rsid w:val="00A57F59"/>
    <w:rsid w:val="00A60016"/>
    <w:rsid w:val="00A60DD7"/>
    <w:rsid w:val="00A6271C"/>
    <w:rsid w:val="00A65169"/>
    <w:rsid w:val="00A65214"/>
    <w:rsid w:val="00A6663E"/>
    <w:rsid w:val="00A66B47"/>
    <w:rsid w:val="00A84531"/>
    <w:rsid w:val="00A95FA5"/>
    <w:rsid w:val="00AA0269"/>
    <w:rsid w:val="00AA27CF"/>
    <w:rsid w:val="00AA2FB8"/>
    <w:rsid w:val="00AA3C78"/>
    <w:rsid w:val="00AA620E"/>
    <w:rsid w:val="00AA7396"/>
    <w:rsid w:val="00AA7C99"/>
    <w:rsid w:val="00AB0BB9"/>
    <w:rsid w:val="00AB22EE"/>
    <w:rsid w:val="00AB6D48"/>
    <w:rsid w:val="00AC1D6F"/>
    <w:rsid w:val="00AC37E9"/>
    <w:rsid w:val="00AC7864"/>
    <w:rsid w:val="00AD1486"/>
    <w:rsid w:val="00AD180E"/>
    <w:rsid w:val="00AD41D8"/>
    <w:rsid w:val="00AE587F"/>
    <w:rsid w:val="00AF127E"/>
    <w:rsid w:val="00AF3732"/>
    <w:rsid w:val="00AF39D7"/>
    <w:rsid w:val="00AF4022"/>
    <w:rsid w:val="00AF4062"/>
    <w:rsid w:val="00AF4271"/>
    <w:rsid w:val="00AF4589"/>
    <w:rsid w:val="00AF6517"/>
    <w:rsid w:val="00B02043"/>
    <w:rsid w:val="00B124A7"/>
    <w:rsid w:val="00B12C47"/>
    <w:rsid w:val="00B13EF0"/>
    <w:rsid w:val="00B20088"/>
    <w:rsid w:val="00B22828"/>
    <w:rsid w:val="00B238DF"/>
    <w:rsid w:val="00B2480A"/>
    <w:rsid w:val="00B30551"/>
    <w:rsid w:val="00B3156C"/>
    <w:rsid w:val="00B35416"/>
    <w:rsid w:val="00B354D7"/>
    <w:rsid w:val="00B35681"/>
    <w:rsid w:val="00B3575E"/>
    <w:rsid w:val="00B35A6D"/>
    <w:rsid w:val="00B4134F"/>
    <w:rsid w:val="00B413D6"/>
    <w:rsid w:val="00B5454D"/>
    <w:rsid w:val="00B573B2"/>
    <w:rsid w:val="00B60E85"/>
    <w:rsid w:val="00B62092"/>
    <w:rsid w:val="00B6381D"/>
    <w:rsid w:val="00B65819"/>
    <w:rsid w:val="00B70285"/>
    <w:rsid w:val="00B7223C"/>
    <w:rsid w:val="00B72573"/>
    <w:rsid w:val="00B74450"/>
    <w:rsid w:val="00B753E8"/>
    <w:rsid w:val="00B75C1F"/>
    <w:rsid w:val="00B76A6B"/>
    <w:rsid w:val="00B81F0D"/>
    <w:rsid w:val="00B8231D"/>
    <w:rsid w:val="00B831D3"/>
    <w:rsid w:val="00B835A7"/>
    <w:rsid w:val="00B86F67"/>
    <w:rsid w:val="00B91F4F"/>
    <w:rsid w:val="00B92058"/>
    <w:rsid w:val="00B9297A"/>
    <w:rsid w:val="00B92C09"/>
    <w:rsid w:val="00B95CFC"/>
    <w:rsid w:val="00B960AA"/>
    <w:rsid w:val="00BA2349"/>
    <w:rsid w:val="00BA4E78"/>
    <w:rsid w:val="00BB0384"/>
    <w:rsid w:val="00BB06CD"/>
    <w:rsid w:val="00BB0EB1"/>
    <w:rsid w:val="00BB0EFA"/>
    <w:rsid w:val="00BB458B"/>
    <w:rsid w:val="00BB4BC8"/>
    <w:rsid w:val="00BC065C"/>
    <w:rsid w:val="00BC59C6"/>
    <w:rsid w:val="00BC6D0E"/>
    <w:rsid w:val="00BD3A00"/>
    <w:rsid w:val="00BD441D"/>
    <w:rsid w:val="00BD5114"/>
    <w:rsid w:val="00BD7AE1"/>
    <w:rsid w:val="00BD7D6C"/>
    <w:rsid w:val="00BD7F02"/>
    <w:rsid w:val="00BE0098"/>
    <w:rsid w:val="00BE2F12"/>
    <w:rsid w:val="00BE3A44"/>
    <w:rsid w:val="00BF0ADD"/>
    <w:rsid w:val="00BF150C"/>
    <w:rsid w:val="00BF31F1"/>
    <w:rsid w:val="00BF577C"/>
    <w:rsid w:val="00C000A7"/>
    <w:rsid w:val="00C03145"/>
    <w:rsid w:val="00C06C7E"/>
    <w:rsid w:val="00C10585"/>
    <w:rsid w:val="00C1114B"/>
    <w:rsid w:val="00C12FE9"/>
    <w:rsid w:val="00C13CCB"/>
    <w:rsid w:val="00C14DC5"/>
    <w:rsid w:val="00C15B85"/>
    <w:rsid w:val="00C2162E"/>
    <w:rsid w:val="00C22F7E"/>
    <w:rsid w:val="00C30A01"/>
    <w:rsid w:val="00C323FC"/>
    <w:rsid w:val="00C37920"/>
    <w:rsid w:val="00C41222"/>
    <w:rsid w:val="00C42D84"/>
    <w:rsid w:val="00C44626"/>
    <w:rsid w:val="00C47D74"/>
    <w:rsid w:val="00C60875"/>
    <w:rsid w:val="00C6617B"/>
    <w:rsid w:val="00C673DF"/>
    <w:rsid w:val="00C70B58"/>
    <w:rsid w:val="00C7190E"/>
    <w:rsid w:val="00C73FEC"/>
    <w:rsid w:val="00C77657"/>
    <w:rsid w:val="00C83581"/>
    <w:rsid w:val="00C842B0"/>
    <w:rsid w:val="00C873CB"/>
    <w:rsid w:val="00C90522"/>
    <w:rsid w:val="00C92BAF"/>
    <w:rsid w:val="00C93375"/>
    <w:rsid w:val="00C933B3"/>
    <w:rsid w:val="00C97DB1"/>
    <w:rsid w:val="00CA075E"/>
    <w:rsid w:val="00CA114B"/>
    <w:rsid w:val="00CA2D84"/>
    <w:rsid w:val="00CA366D"/>
    <w:rsid w:val="00CA3BE9"/>
    <w:rsid w:val="00CA63A7"/>
    <w:rsid w:val="00CB2148"/>
    <w:rsid w:val="00CB330E"/>
    <w:rsid w:val="00CB7E21"/>
    <w:rsid w:val="00CC02A2"/>
    <w:rsid w:val="00CC285C"/>
    <w:rsid w:val="00CC35A0"/>
    <w:rsid w:val="00CC4E22"/>
    <w:rsid w:val="00CC5DF6"/>
    <w:rsid w:val="00CC71FB"/>
    <w:rsid w:val="00CC7DE7"/>
    <w:rsid w:val="00CD0E62"/>
    <w:rsid w:val="00CD0F15"/>
    <w:rsid w:val="00CD19B4"/>
    <w:rsid w:val="00CD224F"/>
    <w:rsid w:val="00CD2D8B"/>
    <w:rsid w:val="00CD6A42"/>
    <w:rsid w:val="00CD6BF6"/>
    <w:rsid w:val="00CE1890"/>
    <w:rsid w:val="00CE3CEE"/>
    <w:rsid w:val="00CE402C"/>
    <w:rsid w:val="00CE4153"/>
    <w:rsid w:val="00CE4856"/>
    <w:rsid w:val="00CE5199"/>
    <w:rsid w:val="00CE75B4"/>
    <w:rsid w:val="00CF2E81"/>
    <w:rsid w:val="00CF3CFE"/>
    <w:rsid w:val="00D01238"/>
    <w:rsid w:val="00D0344D"/>
    <w:rsid w:val="00D120A6"/>
    <w:rsid w:val="00D15006"/>
    <w:rsid w:val="00D153A7"/>
    <w:rsid w:val="00D23744"/>
    <w:rsid w:val="00D32FEE"/>
    <w:rsid w:val="00D35441"/>
    <w:rsid w:val="00D3658E"/>
    <w:rsid w:val="00D449FF"/>
    <w:rsid w:val="00D44BAF"/>
    <w:rsid w:val="00D44D33"/>
    <w:rsid w:val="00D46A10"/>
    <w:rsid w:val="00D47B7D"/>
    <w:rsid w:val="00D54599"/>
    <w:rsid w:val="00D549FD"/>
    <w:rsid w:val="00D561BB"/>
    <w:rsid w:val="00D57CD8"/>
    <w:rsid w:val="00D63DFB"/>
    <w:rsid w:val="00D65A7F"/>
    <w:rsid w:val="00D72234"/>
    <w:rsid w:val="00D776B6"/>
    <w:rsid w:val="00D82169"/>
    <w:rsid w:val="00D82CB9"/>
    <w:rsid w:val="00D8384D"/>
    <w:rsid w:val="00D84114"/>
    <w:rsid w:val="00D87CC6"/>
    <w:rsid w:val="00D912EA"/>
    <w:rsid w:val="00D94C23"/>
    <w:rsid w:val="00D94CB1"/>
    <w:rsid w:val="00D96294"/>
    <w:rsid w:val="00D97F32"/>
    <w:rsid w:val="00DA04B3"/>
    <w:rsid w:val="00DA1DAE"/>
    <w:rsid w:val="00DA24BB"/>
    <w:rsid w:val="00DA4B64"/>
    <w:rsid w:val="00DA5088"/>
    <w:rsid w:val="00DA7B4B"/>
    <w:rsid w:val="00DB12B7"/>
    <w:rsid w:val="00DB6A48"/>
    <w:rsid w:val="00DC0CCE"/>
    <w:rsid w:val="00DC1095"/>
    <w:rsid w:val="00DC483D"/>
    <w:rsid w:val="00DC5DF0"/>
    <w:rsid w:val="00DD256C"/>
    <w:rsid w:val="00DD2CA8"/>
    <w:rsid w:val="00DD4028"/>
    <w:rsid w:val="00DD75C5"/>
    <w:rsid w:val="00DE021B"/>
    <w:rsid w:val="00DE23B0"/>
    <w:rsid w:val="00DE2C2C"/>
    <w:rsid w:val="00DE2E1E"/>
    <w:rsid w:val="00DE329D"/>
    <w:rsid w:val="00DE4793"/>
    <w:rsid w:val="00DE48FB"/>
    <w:rsid w:val="00DE4970"/>
    <w:rsid w:val="00DE5A48"/>
    <w:rsid w:val="00DF23FC"/>
    <w:rsid w:val="00DF772E"/>
    <w:rsid w:val="00E031FF"/>
    <w:rsid w:val="00E0329F"/>
    <w:rsid w:val="00E036C8"/>
    <w:rsid w:val="00E04209"/>
    <w:rsid w:val="00E04AAB"/>
    <w:rsid w:val="00E0584B"/>
    <w:rsid w:val="00E1202E"/>
    <w:rsid w:val="00E13672"/>
    <w:rsid w:val="00E139AC"/>
    <w:rsid w:val="00E13DDB"/>
    <w:rsid w:val="00E15164"/>
    <w:rsid w:val="00E156D6"/>
    <w:rsid w:val="00E1628B"/>
    <w:rsid w:val="00E21786"/>
    <w:rsid w:val="00E21C8D"/>
    <w:rsid w:val="00E223A9"/>
    <w:rsid w:val="00E34201"/>
    <w:rsid w:val="00E34882"/>
    <w:rsid w:val="00E35325"/>
    <w:rsid w:val="00E40296"/>
    <w:rsid w:val="00E41755"/>
    <w:rsid w:val="00E437A8"/>
    <w:rsid w:val="00E4482A"/>
    <w:rsid w:val="00E466C0"/>
    <w:rsid w:val="00E4702C"/>
    <w:rsid w:val="00E5139B"/>
    <w:rsid w:val="00E51C73"/>
    <w:rsid w:val="00E541A9"/>
    <w:rsid w:val="00E567FB"/>
    <w:rsid w:val="00E61F19"/>
    <w:rsid w:val="00E6262E"/>
    <w:rsid w:val="00E63264"/>
    <w:rsid w:val="00E64C44"/>
    <w:rsid w:val="00E65E45"/>
    <w:rsid w:val="00E66AE3"/>
    <w:rsid w:val="00E6774D"/>
    <w:rsid w:val="00E71CD3"/>
    <w:rsid w:val="00E75BB6"/>
    <w:rsid w:val="00E772ED"/>
    <w:rsid w:val="00E85222"/>
    <w:rsid w:val="00E87A6C"/>
    <w:rsid w:val="00E91E20"/>
    <w:rsid w:val="00E96B6F"/>
    <w:rsid w:val="00E97450"/>
    <w:rsid w:val="00E97C24"/>
    <w:rsid w:val="00EA2E8F"/>
    <w:rsid w:val="00EA4986"/>
    <w:rsid w:val="00EA4D01"/>
    <w:rsid w:val="00EA5922"/>
    <w:rsid w:val="00EA5BFA"/>
    <w:rsid w:val="00EA5E00"/>
    <w:rsid w:val="00EB2786"/>
    <w:rsid w:val="00EB3A8D"/>
    <w:rsid w:val="00EB470A"/>
    <w:rsid w:val="00EB4809"/>
    <w:rsid w:val="00EB4E18"/>
    <w:rsid w:val="00EB616C"/>
    <w:rsid w:val="00EB6F5D"/>
    <w:rsid w:val="00EB77F3"/>
    <w:rsid w:val="00EC1C57"/>
    <w:rsid w:val="00EC3821"/>
    <w:rsid w:val="00EC4800"/>
    <w:rsid w:val="00EC4CEE"/>
    <w:rsid w:val="00EC5310"/>
    <w:rsid w:val="00EC6423"/>
    <w:rsid w:val="00EC70E1"/>
    <w:rsid w:val="00ED06A6"/>
    <w:rsid w:val="00EE0AE9"/>
    <w:rsid w:val="00EE3624"/>
    <w:rsid w:val="00EE553F"/>
    <w:rsid w:val="00EE774E"/>
    <w:rsid w:val="00EE7834"/>
    <w:rsid w:val="00EF2F4E"/>
    <w:rsid w:val="00EF3F05"/>
    <w:rsid w:val="00EF6B0B"/>
    <w:rsid w:val="00F02A34"/>
    <w:rsid w:val="00F07D09"/>
    <w:rsid w:val="00F153BD"/>
    <w:rsid w:val="00F167B6"/>
    <w:rsid w:val="00F17E17"/>
    <w:rsid w:val="00F308D5"/>
    <w:rsid w:val="00F330F3"/>
    <w:rsid w:val="00F36126"/>
    <w:rsid w:val="00F36BF0"/>
    <w:rsid w:val="00F46162"/>
    <w:rsid w:val="00F477BA"/>
    <w:rsid w:val="00F47E2D"/>
    <w:rsid w:val="00F500A0"/>
    <w:rsid w:val="00F516A6"/>
    <w:rsid w:val="00F5201C"/>
    <w:rsid w:val="00F56A7D"/>
    <w:rsid w:val="00F60D07"/>
    <w:rsid w:val="00F61DA2"/>
    <w:rsid w:val="00F624C8"/>
    <w:rsid w:val="00F642B6"/>
    <w:rsid w:val="00F645F5"/>
    <w:rsid w:val="00F66458"/>
    <w:rsid w:val="00F72496"/>
    <w:rsid w:val="00F74C26"/>
    <w:rsid w:val="00F816FC"/>
    <w:rsid w:val="00F82275"/>
    <w:rsid w:val="00F8393A"/>
    <w:rsid w:val="00F83BD3"/>
    <w:rsid w:val="00F8721F"/>
    <w:rsid w:val="00F91379"/>
    <w:rsid w:val="00F92D48"/>
    <w:rsid w:val="00F94756"/>
    <w:rsid w:val="00F97DE5"/>
    <w:rsid w:val="00FA1B44"/>
    <w:rsid w:val="00FA391E"/>
    <w:rsid w:val="00FA3E38"/>
    <w:rsid w:val="00FA477D"/>
    <w:rsid w:val="00FB0540"/>
    <w:rsid w:val="00FB0594"/>
    <w:rsid w:val="00FB2932"/>
    <w:rsid w:val="00FB4F3B"/>
    <w:rsid w:val="00FB50A0"/>
    <w:rsid w:val="00FB5217"/>
    <w:rsid w:val="00FB5430"/>
    <w:rsid w:val="00FB68EB"/>
    <w:rsid w:val="00FC1DB1"/>
    <w:rsid w:val="00FC3F2F"/>
    <w:rsid w:val="00FC4222"/>
    <w:rsid w:val="00FC5DAE"/>
    <w:rsid w:val="00FC67FD"/>
    <w:rsid w:val="00FD2F10"/>
    <w:rsid w:val="00FD5D11"/>
    <w:rsid w:val="00FD7FD7"/>
    <w:rsid w:val="00FE1BF1"/>
    <w:rsid w:val="00FE2850"/>
    <w:rsid w:val="00FE391F"/>
    <w:rsid w:val="00FE3C37"/>
    <w:rsid w:val="00FE7573"/>
    <w:rsid w:val="00FE7661"/>
    <w:rsid w:val="00FF0169"/>
    <w:rsid w:val="00FF02E7"/>
    <w:rsid w:val="00FF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61082B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75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E2850"/>
    <w:pPr>
      <w:spacing w:line="240" w:lineRule="auto"/>
      <w:outlineLvl w:val="0"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FE2850"/>
    <w:pPr>
      <w:spacing w:line="240" w:lineRule="auto"/>
      <w:outlineLvl w:val="1"/>
    </w:pPr>
    <w:rPr>
      <w:rFonts w:asciiTheme="majorHAnsi" w:hAnsiTheme="majorHAnsi"/>
      <w:b/>
      <w:color w:val="006666"/>
      <w:spacing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E2850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E2850"/>
    <w:rPr>
      <w:rFonts w:asciiTheme="majorHAnsi" w:hAnsiTheme="majorHAnsi" w:cs="Times New Roman"/>
      <w:b/>
      <w:color w:val="006666"/>
      <w:spacing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FE2850"/>
    <w:rPr>
      <w:rFonts w:asciiTheme="minorHAnsi" w:hAnsiTheme="minorHAnsi"/>
      <w:b/>
      <w:i w:val="0"/>
      <w:color w:val="auto"/>
      <w:spacing w:val="2"/>
      <w:w w:val="100"/>
      <w:sz w:val="22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qFormat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  <w:style w:type="character" w:customStyle="1" w:styleId="liste1nr">
    <w:name w:val="liste1nr"/>
    <w:basedOn w:val="Standardskrifttypeiafsnit"/>
    <w:rsid w:val="00864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image" Target="media/image6.jp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uvm.dk/erhvervsuddannelser/uddannelser/eud/grundforloebets-1-del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ngarbejde.dk/cms/hvad-betyder-cv" TargetMode="External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22"/>
    <w:rsid w:val="0000307B"/>
    <w:rsid w:val="00081265"/>
    <w:rsid w:val="00083C6D"/>
    <w:rsid w:val="0009632B"/>
    <w:rsid w:val="00097A08"/>
    <w:rsid w:val="000A6934"/>
    <w:rsid w:val="000B7BA8"/>
    <w:rsid w:val="000C147D"/>
    <w:rsid w:val="000F13DC"/>
    <w:rsid w:val="000F328C"/>
    <w:rsid w:val="000F7CEA"/>
    <w:rsid w:val="00106C70"/>
    <w:rsid w:val="001106A8"/>
    <w:rsid w:val="00137964"/>
    <w:rsid w:val="00160BE6"/>
    <w:rsid w:val="00172353"/>
    <w:rsid w:val="001B35AA"/>
    <w:rsid w:val="001B3D9F"/>
    <w:rsid w:val="001B507E"/>
    <w:rsid w:val="001E551D"/>
    <w:rsid w:val="001F6AEF"/>
    <w:rsid w:val="002024BF"/>
    <w:rsid w:val="00230246"/>
    <w:rsid w:val="00236AA7"/>
    <w:rsid w:val="00243211"/>
    <w:rsid w:val="00286E94"/>
    <w:rsid w:val="002A01FD"/>
    <w:rsid w:val="002B292C"/>
    <w:rsid w:val="002B2C96"/>
    <w:rsid w:val="00314380"/>
    <w:rsid w:val="00326222"/>
    <w:rsid w:val="00342EEB"/>
    <w:rsid w:val="00381910"/>
    <w:rsid w:val="003932F4"/>
    <w:rsid w:val="003F171F"/>
    <w:rsid w:val="003F296C"/>
    <w:rsid w:val="00412EC2"/>
    <w:rsid w:val="00425550"/>
    <w:rsid w:val="00427EEB"/>
    <w:rsid w:val="004404A2"/>
    <w:rsid w:val="004433A8"/>
    <w:rsid w:val="00453402"/>
    <w:rsid w:val="004678B5"/>
    <w:rsid w:val="00487529"/>
    <w:rsid w:val="004B6BC4"/>
    <w:rsid w:val="004F0BC5"/>
    <w:rsid w:val="00526BBE"/>
    <w:rsid w:val="005859AD"/>
    <w:rsid w:val="00596348"/>
    <w:rsid w:val="005A10B5"/>
    <w:rsid w:val="005B5BA7"/>
    <w:rsid w:val="0060128A"/>
    <w:rsid w:val="006131DE"/>
    <w:rsid w:val="00614468"/>
    <w:rsid w:val="00624160"/>
    <w:rsid w:val="00633BCE"/>
    <w:rsid w:val="00635287"/>
    <w:rsid w:val="00675831"/>
    <w:rsid w:val="006B05E6"/>
    <w:rsid w:val="006C3776"/>
    <w:rsid w:val="006D39BE"/>
    <w:rsid w:val="006D5F90"/>
    <w:rsid w:val="006D5FCE"/>
    <w:rsid w:val="006F5158"/>
    <w:rsid w:val="0072288B"/>
    <w:rsid w:val="00724D73"/>
    <w:rsid w:val="007463C3"/>
    <w:rsid w:val="007514B5"/>
    <w:rsid w:val="00756F6D"/>
    <w:rsid w:val="00761055"/>
    <w:rsid w:val="0076204A"/>
    <w:rsid w:val="00781DFD"/>
    <w:rsid w:val="00783633"/>
    <w:rsid w:val="007A42CF"/>
    <w:rsid w:val="007B158A"/>
    <w:rsid w:val="007B4817"/>
    <w:rsid w:val="007C330E"/>
    <w:rsid w:val="007D54D2"/>
    <w:rsid w:val="007E4014"/>
    <w:rsid w:val="00805C65"/>
    <w:rsid w:val="0080752A"/>
    <w:rsid w:val="00834B18"/>
    <w:rsid w:val="00836AD5"/>
    <w:rsid w:val="00853F6D"/>
    <w:rsid w:val="00864006"/>
    <w:rsid w:val="00864B7D"/>
    <w:rsid w:val="008758DB"/>
    <w:rsid w:val="00876D1B"/>
    <w:rsid w:val="008B15B6"/>
    <w:rsid w:val="008C5716"/>
    <w:rsid w:val="008D70EC"/>
    <w:rsid w:val="009156E6"/>
    <w:rsid w:val="009172AA"/>
    <w:rsid w:val="0092722C"/>
    <w:rsid w:val="0094503D"/>
    <w:rsid w:val="009569E9"/>
    <w:rsid w:val="009656B1"/>
    <w:rsid w:val="00967468"/>
    <w:rsid w:val="009A662A"/>
    <w:rsid w:val="009D5340"/>
    <w:rsid w:val="00A07506"/>
    <w:rsid w:val="00A16D34"/>
    <w:rsid w:val="00A43E73"/>
    <w:rsid w:val="00A522F1"/>
    <w:rsid w:val="00A52BEB"/>
    <w:rsid w:val="00A5696B"/>
    <w:rsid w:val="00A718FB"/>
    <w:rsid w:val="00A724D4"/>
    <w:rsid w:val="00AB2784"/>
    <w:rsid w:val="00AC41A3"/>
    <w:rsid w:val="00AF4A1C"/>
    <w:rsid w:val="00B13BF9"/>
    <w:rsid w:val="00B2318A"/>
    <w:rsid w:val="00B26D74"/>
    <w:rsid w:val="00B42A2A"/>
    <w:rsid w:val="00B52854"/>
    <w:rsid w:val="00B572BB"/>
    <w:rsid w:val="00B874D8"/>
    <w:rsid w:val="00BA0434"/>
    <w:rsid w:val="00BD0402"/>
    <w:rsid w:val="00BE1CEB"/>
    <w:rsid w:val="00BF00A1"/>
    <w:rsid w:val="00BF31CA"/>
    <w:rsid w:val="00BF3E5F"/>
    <w:rsid w:val="00C0032F"/>
    <w:rsid w:val="00C33E0A"/>
    <w:rsid w:val="00C364DC"/>
    <w:rsid w:val="00C41AE3"/>
    <w:rsid w:val="00C43518"/>
    <w:rsid w:val="00C66D3B"/>
    <w:rsid w:val="00CB2256"/>
    <w:rsid w:val="00CD5E09"/>
    <w:rsid w:val="00D03219"/>
    <w:rsid w:val="00D22FBC"/>
    <w:rsid w:val="00D321B3"/>
    <w:rsid w:val="00D37BDC"/>
    <w:rsid w:val="00D47EF1"/>
    <w:rsid w:val="00D5534B"/>
    <w:rsid w:val="00D6578C"/>
    <w:rsid w:val="00D673D7"/>
    <w:rsid w:val="00D8019F"/>
    <w:rsid w:val="00D865CB"/>
    <w:rsid w:val="00D91C58"/>
    <w:rsid w:val="00DB3CAE"/>
    <w:rsid w:val="00DF3011"/>
    <w:rsid w:val="00E03BE1"/>
    <w:rsid w:val="00E04B54"/>
    <w:rsid w:val="00E14650"/>
    <w:rsid w:val="00E165B2"/>
    <w:rsid w:val="00E50ABA"/>
    <w:rsid w:val="00EB3A7C"/>
    <w:rsid w:val="00EE50D9"/>
    <w:rsid w:val="00EE7B0C"/>
    <w:rsid w:val="00F314ED"/>
    <w:rsid w:val="00F371CF"/>
    <w:rsid w:val="00F8230C"/>
    <w:rsid w:val="00F927F5"/>
    <w:rsid w:val="00FC7A22"/>
    <w:rsid w:val="00FD163E"/>
    <w:rsid w:val="00FD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2018-12-03T00:00:00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4.xml><?xml version="1.0" encoding="utf-8"?>
<ds:datastoreItem xmlns:ds="http://schemas.openxmlformats.org/officeDocument/2006/customXml" ds:itemID="{4089ADA5-ACF6-4FAB-8892-5D9AE726E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</Template>
  <TotalTime>292</TotalTime>
  <Pages>7</Pages>
  <Words>1592</Words>
  <Characters>9712</Characters>
  <Application>Microsoft Office Word</Application>
  <DocSecurity>0</DocSecurity>
  <Lines>80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GF1 – De fælles moduler</vt:lpstr>
      <vt:lpstr/>
    </vt:vector>
  </TitlesOfParts>
  <Company>LOKAL UNDERVISNINGSPLAN FOR grundforløbets 1.del - VER.01</Company>
  <LinksUpToDate>false</LinksUpToDate>
  <CharactersWithSpaces>11282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GF1 – De fælles moduler</dc:title>
  <dc:subject>Indholdet af de fælles temabaserede moduler og øvrige fælles aktiviteter på GF1 – SDE-Vejle</dc:subject>
  <dc:creator>Erik Ploug Sørensen</dc:creator>
  <cp:keywords/>
  <dc:description/>
  <cp:lastModifiedBy>Erik Ploug Sørensen</cp:lastModifiedBy>
  <cp:revision>120</cp:revision>
  <cp:lastPrinted>2018-02-21T08:50:00Z</cp:lastPrinted>
  <dcterms:created xsi:type="dcterms:W3CDTF">2019-04-26T09:16:00Z</dcterms:created>
  <dcterms:modified xsi:type="dcterms:W3CDTF">2021-12-26T10:29:00Z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