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690C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AE690C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385D24" w:rsidRPr="00AC0128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UNDERVISNINGSPLAN FOR UDD</w:t>
                                </w:r>
                                <w:r w:rsidR="00B36B32">
                                  <w:rPr>
                                    <w:b/>
                                    <w:bCs/>
                                    <w:caps/>
                                  </w:rPr>
                                  <w:t>ANNELSEN TIL maskinsnedker - VER.10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AE690C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6-01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6B0F71">
                                  <w:t>1. juni 2019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24432E">
                              <w:t>den: 01</w:t>
                            </w:r>
                            <w:r w:rsidR="000516DC">
                              <w:t>.12</w:t>
                            </w:r>
                            <w:r w:rsidR="001D31C1">
                              <w:t>.2019 af Lærerteamet og Eps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C12EB7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385D24" w:rsidRPr="00AC0128">
                            <w:rPr>
                              <w:b/>
                              <w:bCs/>
                              <w:caps/>
                            </w:rPr>
                            <w:t>LOKAL UNDERVISNINGSPLAN FOR UDD</w:t>
                          </w:r>
                          <w:r w:rsidR="00B36B32">
                            <w:rPr>
                              <w:b/>
                              <w:bCs/>
                              <w:caps/>
                            </w:rPr>
                            <w:t>ANNELSEN TIL maskinsnedker - VER.10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C12EB7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6-01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6B0F71">
                            <w:t>1. juni 2019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24432E">
                        <w:t>den: 01</w:t>
                      </w:r>
                      <w:r w:rsidR="000516DC">
                        <w:t>.12</w:t>
                      </w:r>
                      <w:r w:rsidR="001D31C1">
                        <w:t>.2019 af Lærerteamet og Eps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AE690C" w:rsidP="00134659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B84E50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6</w:t>
                                      </w:r>
                                      <w:r w:rsidR="00C03813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.HF - </w:t>
                                      </w:r>
                                      <w:r w:rsidR="00B36B32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Maskin</w:t>
                                      </w:r>
                                      <w:r w:rsidR="0024432E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snedker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AE690C" w:rsidP="00B81F0D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auto"/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24432E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Undervisningens indhold </w:t>
                                      </w:r>
                                      <w:r w:rsidR="00A03B4B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- </w:t>
                                      </w:r>
                                      <w:r w:rsidR="001D31C1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>SDE-Vejle - Varighed 5</w:t>
                                      </w:r>
                                      <w:r w:rsidR="00385D24" w:rsidRPr="00385D24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 uger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AE690C" w:rsidP="00134659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B84E50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6</w:t>
                                </w:r>
                                <w:r w:rsidR="00C03813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.HF - </w:t>
                                </w:r>
                                <w:r w:rsidR="00B36B32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Maskin</w:t>
                                </w:r>
                                <w:r w:rsidR="0024432E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snedker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AE690C" w:rsidP="00B81F0D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auto"/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4432E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Undervisningens indhold </w:t>
                                </w:r>
                                <w:r w:rsidR="00A03B4B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- </w:t>
                                </w:r>
                                <w:r w:rsidR="001D31C1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>SDE-Vejle - Varighed 5</w:t>
                                </w:r>
                                <w:r w:rsidR="00385D24" w:rsidRPr="00385D24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 uger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51D84D15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AE690C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B36B32">
            <w:rPr>
              <w:color w:val="00788A"/>
            </w:rPr>
            <w:t>6.HF - Maskinsnedker</w:t>
          </w:r>
        </w:sdtContent>
      </w:sdt>
    </w:p>
    <w:p w:rsidR="00134659" w:rsidRPr="002E2FC9" w:rsidRDefault="00AE690C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24432E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Undervisningens indhold - SDE-Vejle - Varighed 5 uger</w:t>
          </w:r>
        </w:sdtContent>
      </w:sdt>
    </w:p>
    <w:p w:rsidR="00113342" w:rsidRPr="009F2782" w:rsidRDefault="00113342" w:rsidP="00113342">
      <w:pPr>
        <w:pStyle w:val="Overskrift1"/>
      </w:pPr>
      <w:bookmarkStart w:id="2" w:name="_Toc478386540"/>
      <w:r w:rsidRPr="009F2782">
        <w:t xml:space="preserve">1. </w:t>
      </w:r>
      <w:r w:rsidR="00BF5544">
        <w:t>Intro</w:t>
      </w:r>
    </w:p>
    <w:p w:rsidR="00273249" w:rsidRDefault="00273249" w:rsidP="00113342">
      <w:pPr>
        <w:rPr>
          <w:rStyle w:val="Fremhv"/>
          <w:b w:val="0"/>
        </w:rPr>
      </w:pPr>
    </w:p>
    <w:p w:rsidR="00A16262" w:rsidRPr="00047E29" w:rsidRDefault="00A16262" w:rsidP="000D30EF">
      <w:pPr>
        <w:rPr>
          <w:rStyle w:val="Fremhv"/>
          <w:b w:val="0"/>
        </w:rPr>
      </w:pPr>
      <w:r w:rsidRPr="00047E29">
        <w:rPr>
          <w:rStyle w:val="Fremhv"/>
          <w:b w:val="0"/>
        </w:rPr>
        <w:t xml:space="preserve">Svendeprøven udgør langt den største del af 6.hovedforløb. </w:t>
      </w:r>
      <w:r w:rsidR="00047E29" w:rsidRPr="00047E29">
        <w:rPr>
          <w:rStyle w:val="Fremhv"/>
          <w:b w:val="0"/>
        </w:rPr>
        <w:t xml:space="preserve">Undervejs får vi dog også tid til at se tilbage (Repetition) og ikke mindst se lidt fremad. </w:t>
      </w:r>
    </w:p>
    <w:p w:rsidR="0000496B" w:rsidRDefault="00047E29" w:rsidP="000D30EF">
      <w:pPr>
        <w:rPr>
          <w:rStyle w:val="Fremhv"/>
          <w:b w:val="0"/>
        </w:rPr>
      </w:pPr>
      <w:r w:rsidRPr="00047E29">
        <w:rPr>
          <w:rStyle w:val="Fremhv"/>
          <w:b w:val="0"/>
        </w:rPr>
        <w:t>H</w:t>
      </w:r>
      <w:r>
        <w:rPr>
          <w:rStyle w:val="Fremhv"/>
          <w:b w:val="0"/>
        </w:rPr>
        <w:t xml:space="preserve">vordan tror du </w:t>
      </w:r>
      <w:r w:rsidR="009279E0">
        <w:rPr>
          <w:rStyle w:val="Fremhv"/>
          <w:b w:val="0"/>
        </w:rPr>
        <w:t xml:space="preserve">fx </w:t>
      </w:r>
      <w:r w:rsidRPr="00047E29">
        <w:rPr>
          <w:rStyle w:val="Fremhv"/>
          <w:b w:val="0"/>
        </w:rPr>
        <w:t>at fremtiden ser ud for snedkerfaget?</w:t>
      </w:r>
    </w:p>
    <w:p w:rsidR="0000496B" w:rsidRDefault="0000496B" w:rsidP="000D30EF">
      <w:pPr>
        <w:rPr>
          <w:rStyle w:val="Fremhv"/>
          <w:b w:val="0"/>
        </w:rPr>
      </w:pPr>
      <w:r>
        <w:rPr>
          <w:rStyle w:val="Fremhv"/>
          <w:b w:val="0"/>
        </w:rPr>
        <w:t xml:space="preserve">Er snedkerfaget et ”bæredygtigt” fag – </w:t>
      </w:r>
      <w:r w:rsidR="009D16F8">
        <w:rPr>
          <w:rStyle w:val="Fremhv"/>
          <w:b w:val="0"/>
        </w:rPr>
        <w:t>også i relation til klima/miljø mv.?</w:t>
      </w:r>
    </w:p>
    <w:p w:rsidR="0000496B" w:rsidRDefault="00AA14E6" w:rsidP="000D30EF">
      <w:pPr>
        <w:rPr>
          <w:rStyle w:val="Fremhv"/>
          <w:b w:val="0"/>
        </w:rPr>
      </w:pPr>
      <w:r>
        <w:rPr>
          <w:rStyle w:val="Fremhv"/>
          <w:b w:val="0"/>
        </w:rPr>
        <w:t>Det m</w:t>
      </w:r>
      <w:r w:rsidR="008730A2">
        <w:rPr>
          <w:rStyle w:val="Fremhv"/>
          <w:b w:val="0"/>
        </w:rPr>
        <w:t>ener vi</w:t>
      </w:r>
      <w:r w:rsidR="0000496B">
        <w:rPr>
          <w:rStyle w:val="Fremhv"/>
          <w:b w:val="0"/>
        </w:rPr>
        <w:t xml:space="preserve"> i hvert fald, og vi glæder os til at hjælpe dig med at få afsluttet din uddannelse på en god måde.</w:t>
      </w:r>
    </w:p>
    <w:p w:rsidR="0000496B" w:rsidRDefault="0000496B" w:rsidP="000D30EF">
      <w:pPr>
        <w:rPr>
          <w:rStyle w:val="Fremhv"/>
          <w:b w:val="0"/>
        </w:rPr>
      </w:pPr>
    </w:p>
    <w:p w:rsidR="0000496B" w:rsidRDefault="0000496B" w:rsidP="0000496B">
      <w:pPr>
        <w:rPr>
          <w:rStyle w:val="Fremhv"/>
          <w:b w:val="0"/>
        </w:rPr>
      </w:pPr>
      <w:r>
        <w:rPr>
          <w:rStyle w:val="Fremhv"/>
          <w:b w:val="0"/>
        </w:rPr>
        <w:t>Din svendeprøve er en p</w:t>
      </w:r>
      <w:r w:rsidR="002C7018">
        <w:rPr>
          <w:rStyle w:val="Fremhv"/>
          <w:b w:val="0"/>
        </w:rPr>
        <w:t>rojektsvendeprøve, som</w:t>
      </w:r>
      <w:r w:rsidRPr="0000496B">
        <w:rPr>
          <w:rStyle w:val="Fremhv"/>
          <w:b w:val="0"/>
        </w:rPr>
        <w:t xml:space="preserve"> er en selvstændig prøveform</w:t>
      </w:r>
      <w:r w:rsidR="002C7018">
        <w:rPr>
          <w:rStyle w:val="Fremhv"/>
          <w:b w:val="0"/>
        </w:rPr>
        <w:t>,</w:t>
      </w:r>
      <w:r w:rsidRPr="0000496B">
        <w:rPr>
          <w:rStyle w:val="Fremhv"/>
          <w:b w:val="0"/>
        </w:rPr>
        <w:t xml:space="preserve"> der gælder for maskinsnedker, møbelsnedker og bygnings</w:t>
      </w:r>
      <w:r w:rsidR="002C7018">
        <w:rPr>
          <w:rStyle w:val="Fremhv"/>
          <w:b w:val="0"/>
        </w:rPr>
        <w:t>-</w:t>
      </w:r>
      <w:r w:rsidRPr="0000496B">
        <w:rPr>
          <w:rStyle w:val="Fremhv"/>
          <w:b w:val="0"/>
        </w:rPr>
        <w:t>snedker</w:t>
      </w:r>
      <w:r>
        <w:rPr>
          <w:rStyle w:val="Fremhv"/>
          <w:b w:val="0"/>
        </w:rPr>
        <w:t>uddannelserne. Denne p</w:t>
      </w:r>
      <w:r w:rsidR="002C7018">
        <w:rPr>
          <w:rStyle w:val="Fremhv"/>
          <w:b w:val="0"/>
        </w:rPr>
        <w:t>røveform</w:t>
      </w:r>
      <w:r w:rsidRPr="0000496B">
        <w:rPr>
          <w:rStyle w:val="Fremhv"/>
          <w:b w:val="0"/>
        </w:rPr>
        <w:t xml:space="preserve"> så dagens lys fo</w:t>
      </w:r>
      <w:r>
        <w:rPr>
          <w:rStyle w:val="Fremhv"/>
          <w:b w:val="0"/>
        </w:rPr>
        <w:t>r ca. 12</w:t>
      </w:r>
      <w:r w:rsidRPr="0000496B">
        <w:rPr>
          <w:rStyle w:val="Fremhv"/>
          <w:b w:val="0"/>
        </w:rPr>
        <w:t xml:space="preserve"> år siden</w:t>
      </w:r>
      <w:r>
        <w:rPr>
          <w:rStyle w:val="Fremhv"/>
          <w:b w:val="0"/>
        </w:rPr>
        <w:t>,</w:t>
      </w:r>
      <w:r w:rsidRPr="0000496B">
        <w:rPr>
          <w:rStyle w:val="Fremhv"/>
          <w:b w:val="0"/>
        </w:rPr>
        <w:t xml:space="preserve"> i forbindelse med et udviklingsprojekt. Formålet var</w:t>
      </w:r>
      <w:r>
        <w:rPr>
          <w:rStyle w:val="Fremhv"/>
          <w:b w:val="0"/>
        </w:rPr>
        <w:t>/er</w:t>
      </w:r>
      <w:r w:rsidRPr="0000496B">
        <w:rPr>
          <w:rStyle w:val="Fremhv"/>
          <w:b w:val="0"/>
        </w:rPr>
        <w:t xml:space="preserve"> at give den enkelte elev mulighed for at påvirke </w:t>
      </w:r>
      <w:r>
        <w:rPr>
          <w:rStyle w:val="Fremhv"/>
          <w:b w:val="0"/>
        </w:rPr>
        <w:t xml:space="preserve">sin </w:t>
      </w:r>
      <w:r w:rsidRPr="0000496B">
        <w:rPr>
          <w:rStyle w:val="Fremhv"/>
          <w:b w:val="0"/>
        </w:rPr>
        <w:t>egen svendeprøve mest muligt</w:t>
      </w:r>
      <w:r>
        <w:rPr>
          <w:rStyle w:val="Fremhv"/>
          <w:b w:val="0"/>
        </w:rPr>
        <w:t xml:space="preserve"> -</w:t>
      </w:r>
      <w:r w:rsidRPr="0000496B">
        <w:rPr>
          <w:rStyle w:val="Fremhv"/>
          <w:b w:val="0"/>
        </w:rPr>
        <w:t xml:space="preserve"> inden for de givne rammer </w:t>
      </w:r>
      <w:r>
        <w:rPr>
          <w:rStyle w:val="Fremhv"/>
          <w:b w:val="0"/>
        </w:rPr>
        <w:t xml:space="preserve">- </w:t>
      </w:r>
      <w:r w:rsidRPr="0000496B">
        <w:rPr>
          <w:rStyle w:val="Fremhv"/>
          <w:b w:val="0"/>
        </w:rPr>
        <w:t>og basere den på egne idéer og e</w:t>
      </w:r>
      <w:r>
        <w:rPr>
          <w:rStyle w:val="Fremhv"/>
          <w:b w:val="0"/>
        </w:rPr>
        <w:t>t individuelt design.</w:t>
      </w:r>
    </w:p>
    <w:p w:rsidR="00D02133" w:rsidRDefault="00D02133" w:rsidP="0000496B">
      <w:pPr>
        <w:rPr>
          <w:rStyle w:val="Fremhv"/>
          <w:b w:val="0"/>
        </w:rPr>
      </w:pPr>
    </w:p>
    <w:p w:rsidR="008814BC" w:rsidRPr="0000496B" w:rsidRDefault="008814BC" w:rsidP="0000496B">
      <w:pPr>
        <w:rPr>
          <w:rStyle w:val="Fremhv"/>
          <w:b w:val="0"/>
        </w:rPr>
      </w:pPr>
    </w:p>
    <w:p w:rsidR="0000496B" w:rsidRDefault="00F570E3" w:rsidP="0000496B">
      <w:pPr>
        <w:rPr>
          <w:rStyle w:val="Fremhv"/>
          <w:b w:val="0"/>
        </w:rPr>
      </w:pPr>
      <w:r>
        <w:rPr>
          <w:rStyle w:val="Fremhv"/>
          <w:b w:val="0"/>
          <w:noProof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61595</wp:posOffset>
            </wp:positionV>
            <wp:extent cx="3863340" cy="1931670"/>
            <wp:effectExtent l="0" t="0" r="3810" b="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340" cy="193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02133" w:rsidRPr="0000496B" w:rsidRDefault="00D02133" w:rsidP="00D02133">
      <w:pPr>
        <w:jc w:val="center"/>
        <w:rPr>
          <w:rStyle w:val="Fremhv"/>
          <w:b w:val="0"/>
        </w:rPr>
      </w:pP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250A97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2919095" cy="2072640"/>
            <wp:effectExtent l="0" t="0" r="0" b="3810"/>
            <wp:wrapSquare wrapText="bothSides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95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951230</wp:posOffset>
                </wp:positionH>
                <wp:positionV relativeFrom="paragraph">
                  <wp:posOffset>181610</wp:posOffset>
                </wp:positionV>
                <wp:extent cx="1257300" cy="784860"/>
                <wp:effectExtent l="7620" t="0" r="7620" b="7620"/>
                <wp:wrapNone/>
                <wp:docPr id="11" name="Opadbøjet pi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57300" cy="784860"/>
                        </a:xfrm>
                        <a:prstGeom prst="bentUpArrow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ED65E" id="Opadbøjet pil 11" o:spid="_x0000_s1026" style="position:absolute;margin-left:74.9pt;margin-top:14.3pt;width:99pt;height:61.8pt;rotation:90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57300,784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" path="m,588645r962978,l962978,196215r-98108,l1061085,r196215,196215l1159193,196215r,588645l,784860,,588645xe" fillcolor="#00b050" stroked="f" strokeweight="1pt">
                <v:path arrowok="t" o:connecttype="custom" o:connectlocs="0,588645;962978,588645;962978,196215;864870,196215;1061085,0;1257300,196215;1159193,196215;1159193,784860;0,784860;0,588645" o:connectangles="0,0,0,0,0,0,0,0,0,0"/>
              </v:shape>
            </w:pict>
          </mc:Fallback>
        </mc:AlternateContent>
      </w: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5573CC" w:rsidRDefault="005573CC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Default="00C23398" w:rsidP="00C23398">
      <w:pPr>
        <w:pStyle w:val="Opstilling-punkttegn"/>
        <w:numPr>
          <w:ilvl w:val="0"/>
          <w:numId w:val="0"/>
        </w:numPr>
        <w:rPr>
          <w:color w:val="auto"/>
        </w:rPr>
      </w:pPr>
    </w:p>
    <w:p w:rsidR="005573CC" w:rsidRDefault="005573CC" w:rsidP="00C23398">
      <w:pPr>
        <w:pStyle w:val="Opstilling-punkttegn"/>
        <w:numPr>
          <w:ilvl w:val="0"/>
          <w:numId w:val="0"/>
        </w:numPr>
        <w:rPr>
          <w:color w:val="auto"/>
        </w:rPr>
      </w:pPr>
    </w:p>
    <w:p w:rsidR="005573CC" w:rsidRDefault="005573CC" w:rsidP="00C23398">
      <w:pPr>
        <w:pStyle w:val="Opstilling-punkttegn"/>
        <w:numPr>
          <w:ilvl w:val="0"/>
          <w:numId w:val="0"/>
        </w:numPr>
        <w:rPr>
          <w:color w:val="auto"/>
        </w:rPr>
      </w:pPr>
    </w:p>
    <w:p w:rsidR="005573CC" w:rsidRDefault="005573CC" w:rsidP="00C23398">
      <w:pPr>
        <w:pStyle w:val="Opstilling-punkttegn"/>
        <w:numPr>
          <w:ilvl w:val="0"/>
          <w:numId w:val="0"/>
        </w:numPr>
        <w:rPr>
          <w:color w:val="auto"/>
        </w:rPr>
      </w:pPr>
    </w:p>
    <w:p w:rsidR="00EE2A57" w:rsidRDefault="00EE2A57" w:rsidP="00C23398">
      <w:pPr>
        <w:pStyle w:val="Opstilling-punkttegn"/>
        <w:numPr>
          <w:ilvl w:val="0"/>
          <w:numId w:val="0"/>
        </w:numPr>
        <w:rPr>
          <w:color w:val="auto"/>
        </w:rPr>
      </w:pPr>
    </w:p>
    <w:p w:rsidR="00C451B9" w:rsidRPr="001128B5" w:rsidRDefault="00C451B9" w:rsidP="00C23398">
      <w:pPr>
        <w:pStyle w:val="Opstilling-punkttegn"/>
        <w:numPr>
          <w:ilvl w:val="0"/>
          <w:numId w:val="0"/>
        </w:numPr>
        <w:rPr>
          <w:color w:val="auto"/>
        </w:rPr>
      </w:pPr>
    </w:p>
    <w:p w:rsidR="00113342" w:rsidRPr="009F2782" w:rsidRDefault="00450DE2" w:rsidP="00113342">
      <w:pPr>
        <w:pStyle w:val="Overskrift1"/>
      </w:pPr>
      <w:r>
        <w:t>2. Kompetencemål</w:t>
      </w:r>
    </w:p>
    <w:p w:rsidR="00BB43C1" w:rsidRPr="000316A4" w:rsidRDefault="00BB43C1" w:rsidP="00BB43C1"/>
    <w:p w:rsidR="00BB43C1" w:rsidRDefault="00BB43C1" w:rsidP="00BB43C1">
      <w:pPr>
        <w:jc w:val="center"/>
        <w:rPr>
          <w:rStyle w:val="Fremhv"/>
        </w:rPr>
      </w:pPr>
      <w:r w:rsidRPr="00C44877">
        <w:rPr>
          <w:rStyle w:val="Fremhv"/>
        </w:rPr>
        <w:t>Hvad betyder ordet kompetence?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”Kompetence betyder, at du kan kombinere en teoretisk viden med en praktisk/faglig færdighed.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Fx er det en kompetence, hvis du på forsvarlig vis – kan køre bil.</w:t>
      </w:r>
    </w:p>
    <w:p w:rsidR="00BB43C1" w:rsidRPr="00C44877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 xml:space="preserve">Da det at køre bil både kræver teoretisk viden om færdselsloven og </w:t>
      </w:r>
      <w:r>
        <w:rPr>
          <w:rStyle w:val="Fremhv"/>
          <w:b w:val="0"/>
          <w:i/>
          <w:szCs w:val="22"/>
        </w:rPr>
        <w:t xml:space="preserve">praktiske </w:t>
      </w:r>
      <w:r w:rsidRPr="00C44877">
        <w:rPr>
          <w:rStyle w:val="Fremhv"/>
          <w:b w:val="0"/>
          <w:i/>
          <w:szCs w:val="22"/>
        </w:rPr>
        <w:t>færdigheder som chauffør.”</w:t>
      </w:r>
    </w:p>
    <w:p w:rsidR="00BB43C1" w:rsidRDefault="00BB43C1" w:rsidP="00BB43C1">
      <w:pPr>
        <w:rPr>
          <w:rStyle w:val="Fremhv"/>
          <w:b w:val="0"/>
          <w:i/>
          <w:szCs w:val="22"/>
        </w:rPr>
      </w:pPr>
    </w:p>
    <w:p w:rsidR="00BB43C1" w:rsidRPr="00B80841" w:rsidRDefault="00BB43C1" w:rsidP="008814BC">
      <w:pPr>
        <w:pStyle w:val="Opstilling-punkttegn"/>
        <w:numPr>
          <w:ilvl w:val="0"/>
          <w:numId w:val="0"/>
        </w:numPr>
        <w:ind w:left="360" w:hanging="360"/>
        <w:rPr>
          <w:color w:val="auto"/>
          <w:spacing w:val="2"/>
        </w:rPr>
      </w:pPr>
      <w:r w:rsidRPr="0025179F">
        <w:rPr>
          <w:rStyle w:val="Fremhv"/>
        </w:rPr>
        <w:t>Alle</w:t>
      </w:r>
      <w:r w:rsidR="00862BFF">
        <w:rPr>
          <w:rStyle w:val="Fremhv"/>
          <w:b w:val="0"/>
        </w:rPr>
        <w:t xml:space="preserve"> hoved</w:t>
      </w:r>
      <w:r>
        <w:rPr>
          <w:rStyle w:val="Fremhv"/>
          <w:b w:val="0"/>
        </w:rPr>
        <w:t>forløbets kompetencemål kan du se i bekendtgørelsen:</w:t>
      </w:r>
      <w:r w:rsidR="005A7840">
        <w:rPr>
          <w:rStyle w:val="Fremhv"/>
          <w:b w:val="0"/>
        </w:rPr>
        <w:t xml:space="preserve"> (Se §4) </w:t>
      </w:r>
      <w:r w:rsidR="008814BC">
        <w:rPr>
          <w:rStyle w:val="Fremhv"/>
          <w:b w:val="0"/>
        </w:rPr>
        <w:t xml:space="preserve"> </w:t>
      </w:r>
      <w:hyperlink r:id="rId14" w:history="1">
        <w:r w:rsidR="005A7840" w:rsidRPr="00D60CFC">
          <w:rPr>
            <w:rStyle w:val="Hyperlink"/>
          </w:rPr>
          <w:t>Bekendtgørelsen</w:t>
        </w:r>
      </w:hyperlink>
      <w:r>
        <w:rPr>
          <w:rStyle w:val="Fremhv"/>
          <w:b w:val="0"/>
        </w:rPr>
        <w:t xml:space="preserve">  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</w:p>
    <w:p w:rsidR="00BB43C1" w:rsidRDefault="00C626C1" w:rsidP="00BB43C1">
      <w:pPr>
        <w:pStyle w:val="Overskrift2"/>
      </w:pPr>
      <w:r>
        <w:t>2.a</w:t>
      </w:r>
      <w:r w:rsidR="00BB43C1">
        <w:t xml:space="preserve"> - Forløbets erhvervsfag, </w:t>
      </w:r>
      <w:r w:rsidR="00BB43C1" w:rsidRPr="00BD7F02">
        <w:t>uddannelsesspecifikke fag</w:t>
      </w:r>
      <w:r w:rsidR="00BB43C1">
        <w:t>, m.fl.</w:t>
      </w:r>
    </w:p>
    <w:p w:rsidR="00BB43C1" w:rsidRDefault="00BB43C1" w:rsidP="00BB43C1"/>
    <w:p w:rsidR="002F6208" w:rsidRDefault="00C54CF9" w:rsidP="00BB43C1">
      <w:pPr>
        <w:rPr>
          <w:rStyle w:val="Fremhv"/>
        </w:rPr>
      </w:pPr>
      <w:r>
        <w:rPr>
          <w:rStyle w:val="Fremhv"/>
        </w:rPr>
        <w:t>I 6</w:t>
      </w:r>
      <w:r w:rsidR="00F353ED">
        <w:rPr>
          <w:rStyle w:val="Fremhv"/>
        </w:rPr>
        <w:t>.HF indgår de neden</w:t>
      </w:r>
      <w:r w:rsidR="00BB43C1" w:rsidRPr="00C60F10">
        <w:rPr>
          <w:rStyle w:val="Fremhv"/>
        </w:rPr>
        <w:t>stående fag:</w:t>
      </w:r>
    </w:p>
    <w:p w:rsidR="002F6208" w:rsidRDefault="002F6208" w:rsidP="00BB43C1">
      <w:pPr>
        <w:rPr>
          <w:rStyle w:val="Fremhv"/>
        </w:rPr>
      </w:pPr>
      <w:r w:rsidRPr="002F6208">
        <w:rPr>
          <w:rStyle w:val="Fremhv"/>
          <w:noProof/>
        </w:rPr>
        <w:drawing>
          <wp:inline distT="0" distB="0" distL="0" distR="0" wp14:anchorId="2DF07181" wp14:editId="2275E2D0">
            <wp:extent cx="5760085" cy="629920"/>
            <wp:effectExtent l="19050" t="19050" r="12065" b="17780"/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2992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3C1" w:rsidRPr="00DB613B" w:rsidRDefault="00BB43C1" w:rsidP="00BB43C1">
      <w:pPr>
        <w:rPr>
          <w:rStyle w:val="Fremhv"/>
        </w:rPr>
      </w:pPr>
    </w:p>
    <w:p w:rsidR="00BB43C1" w:rsidRDefault="00BB43C1" w:rsidP="00BB43C1">
      <w:pPr>
        <w:rPr>
          <w:rStyle w:val="Fremhv"/>
          <w:b w:val="0"/>
        </w:rPr>
      </w:pPr>
      <w:r w:rsidRPr="005D21D2">
        <w:rPr>
          <w:rStyle w:val="Fremhv"/>
          <w:b w:val="0"/>
        </w:rPr>
        <w:t xml:space="preserve">OBS – Den afsatte tid er </w:t>
      </w:r>
      <w:r>
        <w:rPr>
          <w:rStyle w:val="Fremhv"/>
          <w:b w:val="0"/>
        </w:rPr>
        <w:t xml:space="preserve">i uger og er kun </w:t>
      </w:r>
      <w:r w:rsidRPr="005D21D2">
        <w:rPr>
          <w:rStyle w:val="Fremhv"/>
          <w:b w:val="0"/>
        </w:rPr>
        <w:t>vejledende.</w:t>
      </w:r>
    </w:p>
    <w:p w:rsidR="005573CC" w:rsidRPr="00F353ED" w:rsidRDefault="00BB43C1" w:rsidP="00BB43C1">
      <w:pPr>
        <w:rPr>
          <w:rStyle w:val="Fremhv"/>
          <w:b w:val="0"/>
          <w:color w:val="0563C1" w:themeColor="hyperlink"/>
          <w:u w:val="single"/>
        </w:rPr>
      </w:pPr>
      <w:r>
        <w:rPr>
          <w:rStyle w:val="Fremhv"/>
          <w:b w:val="0"/>
        </w:rPr>
        <w:t xml:space="preserve">Har du behov for at se den formelle formulering af fagenes målpinde kan du se disse i vejledningen til uddannelsen: </w:t>
      </w:r>
      <w:hyperlink r:id="rId16" w:history="1">
        <w:r w:rsidRPr="007B6C2F">
          <w:rPr>
            <w:rStyle w:val="Hyperlink"/>
            <w:spacing w:val="2"/>
          </w:rPr>
          <w:t>Find uddannelsesordning</w:t>
        </w:r>
      </w:hyperlink>
    </w:p>
    <w:p w:rsidR="00913289" w:rsidRDefault="00BB43C1" w:rsidP="002F05EA">
      <w:pPr>
        <w:rPr>
          <w:rStyle w:val="Fremhv"/>
          <w:b w:val="0"/>
        </w:rPr>
      </w:pPr>
      <w:r>
        <w:rPr>
          <w:rStyle w:val="Fremhv"/>
          <w:b w:val="0"/>
        </w:rPr>
        <w:t>Alternativt kan du få din lærere til at vise dig oversigten i deres fagfordelingsplan (Transmissionsskema)</w:t>
      </w:r>
    </w:p>
    <w:p w:rsidR="00102CA5" w:rsidRPr="007517F0" w:rsidRDefault="00102CA5" w:rsidP="002F05EA">
      <w:pPr>
        <w:rPr>
          <w:rStyle w:val="Fremhv"/>
          <w:b w:val="0"/>
        </w:rPr>
      </w:pPr>
    </w:p>
    <w:p w:rsidR="00BB43C1" w:rsidRPr="00102CA5" w:rsidRDefault="001A6166" w:rsidP="00BB43C1">
      <w:pPr>
        <w:pStyle w:val="Overskrift1"/>
        <w:rPr>
          <w:color w:val="FF0000"/>
        </w:rPr>
      </w:pPr>
      <w:r>
        <w:t xml:space="preserve">3. Godkendelse af </w:t>
      </w:r>
      <w:r w:rsidR="00C3416E">
        <w:t xml:space="preserve">– og krav til - </w:t>
      </w:r>
      <w:r>
        <w:t>dit selvvalgte projekt</w:t>
      </w:r>
    </w:p>
    <w:p w:rsidR="00BB43C1" w:rsidRPr="00191DE3" w:rsidRDefault="00BB43C1" w:rsidP="00BB43C1">
      <w:pPr>
        <w:rPr>
          <w:color w:val="auto"/>
        </w:rPr>
      </w:pPr>
    </w:p>
    <w:p w:rsidR="00BB43C1" w:rsidRDefault="00BB43C1" w:rsidP="00BB43C1">
      <w:pPr>
        <w:pStyle w:val="Overskrift2"/>
      </w:pPr>
      <w:r w:rsidRPr="00DD253C">
        <w:t>3.a</w:t>
      </w:r>
      <w:r w:rsidR="00C626C1">
        <w:t xml:space="preserve"> - </w:t>
      </w:r>
      <w:r w:rsidR="0040087E">
        <w:t>Inden svendeprøven</w:t>
      </w:r>
    </w:p>
    <w:p w:rsidR="00DB294F" w:rsidRDefault="00DB294F" w:rsidP="00BB43C1"/>
    <w:p w:rsidR="00E34A55" w:rsidRDefault="00E34A55" w:rsidP="00474879">
      <w:pPr>
        <w:pStyle w:val="Opstilling-punkttegn"/>
      </w:pPr>
      <w:r>
        <w:t xml:space="preserve">Du skal </w:t>
      </w:r>
      <w:r w:rsidR="001A6166">
        <w:t xml:space="preserve">i samråd med </w:t>
      </w:r>
      <w:r>
        <w:t>din praktikvirksomhed - blive</w:t>
      </w:r>
      <w:r w:rsidR="001A6166">
        <w:t xml:space="preserve"> enig</w:t>
      </w:r>
      <w:r>
        <w:t>e om di</w:t>
      </w:r>
      <w:r w:rsidR="001A6166">
        <w:t>t selvvalgte projekt</w:t>
      </w:r>
      <w:r>
        <w:t>.</w:t>
      </w:r>
    </w:p>
    <w:p w:rsidR="001A6166" w:rsidRDefault="00E34A55" w:rsidP="00474879">
      <w:pPr>
        <w:pStyle w:val="Opstilling-punkttegn"/>
      </w:pPr>
      <w:r>
        <w:t>Skolen vejleder dig</w:t>
      </w:r>
      <w:r w:rsidR="00A82B9D">
        <w:t xml:space="preserve">, i forhold til at fastlægge </w:t>
      </w:r>
      <w:r w:rsidR="001A6166">
        <w:t>opgavens omfang og indhold.</w:t>
      </w:r>
    </w:p>
    <w:p w:rsidR="00E34A55" w:rsidRDefault="00E34A55" w:rsidP="00474879">
      <w:pPr>
        <w:pStyle w:val="Opstilling-punkttegn"/>
      </w:pPr>
      <w:r>
        <w:t>Du skal selv formgive opgaven.</w:t>
      </w:r>
    </w:p>
    <w:p w:rsidR="001A6166" w:rsidRDefault="00E34A55" w:rsidP="00474879">
      <w:pPr>
        <w:pStyle w:val="Opstilling-punkttegn"/>
      </w:pPr>
      <w:r>
        <w:t>Du skal udarbejde</w:t>
      </w:r>
      <w:r w:rsidR="001A6166">
        <w:t xml:space="preserve"> en målsat tegning i skitseform, der viser opgavens omfang, samt</w:t>
      </w:r>
      <w:r w:rsidR="005F0BC7">
        <w:t xml:space="preserve"> en</w:t>
      </w:r>
      <w:r w:rsidR="001A6166">
        <w:t xml:space="preserve"> beskrivelse af</w:t>
      </w:r>
      <w:r>
        <w:t xml:space="preserve"> dit</w:t>
      </w:r>
    </w:p>
    <w:p w:rsidR="00EC4EC0" w:rsidRDefault="005F0BC7" w:rsidP="00EC4EC0">
      <w:pPr>
        <w:pStyle w:val="Opstilling-punkttegn"/>
        <w:numPr>
          <w:ilvl w:val="0"/>
          <w:numId w:val="0"/>
        </w:numPr>
        <w:ind w:left="360"/>
      </w:pPr>
      <w:r>
        <w:t>m</w:t>
      </w:r>
      <w:r w:rsidR="00E34A55">
        <w:t>aterialevalg.</w:t>
      </w:r>
    </w:p>
    <w:p w:rsidR="00474879" w:rsidRDefault="00474879" w:rsidP="00474879">
      <w:pPr>
        <w:pStyle w:val="Opstilling-punkttegn"/>
      </w:pPr>
      <w:r>
        <w:t>S</w:t>
      </w:r>
      <w:r w:rsidR="00EC4EC0">
        <w:t>enest 14 dage</w:t>
      </w:r>
      <w:r>
        <w:t xml:space="preserve"> før opstarten af 6. hovedforløb, skal du aflevere dit </w:t>
      </w:r>
      <w:r w:rsidR="001A6166">
        <w:t>projektoplæg</w:t>
      </w:r>
      <w:r>
        <w:t xml:space="preserve">. </w:t>
      </w:r>
    </w:p>
    <w:p w:rsidR="00474879" w:rsidRDefault="00474879" w:rsidP="00A82B9D">
      <w:pPr>
        <w:pStyle w:val="Opstilling-punkttegn"/>
        <w:numPr>
          <w:ilvl w:val="0"/>
          <w:numId w:val="0"/>
        </w:numPr>
        <w:ind w:left="360"/>
      </w:pPr>
      <w:r>
        <w:t xml:space="preserve">Dette oplæg skal være i form af en målsat skitsetegning og en </w:t>
      </w:r>
      <w:r w:rsidR="001A6166">
        <w:t xml:space="preserve">beskrivelse af </w:t>
      </w:r>
      <w:r>
        <w:t>dit projekt.</w:t>
      </w:r>
    </w:p>
    <w:p w:rsidR="001A6166" w:rsidRDefault="00474879" w:rsidP="00A82B9D">
      <w:pPr>
        <w:pStyle w:val="Opstilling-punkttegn"/>
        <w:numPr>
          <w:ilvl w:val="0"/>
          <w:numId w:val="0"/>
        </w:numPr>
        <w:ind w:left="360"/>
      </w:pPr>
      <w:r>
        <w:t>Skolen og det lokale uddannelsesudvalg skal</w:t>
      </w:r>
      <w:r w:rsidR="001A6166">
        <w:t xml:space="preserve"> godkende </w:t>
      </w:r>
      <w:r>
        <w:t>dit oplæg.</w:t>
      </w:r>
    </w:p>
    <w:p w:rsidR="001A6166" w:rsidRDefault="001A6166" w:rsidP="00474879">
      <w:pPr>
        <w:pStyle w:val="Opstilling-punkttegn"/>
      </w:pPr>
      <w:r>
        <w:t xml:space="preserve">Skolen og det lokale uddannelsesudvalg </w:t>
      </w:r>
      <w:r w:rsidR="00474879">
        <w:t>kan forlange ændringer i dit projekt</w:t>
      </w:r>
      <w:r>
        <w:t>, hvis de skønner, at</w:t>
      </w:r>
    </w:p>
    <w:p w:rsidR="00F00B16" w:rsidRDefault="001A6166" w:rsidP="00087647">
      <w:pPr>
        <w:pStyle w:val="Opstilling-punkttegn"/>
        <w:numPr>
          <w:ilvl w:val="0"/>
          <w:numId w:val="0"/>
        </w:numPr>
        <w:ind w:left="360"/>
      </w:pPr>
      <w:r>
        <w:t>omfanget eller sværhedsg</w:t>
      </w:r>
      <w:r w:rsidR="00474879">
        <w:t>raden ikke svarer til dit</w:t>
      </w:r>
      <w:r>
        <w:t xml:space="preserve"> niveau, eller</w:t>
      </w:r>
      <w:r w:rsidR="00474879">
        <w:t xml:space="preserve"> ikke</w:t>
      </w:r>
      <w:r>
        <w:t xml:space="preserve"> indeholder alle </w:t>
      </w:r>
      <w:r w:rsidR="00474879">
        <w:t>de nødvendige discipliner.</w:t>
      </w:r>
    </w:p>
    <w:p w:rsidR="00F154F4" w:rsidRDefault="00F154F4" w:rsidP="001A6166"/>
    <w:p w:rsidR="001A6166" w:rsidRPr="00D53679" w:rsidRDefault="00071F4C" w:rsidP="00D53679">
      <w:pPr>
        <w:pStyle w:val="Overskrift2"/>
      </w:pPr>
      <w:r>
        <w:t xml:space="preserve">3.b - </w:t>
      </w:r>
      <w:r w:rsidR="00DE6AD0">
        <w:t>Krav til den praktiske opgave</w:t>
      </w:r>
    </w:p>
    <w:p w:rsidR="00D53679" w:rsidRDefault="00D53679" w:rsidP="001A6166"/>
    <w:p w:rsidR="00DE6AD0" w:rsidRPr="00F353ED" w:rsidRDefault="00DE6AD0" w:rsidP="00DE6AD0">
      <w:pPr>
        <w:rPr>
          <w:rStyle w:val="Fremhv"/>
        </w:rPr>
      </w:pPr>
      <w:r w:rsidRPr="00F353ED">
        <w:rPr>
          <w:rStyle w:val="Fremhv"/>
        </w:rPr>
        <w:t>Valg af maskiner, værktøj og materialer</w:t>
      </w:r>
      <w:r w:rsidR="00F353ED" w:rsidRPr="00F353ED">
        <w:rPr>
          <w:rStyle w:val="Fremhv"/>
        </w:rPr>
        <w:t>:</w:t>
      </w:r>
    </w:p>
    <w:p w:rsidR="00DE6AD0" w:rsidRDefault="00DE6AD0" w:rsidP="00F353ED">
      <w:pPr>
        <w:pStyle w:val="Opstilling-punkttegn"/>
      </w:pPr>
      <w:r>
        <w:t>Skabelonfremstilling og skabelonbearbejdning</w:t>
      </w:r>
    </w:p>
    <w:p w:rsidR="00DE6AD0" w:rsidRDefault="00DE6AD0" w:rsidP="00F353ED">
      <w:pPr>
        <w:pStyle w:val="Opstilling-punkttegn"/>
      </w:pPr>
      <w:r>
        <w:t>Profilering af sammensatte profiler</w:t>
      </w:r>
    </w:p>
    <w:p w:rsidR="00DE6AD0" w:rsidRDefault="00DE6AD0" w:rsidP="00F353ED">
      <w:pPr>
        <w:pStyle w:val="Opstilling-punkttegn"/>
      </w:pPr>
      <w:r>
        <w:t>Kontrakehlinger og frisninger</w:t>
      </w:r>
    </w:p>
    <w:p w:rsidR="00DE6AD0" w:rsidRDefault="00DE6AD0" w:rsidP="00F353ED">
      <w:pPr>
        <w:pStyle w:val="Opstilling-punkttegn"/>
      </w:pPr>
      <w:r>
        <w:t>Lim- og finerarbejde</w:t>
      </w:r>
    </w:p>
    <w:p w:rsidR="00DE6AD0" w:rsidRDefault="00DE6AD0" w:rsidP="00F353ED">
      <w:pPr>
        <w:pStyle w:val="Opstilling-punkttegn"/>
      </w:pPr>
      <w:r>
        <w:t>Bearbejdning på CNC-styret maskine,</w:t>
      </w:r>
    </w:p>
    <w:p w:rsidR="00F353ED" w:rsidRDefault="00DE6AD0" w:rsidP="00DE6AD0">
      <w:pPr>
        <w:pStyle w:val="Opstilling-punkttegn"/>
      </w:pPr>
      <w:r>
        <w:t>Formgivning og design</w:t>
      </w:r>
    </w:p>
    <w:p w:rsidR="00431B0A" w:rsidRDefault="00431B0A" w:rsidP="00431B0A">
      <w:pPr>
        <w:pStyle w:val="Opstilling-punkttegn"/>
        <w:numPr>
          <w:ilvl w:val="0"/>
          <w:numId w:val="0"/>
        </w:numPr>
        <w:ind w:left="360"/>
      </w:pPr>
    </w:p>
    <w:p w:rsidR="00DE6AD0" w:rsidRPr="0004199C" w:rsidRDefault="00E519D4" w:rsidP="00DE6AD0">
      <w:pPr>
        <w:rPr>
          <w:b/>
          <w:color w:val="auto"/>
          <w:spacing w:val="2"/>
        </w:rPr>
      </w:pPr>
      <w:r w:rsidRPr="00E519D4">
        <w:rPr>
          <w:rStyle w:val="Fremhv"/>
        </w:rPr>
        <w:t>Endvidere skal den praktiske prøve - s</w:t>
      </w:r>
      <w:r w:rsidR="00DE6AD0" w:rsidRPr="00E519D4">
        <w:rPr>
          <w:rStyle w:val="Fremhv"/>
        </w:rPr>
        <w:t>om minimum</w:t>
      </w:r>
      <w:r w:rsidRPr="00E519D4">
        <w:rPr>
          <w:rStyle w:val="Fremhv"/>
        </w:rPr>
        <w:t xml:space="preserve"> -</w:t>
      </w:r>
      <w:r>
        <w:rPr>
          <w:rStyle w:val="Fremhv"/>
        </w:rPr>
        <w:t xml:space="preserve"> indeholde følgende elementer:</w:t>
      </w:r>
    </w:p>
    <w:p w:rsidR="00DE6AD0" w:rsidRDefault="0004199C" w:rsidP="00E519D4">
      <w:pPr>
        <w:pStyle w:val="Opstilling-punkttegn"/>
      </w:pPr>
      <w:r>
        <w:t>È</w:t>
      </w:r>
      <w:r w:rsidR="00DE6AD0">
        <w:t>t delemne skal bearbejdes på CNC overfræser og/eller PTP boremaskine</w:t>
      </w:r>
    </w:p>
    <w:p w:rsidR="00DE6AD0" w:rsidRDefault="00E519D4" w:rsidP="00E519D4">
      <w:pPr>
        <w:pStyle w:val="Opstilling-punkttegn"/>
        <w:numPr>
          <w:ilvl w:val="0"/>
          <w:numId w:val="0"/>
        </w:numPr>
        <w:ind w:left="360"/>
      </w:pPr>
      <w:r>
        <w:t>(P</w:t>
      </w:r>
      <w:r w:rsidR="00DE6AD0">
        <w:t xml:space="preserve">rogramudskrifter </w:t>
      </w:r>
      <w:r>
        <w:t xml:space="preserve">skal </w:t>
      </w:r>
      <w:r w:rsidR="00DE6AD0">
        <w:t>vedlægges det færdige produkt)</w:t>
      </w:r>
    </w:p>
    <w:p w:rsidR="00DE6AD0" w:rsidRDefault="0004199C" w:rsidP="00E519D4">
      <w:pPr>
        <w:pStyle w:val="Opstilling-punkttegn"/>
      </w:pPr>
      <w:r>
        <w:t>È</w:t>
      </w:r>
      <w:r w:rsidR="00DE6AD0">
        <w:t>t delemne skal bearbejdes på en standardmaskine efter skabelon.</w:t>
      </w:r>
    </w:p>
    <w:p w:rsidR="00DE6AD0" w:rsidRDefault="00E519D4" w:rsidP="00E519D4">
      <w:pPr>
        <w:pStyle w:val="Opstilling-punkttegn"/>
        <w:numPr>
          <w:ilvl w:val="0"/>
          <w:numId w:val="0"/>
        </w:numPr>
        <w:ind w:left="360"/>
      </w:pPr>
      <w:r>
        <w:t>(</w:t>
      </w:r>
      <w:r w:rsidR="00DE6AD0">
        <w:t>Skabelonen skal fremstilles og vedlægges som dokumentation over for</w:t>
      </w:r>
      <w:r>
        <w:t xml:space="preserve"> skuemestrene)</w:t>
      </w:r>
    </w:p>
    <w:p w:rsidR="00E519D4" w:rsidRDefault="0004199C" w:rsidP="00E519D4">
      <w:pPr>
        <w:pStyle w:val="Opstilling-punkttegn"/>
      </w:pPr>
      <w:r>
        <w:t>È</w:t>
      </w:r>
      <w:r w:rsidR="00DE6AD0">
        <w:t>n kontra med tapsamling, udfærdiget m</w:t>
      </w:r>
      <w:r w:rsidR="00E519D4">
        <w:t xml:space="preserve">ed taphul og tap, samt eventuel </w:t>
      </w:r>
      <w:r w:rsidR="00DE6AD0">
        <w:t xml:space="preserve">styretap. </w:t>
      </w:r>
    </w:p>
    <w:p w:rsidR="00E519D4" w:rsidRDefault="00DE6AD0" w:rsidP="00E519D4">
      <w:pPr>
        <w:pStyle w:val="Opstilling-punkttegn"/>
      </w:pPr>
      <w:r>
        <w:t>Skolen udleverer</w:t>
      </w:r>
      <w:r w:rsidR="00E519D4">
        <w:t xml:space="preserve"> et fast kontraprofil, og du skal slibe kehling på </w:t>
      </w:r>
      <w:r>
        <w:t xml:space="preserve">profilslibemaskine efter skabelon. </w:t>
      </w:r>
    </w:p>
    <w:p w:rsidR="00E519D4" w:rsidRDefault="00DE6AD0" w:rsidP="00E519D4">
      <w:pPr>
        <w:pStyle w:val="Opstilling-punkttegn"/>
        <w:numPr>
          <w:ilvl w:val="0"/>
          <w:numId w:val="0"/>
        </w:numPr>
        <w:ind w:left="360"/>
      </w:pPr>
      <w:r>
        <w:t>Denne p</w:t>
      </w:r>
      <w:r w:rsidR="00E519D4">
        <w:t xml:space="preserve">rofil tildannes, således at denp </w:t>
      </w:r>
      <w:r>
        <w:t>asser til den udleverede kontraprofil.</w:t>
      </w:r>
    </w:p>
    <w:p w:rsidR="00DE6AD0" w:rsidRDefault="00E519D4" w:rsidP="00E519D4">
      <w:pPr>
        <w:pStyle w:val="Opstilling-punkttegn"/>
        <w:numPr>
          <w:ilvl w:val="0"/>
          <w:numId w:val="0"/>
        </w:numPr>
        <w:ind w:left="360"/>
      </w:pPr>
      <w:r>
        <w:t xml:space="preserve">Det fremstillede profilværktøj skal </w:t>
      </w:r>
      <w:r w:rsidR="00DE6AD0">
        <w:t>afleveres til bedømmelse.</w:t>
      </w:r>
    </w:p>
    <w:p w:rsidR="00DE6AD0" w:rsidRDefault="00DE6AD0" w:rsidP="00DE6AD0">
      <w:pPr>
        <w:pStyle w:val="Opstilling-punkttegn"/>
      </w:pPr>
      <w:r>
        <w:t xml:space="preserve">Minimum to ens inddelinger som et resultat </w:t>
      </w:r>
      <w:r w:rsidR="00E519D4">
        <w:t xml:space="preserve">af sprosser, sarg, stolper, ben </w:t>
      </w:r>
      <w:r>
        <w:t>eller lignende.</w:t>
      </w:r>
    </w:p>
    <w:p w:rsidR="00DE6AD0" w:rsidRDefault="00DE6AD0" w:rsidP="005E152E">
      <w:pPr>
        <w:pStyle w:val="Opstilling-punkttegn"/>
      </w:pPr>
      <w:r>
        <w:t>Minimum en gehringssamling, eller en smigsamling i et valgfrit smig.</w:t>
      </w:r>
    </w:p>
    <w:p w:rsidR="00DE6AD0" w:rsidRDefault="005E152E" w:rsidP="005E152E">
      <w:pPr>
        <w:pStyle w:val="Opstilling-punkttegn"/>
      </w:pPr>
      <w:r>
        <w:t>P</w:t>
      </w:r>
      <w:r w:rsidR="00DE6AD0">
        <w:t>rofilering, omfræsning/kantfræsning, der kan udføres med fast værktøj.</w:t>
      </w:r>
    </w:p>
    <w:p w:rsidR="005E152E" w:rsidRDefault="00DE6AD0" w:rsidP="005E152E">
      <w:pPr>
        <w:pStyle w:val="Opstilling-punkttegn"/>
      </w:pPr>
      <w:r>
        <w:t>Opgaven afleveres samlet og overfladebehandlet</w:t>
      </w:r>
      <w:r w:rsidR="005E152E">
        <w:t xml:space="preserve">. (evt. lak, olie, sæbehandling </w:t>
      </w:r>
      <w:r>
        <w:t xml:space="preserve">eller lignende). </w:t>
      </w:r>
    </w:p>
    <w:p w:rsidR="005E152E" w:rsidRDefault="00DE6AD0" w:rsidP="005E152E">
      <w:pPr>
        <w:pStyle w:val="Opstilling-punkttegn"/>
      </w:pPr>
      <w:r>
        <w:t>For at opfylde dokumentations</w:t>
      </w:r>
      <w:r w:rsidR="005E152E">
        <w:t xml:space="preserve">krav og kontrol af særlige mål, </w:t>
      </w:r>
      <w:r>
        <w:t>vedlægges bearbejdede, ubehandlede em</w:t>
      </w:r>
      <w:r w:rsidR="005E152E">
        <w:t xml:space="preserve">ner af massivtræssamlinger, dog </w:t>
      </w:r>
      <w:r>
        <w:t xml:space="preserve">ikke korpussamlinger. </w:t>
      </w:r>
    </w:p>
    <w:p w:rsidR="00DE6AD0" w:rsidRDefault="00DE6AD0" w:rsidP="005E152E">
      <w:pPr>
        <w:pStyle w:val="Opstilling-punkttegn"/>
      </w:pPr>
      <w:r>
        <w:t>Vedlagte</w:t>
      </w:r>
      <w:r w:rsidR="005E152E">
        <w:t xml:space="preserve"> samlinger må ikke pudses eller </w:t>
      </w:r>
      <w:r>
        <w:t>sammenlimes.</w:t>
      </w:r>
    </w:p>
    <w:p w:rsidR="00DB294F" w:rsidRDefault="00DB294F" w:rsidP="00D86C89">
      <w:pPr>
        <w:jc w:val="center"/>
      </w:pPr>
    </w:p>
    <w:p w:rsidR="001A6166" w:rsidRDefault="00D53679" w:rsidP="00D53679">
      <w:pPr>
        <w:pStyle w:val="Overskrift2"/>
      </w:pPr>
      <w:r>
        <w:t xml:space="preserve">3.c - </w:t>
      </w:r>
      <w:r w:rsidR="001A6166">
        <w:t xml:space="preserve">Materialer der </w:t>
      </w:r>
      <w:r>
        <w:t xml:space="preserve">skal </w:t>
      </w:r>
      <w:r w:rsidR="001A6166">
        <w:t>a</w:t>
      </w:r>
      <w:r w:rsidR="00CC4D96">
        <w:t>nvendes i di</w:t>
      </w:r>
      <w:r w:rsidR="001A6166">
        <w:t>t praktiske produkt</w:t>
      </w:r>
    </w:p>
    <w:p w:rsidR="00D53679" w:rsidRDefault="00D53679" w:rsidP="001A6166"/>
    <w:p w:rsidR="005E152E" w:rsidRDefault="001A6166" w:rsidP="001A6166">
      <w:r>
        <w:t>Med hensyn til v</w:t>
      </w:r>
      <w:r w:rsidR="005E0EE1">
        <w:t>alg af materialer skal du</w:t>
      </w:r>
      <w:r>
        <w:t xml:space="preserve"> selv medbringe disse, hvis de ikke er lagervarer på</w:t>
      </w:r>
      <w:r w:rsidR="005E152E">
        <w:t xml:space="preserve"> </w:t>
      </w:r>
      <w:r>
        <w:t xml:space="preserve">skolen. </w:t>
      </w:r>
    </w:p>
    <w:p w:rsidR="005E152E" w:rsidRDefault="001A6166" w:rsidP="00EC4EC0">
      <w:r>
        <w:t>Dette undersøges i samråd med skolen senest 14 dage før skoleopholdet starter.</w:t>
      </w:r>
      <w:r w:rsidR="005E152E">
        <w:t xml:space="preserve"> </w:t>
      </w:r>
      <w:r w:rsidR="005E0EE1">
        <w:t>Ønsker du</w:t>
      </w:r>
      <w:r>
        <w:t xml:space="preserve"> at medbringe speciale materialer, skal dette godkendes af skolen og det lokale</w:t>
      </w:r>
      <w:r w:rsidR="005E152E">
        <w:t xml:space="preserve"> </w:t>
      </w:r>
      <w:r>
        <w:t>uddannelsesudvalg.</w:t>
      </w:r>
      <w:r w:rsidR="00EC4EC0">
        <w:t xml:space="preserve"> </w:t>
      </w:r>
    </w:p>
    <w:p w:rsidR="00EC4EC0" w:rsidRDefault="00EC4EC0" w:rsidP="00EC4EC0">
      <w:r>
        <w:t>Eventuelle omkostninger forbundet hermed skal du selv betale.</w:t>
      </w:r>
    </w:p>
    <w:p w:rsidR="005E0EE1" w:rsidRDefault="005E0EE1" w:rsidP="001A6166"/>
    <w:p w:rsidR="001A6166" w:rsidRPr="002053CF" w:rsidRDefault="001A6166" w:rsidP="002053CF">
      <w:pPr>
        <w:pStyle w:val="Opstilling-punkttegn"/>
        <w:numPr>
          <w:ilvl w:val="0"/>
          <w:numId w:val="0"/>
        </w:numPr>
        <w:ind w:left="360" w:hanging="360"/>
        <w:rPr>
          <w:rStyle w:val="Fremhv"/>
          <w:sz w:val="20"/>
        </w:rPr>
      </w:pPr>
      <w:r w:rsidRPr="002053CF">
        <w:rPr>
          <w:rStyle w:val="Fremhv"/>
          <w:sz w:val="20"/>
        </w:rPr>
        <w:t>For lærlinge</w:t>
      </w:r>
      <w:r w:rsidR="002053CF" w:rsidRPr="002053CF">
        <w:rPr>
          <w:rStyle w:val="Fremhv"/>
          <w:sz w:val="20"/>
        </w:rPr>
        <w:t>,</w:t>
      </w:r>
      <w:r w:rsidRPr="002053CF">
        <w:rPr>
          <w:rStyle w:val="Fremhv"/>
          <w:sz w:val="20"/>
        </w:rPr>
        <w:t xml:space="preserve"> der selv ønsker at medbringe materialer til projektsvendeprøven</w:t>
      </w:r>
      <w:r w:rsidR="002053CF" w:rsidRPr="002053CF">
        <w:rPr>
          <w:rStyle w:val="Fremhv"/>
          <w:sz w:val="20"/>
        </w:rPr>
        <w:t>,</w:t>
      </w:r>
      <w:r w:rsidRPr="002053CF">
        <w:rPr>
          <w:rStyle w:val="Fremhv"/>
          <w:sz w:val="20"/>
        </w:rPr>
        <w:t xml:space="preserve"> gælder følgende:</w:t>
      </w:r>
    </w:p>
    <w:p w:rsidR="007C238F" w:rsidRDefault="007C238F" w:rsidP="007C238F">
      <w:pPr>
        <w:pStyle w:val="Opstilling-punkttegn"/>
      </w:pPr>
      <w:r>
        <w:t>Råtræ må medbringes i afkortede overmål/længder, der gør det muligt for eleven selv at forestå transporten.</w:t>
      </w:r>
    </w:p>
    <w:p w:rsidR="007C238F" w:rsidRDefault="007C238F" w:rsidP="007C238F">
      <w:pPr>
        <w:pStyle w:val="Opstilling-punkttegn"/>
      </w:pPr>
      <w:r>
        <w:t>Råtræ til limtræsplader må breddehøvles og sammenlimes til emner i overmål i længde og bredde. Der må ikke foretages yderligere bearbejdning af limtræet.</w:t>
      </w:r>
    </w:p>
    <w:p w:rsidR="007C238F" w:rsidRDefault="007C238F" w:rsidP="007C238F">
      <w:pPr>
        <w:pStyle w:val="Opstilling-punkttegn"/>
      </w:pPr>
      <w:r>
        <w:t>Pladematerialer må medbringes opskåret i fixmål/passende overmål.</w:t>
      </w:r>
    </w:p>
    <w:p w:rsidR="007C238F" w:rsidRDefault="007C238F" w:rsidP="007C238F">
      <w:pPr>
        <w:pStyle w:val="Opstilling-punkttegn"/>
      </w:pPr>
      <w:r>
        <w:t>Finer må medbringes i sammensyet/sammenlimede blade, passende til de opskårne plader.</w:t>
      </w:r>
    </w:p>
    <w:p w:rsidR="007C238F" w:rsidRDefault="007C238F" w:rsidP="007C238F">
      <w:pPr>
        <w:pStyle w:val="Opstilling-punkttegn"/>
      </w:pPr>
      <w:r>
        <w:t>Der skal inden for de 112 timer fremstilles minimum 1 skabelon, der anvendes til fremstillingen af projektet. Denne skal medleveres til bedømmelse. Øvrige skabeloner/fixturer må medbringes, men kan ikke indgå i bedømmelsen.</w:t>
      </w:r>
    </w:p>
    <w:p w:rsidR="007C238F" w:rsidRDefault="007C238F" w:rsidP="007C238F">
      <w:pPr>
        <w:pStyle w:val="Opstilling-punkttegn"/>
      </w:pPr>
      <w:r>
        <w:t>Der må også medbringes andre materialer, som kan anvendes i produktet, som f.eks. beslag, glas, metal mm.</w:t>
      </w:r>
    </w:p>
    <w:p w:rsidR="005E0EE1" w:rsidRDefault="005E0EE1" w:rsidP="001A6166"/>
    <w:p w:rsidR="001A6166" w:rsidRDefault="00044ABE" w:rsidP="00044ABE">
      <w:pPr>
        <w:pStyle w:val="Overskrift2"/>
      </w:pPr>
      <w:r>
        <w:t xml:space="preserve">3.d - </w:t>
      </w:r>
      <w:r w:rsidR="001A6166">
        <w:t>Krav til tegninger</w:t>
      </w:r>
    </w:p>
    <w:p w:rsidR="00044ABE" w:rsidRDefault="00044ABE" w:rsidP="001A6166"/>
    <w:p w:rsidR="00431B0A" w:rsidRPr="00FE205A" w:rsidRDefault="001A6166" w:rsidP="00431B0A">
      <w:pPr>
        <w:rPr>
          <w:color w:val="FF0000"/>
        </w:rPr>
      </w:pPr>
      <w:r>
        <w:t>Tegni</w:t>
      </w:r>
      <w:r w:rsidR="00DD04F1">
        <w:t>nger udføres på s</w:t>
      </w:r>
      <w:r w:rsidR="00431B0A">
        <w:t>kolen i løbet af den første uge,</w:t>
      </w:r>
      <w:r w:rsidR="00DD04F1" w:rsidRPr="00431B0A">
        <w:rPr>
          <w:color w:val="auto"/>
        </w:rPr>
        <w:t xml:space="preserve"> </w:t>
      </w:r>
      <w:r w:rsidR="00431B0A" w:rsidRPr="00431B0A">
        <w:rPr>
          <w:color w:val="auto"/>
        </w:rPr>
        <w:t xml:space="preserve">inden for den fastlagte tidsramme på 20 klokketimer. </w:t>
      </w:r>
    </w:p>
    <w:p w:rsidR="001A6166" w:rsidRDefault="00DD04F1" w:rsidP="001A6166">
      <w:r>
        <w:t xml:space="preserve">Tegningerne </w:t>
      </w:r>
      <w:r w:rsidR="001A6166">
        <w:t>kan udføres manuelt eller elektronisk.</w:t>
      </w:r>
    </w:p>
    <w:p w:rsidR="001A6166" w:rsidRDefault="00DD04F1" w:rsidP="001A6166">
      <w:r>
        <w:t>Du</w:t>
      </w:r>
      <w:r w:rsidR="001A6166">
        <w:t xml:space="preserve"> må ikke møde op til svendeprøven med allerede forberedte tegninger.</w:t>
      </w:r>
    </w:p>
    <w:p w:rsidR="00DD04F1" w:rsidRDefault="00DD04F1" w:rsidP="001A6166"/>
    <w:p w:rsidR="001A6166" w:rsidRPr="00DD04F1" w:rsidRDefault="001A6166" w:rsidP="001A6166">
      <w:pPr>
        <w:rPr>
          <w:rStyle w:val="Fremhv"/>
        </w:rPr>
      </w:pPr>
      <w:r w:rsidRPr="00DD04F1">
        <w:rPr>
          <w:rStyle w:val="Fremhv"/>
        </w:rPr>
        <w:t>Der skal foreligge følgende tegninger:</w:t>
      </w:r>
    </w:p>
    <w:p w:rsidR="001A6166" w:rsidRDefault="001A6166" w:rsidP="00DD04F1">
      <w:pPr>
        <w:pStyle w:val="Opstilling-punkttegn"/>
      </w:pPr>
      <w:r>
        <w:t>Oversigtstegning med udvendige hovedmål /opstalt i mål: 1:5 eller 1:10</w:t>
      </w:r>
    </w:p>
    <w:p w:rsidR="001A6166" w:rsidRDefault="001A6166" w:rsidP="00DD04F1">
      <w:pPr>
        <w:pStyle w:val="Opstilling-punkttegn"/>
      </w:pPr>
      <w:r>
        <w:t>Vandret og lodret snit i mål 1:1</w:t>
      </w:r>
    </w:p>
    <w:p w:rsidR="001A6166" w:rsidRDefault="001A6166" w:rsidP="00DD04F1">
      <w:pPr>
        <w:pStyle w:val="Opstilling-punkttegn"/>
      </w:pPr>
      <w:r>
        <w:lastRenderedPageBreak/>
        <w:t>Der skal påføres mål på diverse inddelinger. Eks. sinkei</w:t>
      </w:r>
      <w:r w:rsidR="00DD04F1">
        <w:t xml:space="preserve">nddelinger ved skuffe eller ved </w:t>
      </w:r>
      <w:r>
        <w:t>inddeling/placering af fyldninger</w:t>
      </w:r>
    </w:p>
    <w:p w:rsidR="001A6166" w:rsidRDefault="001A6166" w:rsidP="00DD04F1">
      <w:pPr>
        <w:pStyle w:val="Opstilling-punkttegn"/>
      </w:pPr>
      <w:r>
        <w:t>Ved specielle konstruktioner skal der foreligge detailtegninger i mål 1:1</w:t>
      </w:r>
    </w:p>
    <w:p w:rsidR="001A6166" w:rsidRDefault="001A6166" w:rsidP="00DD04F1">
      <w:pPr>
        <w:pStyle w:val="Opstilling-punkttegn"/>
      </w:pPr>
      <w:r>
        <w:t>Der skal angives en</w:t>
      </w:r>
      <w:r w:rsidR="00DD04F1">
        <w:t xml:space="preserve"> tegnforklaring på skraveringer</w:t>
      </w:r>
    </w:p>
    <w:p w:rsidR="00802746" w:rsidRDefault="001A6166" w:rsidP="00DD04F1">
      <w:pPr>
        <w:pStyle w:val="Opstilling-punkttegn"/>
      </w:pPr>
      <w:r>
        <w:t>Tegninger udfærdiges med et tegnehoved</w:t>
      </w:r>
      <w:r w:rsidR="00DD04F1">
        <w:t xml:space="preserve"> som</w:t>
      </w:r>
      <w:r>
        <w:t xml:space="preserve"> </w:t>
      </w:r>
      <w:r w:rsidR="00DD04F1">
        <w:t>indeholder -</w:t>
      </w:r>
      <w:r>
        <w:t xml:space="preserve"> som minimum</w:t>
      </w:r>
      <w:r w:rsidR="00DD04F1">
        <w:t xml:space="preserve"> - oplysninger om, </w:t>
      </w:r>
      <w:r>
        <w:t>tegningens titel</w:t>
      </w:r>
      <w:r w:rsidR="00F154F4">
        <w:t>, målestoksforhold, dit eget navn</w:t>
      </w:r>
      <w:r>
        <w:t xml:space="preserve"> og dato</w:t>
      </w:r>
      <w:r w:rsidR="00DD04F1">
        <w:t>en for udarbejdelse</w:t>
      </w:r>
    </w:p>
    <w:p w:rsidR="001A6166" w:rsidRDefault="001A6166" w:rsidP="001A6166"/>
    <w:p w:rsidR="001A6166" w:rsidRDefault="00431B0A" w:rsidP="001A6166">
      <w:r>
        <w:t>Desuden skal du udføre</w:t>
      </w:r>
      <w:r w:rsidR="001A6166">
        <w:t xml:space="preserve"> en ridsestok, hvor hovedmål</w:t>
      </w:r>
      <w:r w:rsidR="00DD04F1">
        <w:t>ene</w:t>
      </w:r>
      <w:r w:rsidR="001A6166">
        <w:t xml:space="preserve"> afsættes.</w:t>
      </w:r>
    </w:p>
    <w:p w:rsidR="00C3416E" w:rsidRDefault="00C3416E" w:rsidP="001A6166"/>
    <w:p w:rsidR="00FE205A" w:rsidRPr="00431B0A" w:rsidRDefault="00C3416E" w:rsidP="00431B0A">
      <w:pPr>
        <w:pStyle w:val="Overskrift2"/>
      </w:pPr>
      <w:r>
        <w:t xml:space="preserve">3.e - </w:t>
      </w:r>
      <w:r w:rsidR="001A6166">
        <w:t>Krav til projektrapporten</w:t>
      </w:r>
    </w:p>
    <w:p w:rsidR="00FE205A" w:rsidRDefault="00FE205A" w:rsidP="00F75EB4"/>
    <w:p w:rsidR="00F75EB4" w:rsidRPr="00431B0A" w:rsidRDefault="001A6166" w:rsidP="00F75EB4">
      <w:pPr>
        <w:rPr>
          <w:color w:val="auto"/>
        </w:rPr>
      </w:pPr>
      <w:r w:rsidRPr="00431B0A">
        <w:rPr>
          <w:color w:val="auto"/>
        </w:rPr>
        <w:t>Projektrapporten udarbejdes inden for den første uge af skoleforløbet inden for den fastlagte</w:t>
      </w:r>
      <w:r w:rsidR="00F75EB4" w:rsidRPr="00431B0A">
        <w:rPr>
          <w:color w:val="auto"/>
        </w:rPr>
        <w:t xml:space="preserve"> </w:t>
      </w:r>
      <w:r w:rsidR="00081EA8" w:rsidRPr="00431B0A">
        <w:rPr>
          <w:color w:val="auto"/>
        </w:rPr>
        <w:t xml:space="preserve">tidsramme på 20 klokketimer. </w:t>
      </w:r>
    </w:p>
    <w:p w:rsidR="001A6166" w:rsidRPr="00431B0A" w:rsidRDefault="00F75EB4" w:rsidP="00F75EB4">
      <w:pPr>
        <w:rPr>
          <w:color w:val="auto"/>
        </w:rPr>
      </w:pPr>
      <w:r w:rsidRPr="00431B0A">
        <w:rPr>
          <w:color w:val="auto"/>
        </w:rPr>
        <w:t>Projektrapporten skal indeholde beskrivelse af nedennævnte punkter og underpunkter, og rapportens struktur skal opsættes i afsnitsnummerorden og med sidenummer.</w:t>
      </w:r>
    </w:p>
    <w:p w:rsidR="002053CF" w:rsidRPr="00431B0A" w:rsidRDefault="001A6166" w:rsidP="001A6166">
      <w:pPr>
        <w:rPr>
          <w:color w:val="auto"/>
        </w:rPr>
      </w:pPr>
      <w:r w:rsidRPr="00431B0A">
        <w:rPr>
          <w:color w:val="auto"/>
        </w:rPr>
        <w:t>Projektrapporten skal foreligge i</w:t>
      </w:r>
      <w:r w:rsidR="00EC7ED7" w:rsidRPr="00431B0A">
        <w:rPr>
          <w:color w:val="auto"/>
        </w:rPr>
        <w:t xml:space="preserve"> 4 eksemplarer; én til dig selv, én til skolen, og é</w:t>
      </w:r>
      <w:r w:rsidRPr="00431B0A">
        <w:rPr>
          <w:color w:val="auto"/>
        </w:rPr>
        <w:t>n til hver af de to</w:t>
      </w:r>
      <w:r w:rsidR="00F75EB4" w:rsidRPr="00431B0A">
        <w:rPr>
          <w:color w:val="auto"/>
        </w:rPr>
        <w:t xml:space="preserve"> censorer fra LUU.</w:t>
      </w:r>
    </w:p>
    <w:p w:rsidR="002053CF" w:rsidRDefault="001A6166" w:rsidP="001A6166">
      <w:r>
        <w:t xml:space="preserve">Projektrapporten med tegninger og bilag skal afleveres </w:t>
      </w:r>
      <w:r w:rsidR="002053CF">
        <w:t xml:space="preserve">om fredagen i den første uge af </w:t>
      </w:r>
      <w:r w:rsidR="00F75EB4">
        <w:t xml:space="preserve">skoleforløbet, </w:t>
      </w:r>
      <w:r>
        <w:t xml:space="preserve">enten som PDF filer eller i digital form. </w:t>
      </w:r>
    </w:p>
    <w:p w:rsidR="001A6166" w:rsidRDefault="002053CF" w:rsidP="001A6166">
      <w:r>
        <w:t xml:space="preserve">Skolen og LUU aftaler, </w:t>
      </w:r>
      <w:r w:rsidR="00431B0A">
        <w:t xml:space="preserve">om det både skal </w:t>
      </w:r>
      <w:r w:rsidR="001A6166">
        <w:t>sendes elektronisk og i en printet udgave.</w:t>
      </w:r>
    </w:p>
    <w:p w:rsidR="00370AED" w:rsidRDefault="00370AED" w:rsidP="001A6166"/>
    <w:p w:rsidR="00370AED" w:rsidRDefault="00370AED" w:rsidP="0010154E">
      <w:pPr>
        <w:pStyle w:val="Opstilling-punkttegn"/>
        <w:numPr>
          <w:ilvl w:val="0"/>
          <w:numId w:val="0"/>
        </w:numPr>
      </w:pPr>
      <w:r>
        <w:t>Eleven dokumenterer begrundelsen for design og materialevalg samt</w:t>
      </w:r>
      <w:r w:rsidR="0010154E">
        <w:t xml:space="preserve"> </w:t>
      </w:r>
      <w:r>
        <w:t>redegør for, hvordan de fastsatte krav til projektopgaven indgår i projektet</w:t>
      </w:r>
      <w:r w:rsidR="0010154E">
        <w:t>.</w:t>
      </w:r>
    </w:p>
    <w:p w:rsidR="0010154E" w:rsidRDefault="0010154E" w:rsidP="0010154E">
      <w:pPr>
        <w:pStyle w:val="Opstilling-punkttegn"/>
        <w:numPr>
          <w:ilvl w:val="0"/>
          <w:numId w:val="0"/>
        </w:numPr>
      </w:pPr>
    </w:p>
    <w:p w:rsidR="0010154E" w:rsidRPr="0010154E" w:rsidRDefault="0010154E" w:rsidP="0010154E">
      <w:pPr>
        <w:pStyle w:val="Opstilling-punkttegn"/>
        <w:numPr>
          <w:ilvl w:val="0"/>
          <w:numId w:val="0"/>
        </w:numPr>
        <w:rPr>
          <w:rStyle w:val="Fremhv"/>
        </w:rPr>
      </w:pPr>
      <w:r w:rsidRPr="0010154E">
        <w:rPr>
          <w:rStyle w:val="Fremhv"/>
        </w:rPr>
        <w:t>Tegninger</w:t>
      </w:r>
    </w:p>
    <w:p w:rsidR="00370AED" w:rsidRDefault="00370AED" w:rsidP="0010154E">
      <w:pPr>
        <w:pStyle w:val="Opstilling-punkttegn"/>
      </w:pPr>
      <w:r>
        <w:t>Konstruktionstegning med de sandsynlige/sammensatte tolerancer, som</w:t>
      </w:r>
      <w:r w:rsidR="0010154E">
        <w:t xml:space="preserve"> </w:t>
      </w:r>
      <w:r>
        <w:t>beskrevet i maskinsnedkerbogen.</w:t>
      </w:r>
    </w:p>
    <w:p w:rsidR="00370AED" w:rsidRDefault="00370AED" w:rsidP="0010154E">
      <w:pPr>
        <w:pStyle w:val="Opstilling-punkttegn"/>
      </w:pPr>
      <w:r>
        <w:t>Konstruktionstegningen tegnes i målestoksforholdet 1:1 og skal indeholde en</w:t>
      </w:r>
      <w:r w:rsidR="0010154E">
        <w:t xml:space="preserve"> o</w:t>
      </w:r>
      <w:r>
        <w:t>versigtstegning 1:10.</w:t>
      </w:r>
    </w:p>
    <w:p w:rsidR="0010154E" w:rsidRDefault="00370AED" w:rsidP="0010154E">
      <w:pPr>
        <w:pStyle w:val="Opstilling-punkttegn"/>
      </w:pPr>
      <w:r>
        <w:t>Tegninger udfærdiges med et teg</w:t>
      </w:r>
      <w:r w:rsidR="0010154E">
        <w:t>nings</w:t>
      </w:r>
      <w:r>
        <w:t>hoved indehol</w:t>
      </w:r>
      <w:r w:rsidR="0010154E">
        <w:t xml:space="preserve">dende relevante oplysninger som: Tegningens titel, </w:t>
      </w:r>
      <w:r>
        <w:t xml:space="preserve">målestoksforhold, navn på elev og dato for udarbejdelse </w:t>
      </w:r>
    </w:p>
    <w:p w:rsidR="00370AED" w:rsidRDefault="0010154E" w:rsidP="0010154E">
      <w:pPr>
        <w:pStyle w:val="Opstilling-punkttegn"/>
      </w:pPr>
      <w:r>
        <w:t>(D</w:t>
      </w:r>
      <w:r w:rsidR="00370AED">
        <w:t>er</w:t>
      </w:r>
      <w:r>
        <w:t xml:space="preserve"> </w:t>
      </w:r>
      <w:r w:rsidR="00370AED">
        <w:t>henvises til gældende regler for tegning samt til den enkelte skoles</w:t>
      </w:r>
      <w:r>
        <w:t xml:space="preserve"> undervisningsmateriale)</w:t>
      </w:r>
    </w:p>
    <w:p w:rsidR="0010154E" w:rsidRDefault="0010154E" w:rsidP="00370AED"/>
    <w:p w:rsidR="00370AED" w:rsidRPr="0010154E" w:rsidRDefault="00370AED" w:rsidP="00370AED">
      <w:pPr>
        <w:rPr>
          <w:rStyle w:val="Fremhv"/>
        </w:rPr>
      </w:pPr>
      <w:r w:rsidRPr="0010154E">
        <w:rPr>
          <w:rStyle w:val="Fremhv"/>
        </w:rPr>
        <w:t>Herudover skal tegningen indeholde alle relevante mål nødvendige for fremstilling,</w:t>
      </w:r>
      <w:r w:rsidR="0010154E" w:rsidRPr="0010154E">
        <w:rPr>
          <w:rStyle w:val="Fremhv"/>
        </w:rPr>
        <w:t xml:space="preserve"> </w:t>
      </w:r>
      <w:r w:rsidRPr="0010154E">
        <w:rPr>
          <w:rStyle w:val="Fremhv"/>
        </w:rPr>
        <w:t>herunder:</w:t>
      </w:r>
    </w:p>
    <w:p w:rsidR="00370AED" w:rsidRDefault="00370AED" w:rsidP="0010154E">
      <w:pPr>
        <w:pStyle w:val="Opstilling-punkttegn"/>
      </w:pPr>
      <w:r>
        <w:t>Udvendige mål</w:t>
      </w:r>
    </w:p>
    <w:p w:rsidR="00370AED" w:rsidRDefault="00370AED" w:rsidP="0010154E">
      <w:pPr>
        <w:pStyle w:val="Opstilling-punkttegn"/>
      </w:pPr>
      <w:r>
        <w:t>Dimensionsmål på de enkelte dele</w:t>
      </w:r>
    </w:p>
    <w:p w:rsidR="00370AED" w:rsidRDefault="00370AED" w:rsidP="0010154E">
      <w:pPr>
        <w:pStyle w:val="Opstilling-punkttegn"/>
      </w:pPr>
      <w:r>
        <w:t>Mål på inddelinger</w:t>
      </w:r>
    </w:p>
    <w:p w:rsidR="00370AED" w:rsidRDefault="00370AED" w:rsidP="0010154E">
      <w:pPr>
        <w:pStyle w:val="Opstilling-punkttegn"/>
      </w:pPr>
      <w:r>
        <w:t>Deltegninger</w:t>
      </w:r>
    </w:p>
    <w:p w:rsidR="00370AED" w:rsidRDefault="00370AED" w:rsidP="0010154E">
      <w:pPr>
        <w:pStyle w:val="Opstilling-punkttegn"/>
      </w:pPr>
      <w:r>
        <w:t>Der udarbejdes deltegninger af alle dele, og disse afleveres i relevante</w:t>
      </w:r>
      <w:r w:rsidR="0010154E">
        <w:t xml:space="preserve"> </w:t>
      </w:r>
      <w:r>
        <w:t>måleforhold og på relevant papirformat i henhold til DS</w:t>
      </w:r>
    </w:p>
    <w:p w:rsidR="00370AED" w:rsidRDefault="00370AED" w:rsidP="0010154E">
      <w:pPr>
        <w:pStyle w:val="Opstilling-punkttegn"/>
      </w:pPr>
      <w:r>
        <w:t>Tegninger af</w:t>
      </w:r>
      <w:r w:rsidR="0010154E">
        <w:t xml:space="preserve"> p</w:t>
      </w:r>
      <w:r>
        <w:t>rofilerne vises i 1:1</w:t>
      </w:r>
    </w:p>
    <w:p w:rsidR="0010154E" w:rsidRDefault="0010154E" w:rsidP="00370AED"/>
    <w:p w:rsidR="00370AED" w:rsidRPr="0010154E" w:rsidRDefault="0010154E" w:rsidP="00370AED">
      <w:pPr>
        <w:rPr>
          <w:rStyle w:val="Fremhv"/>
        </w:rPr>
      </w:pPr>
      <w:r w:rsidRPr="0010154E">
        <w:rPr>
          <w:rStyle w:val="Fremhv"/>
        </w:rPr>
        <w:t>S</w:t>
      </w:r>
      <w:r w:rsidR="00370AED" w:rsidRPr="0010154E">
        <w:rPr>
          <w:rStyle w:val="Fremhv"/>
        </w:rPr>
        <w:t>libeskabelon</w:t>
      </w:r>
    </w:p>
    <w:p w:rsidR="0010154E" w:rsidRDefault="0010154E" w:rsidP="00370AED"/>
    <w:p w:rsidR="00370AED" w:rsidRPr="0010154E" w:rsidRDefault="00370AED" w:rsidP="00370AED">
      <w:pPr>
        <w:rPr>
          <w:rStyle w:val="Fremhv"/>
        </w:rPr>
      </w:pPr>
      <w:r w:rsidRPr="0010154E">
        <w:rPr>
          <w:rStyle w:val="Fremhv"/>
        </w:rPr>
        <w:t>Opskæreseddel</w:t>
      </w:r>
    </w:p>
    <w:p w:rsidR="00370AED" w:rsidRDefault="00370AED" w:rsidP="0010154E">
      <w:pPr>
        <w:pStyle w:val="Opstilling-punkttegn"/>
      </w:pPr>
      <w:r>
        <w:t>Alle træ /finer – og pladematerialer</w:t>
      </w:r>
    </w:p>
    <w:p w:rsidR="00370AED" w:rsidRDefault="00370AED" w:rsidP="0010154E">
      <w:pPr>
        <w:pStyle w:val="Opstilling-punkttegn"/>
      </w:pPr>
      <w:r>
        <w:t>Maks. 33 % af samlede materialeforbrug anvendes til ekstra</w:t>
      </w:r>
      <w:r w:rsidR="0010154E">
        <w:t xml:space="preserve"> </w:t>
      </w:r>
      <w:r>
        <w:t>materiale og prøvestykker</w:t>
      </w:r>
    </w:p>
    <w:p w:rsidR="00370AED" w:rsidRDefault="00370AED" w:rsidP="0010154E">
      <w:pPr>
        <w:pStyle w:val="Opstilling-punkttegn"/>
      </w:pPr>
      <w:r>
        <w:t>Dimensionsmål på sammenlimede emner</w:t>
      </w:r>
    </w:p>
    <w:p w:rsidR="00370AED" w:rsidRDefault="00370AED" w:rsidP="0010154E">
      <w:pPr>
        <w:pStyle w:val="Opstilling-punkttegn"/>
      </w:pPr>
      <w:r>
        <w:lastRenderedPageBreak/>
        <w:t>Separat opskæreseddel for bedømmelsesstykker</w:t>
      </w:r>
    </w:p>
    <w:p w:rsidR="0010154E" w:rsidRDefault="0010154E" w:rsidP="0010154E">
      <w:pPr>
        <w:pStyle w:val="Opstilling-punkttegn"/>
        <w:numPr>
          <w:ilvl w:val="0"/>
          <w:numId w:val="0"/>
        </w:numPr>
        <w:ind w:left="360"/>
      </w:pPr>
    </w:p>
    <w:p w:rsidR="007E7945" w:rsidRPr="007E7945" w:rsidRDefault="00370AED" w:rsidP="00370AED">
      <w:pPr>
        <w:rPr>
          <w:rStyle w:val="Fremhv"/>
        </w:rPr>
      </w:pPr>
      <w:r w:rsidRPr="007E7945">
        <w:rPr>
          <w:rStyle w:val="Fremhv"/>
        </w:rPr>
        <w:t>Operationskort</w:t>
      </w:r>
    </w:p>
    <w:p w:rsidR="007E7945" w:rsidRDefault="00370AED" w:rsidP="007E7945">
      <w:pPr>
        <w:pStyle w:val="Opstilling-punkttegn"/>
      </w:pPr>
      <w:r>
        <w:t>Operationskort/Operationsrække</w:t>
      </w:r>
      <w:r w:rsidR="007E7945">
        <w:t>følge udføres for minimum 3 stk. delemn</w:t>
      </w:r>
      <w:r>
        <w:t>er</w:t>
      </w:r>
      <w:r w:rsidR="007E7945">
        <w:t>.</w:t>
      </w:r>
    </w:p>
    <w:p w:rsidR="007E7945" w:rsidRDefault="007E7945" w:rsidP="00370AED"/>
    <w:p w:rsidR="00370AED" w:rsidRPr="007E7945" w:rsidRDefault="00370AED" w:rsidP="00370AED">
      <w:pPr>
        <w:rPr>
          <w:rStyle w:val="Fremhv"/>
        </w:rPr>
      </w:pPr>
      <w:r w:rsidRPr="007E7945">
        <w:rPr>
          <w:rStyle w:val="Fremhv"/>
        </w:rPr>
        <w:t>Materialelære</w:t>
      </w:r>
    </w:p>
    <w:p w:rsidR="00370AED" w:rsidRDefault="00370AED" w:rsidP="007E7945">
      <w:pPr>
        <w:pStyle w:val="Opstilling-punkttegn"/>
      </w:pPr>
      <w:r>
        <w:t>Beskriv og redegør for valg af materiale, her under materialets</w:t>
      </w:r>
      <w:r w:rsidR="007E7945">
        <w:t xml:space="preserve"> </w:t>
      </w:r>
      <w:r>
        <w:t>egenskaber.</w:t>
      </w:r>
    </w:p>
    <w:p w:rsidR="00370AED" w:rsidRDefault="00370AED" w:rsidP="007E7945">
      <w:pPr>
        <w:pStyle w:val="Opstilling-punkttegn"/>
      </w:pPr>
      <w:r>
        <w:t>Beskriv anvendt lim og finerteknik i projektet.</w:t>
      </w:r>
    </w:p>
    <w:p w:rsidR="007E7945" w:rsidRDefault="007E7945" w:rsidP="00370AED"/>
    <w:p w:rsidR="00370AED" w:rsidRPr="007E7945" w:rsidRDefault="00370AED" w:rsidP="00370AED">
      <w:pPr>
        <w:rPr>
          <w:rStyle w:val="Fremhv"/>
        </w:rPr>
      </w:pPr>
      <w:r w:rsidRPr="007E7945">
        <w:rPr>
          <w:rStyle w:val="Fremhv"/>
        </w:rPr>
        <w:t>Værktøjsteknik</w:t>
      </w:r>
    </w:p>
    <w:p w:rsidR="00370AED" w:rsidRDefault="00370AED" w:rsidP="007E7945">
      <w:pPr>
        <w:pStyle w:val="Opstilling-punkttegn"/>
      </w:pPr>
      <w:r>
        <w:t>Beregning</w:t>
      </w:r>
    </w:p>
    <w:p w:rsidR="00370AED" w:rsidRDefault="00370AED" w:rsidP="007E7945">
      <w:pPr>
        <w:pStyle w:val="Opstilling-punkttegn"/>
        <w:numPr>
          <w:ilvl w:val="0"/>
          <w:numId w:val="0"/>
        </w:numPr>
        <w:ind w:left="360"/>
      </w:pPr>
      <w:r>
        <w:t>Der udføres skæredataberegninger for 3 for skellige typer værktøjer.</w:t>
      </w:r>
      <w:r w:rsidR="007E7945">
        <w:t xml:space="preserve"> </w:t>
      </w:r>
      <w:r>
        <w:t>Disse beregninger skal indeholde beregning af skærehastighed (V)</w:t>
      </w:r>
      <w:r w:rsidR="007E7945">
        <w:t xml:space="preserve"> </w:t>
      </w:r>
      <w:r>
        <w:t>og fremføringshastighed (S) eller fremføring pr. skær. (Sz) Disse</w:t>
      </w:r>
      <w:r w:rsidR="007E7945">
        <w:t xml:space="preserve"> b</w:t>
      </w:r>
      <w:r>
        <w:t>eregninger konkretiseres.</w:t>
      </w:r>
    </w:p>
    <w:p w:rsidR="00370AED" w:rsidRDefault="00370AED" w:rsidP="007E7945">
      <w:pPr>
        <w:pStyle w:val="Opstilling-punkttegn"/>
      </w:pPr>
      <w:r>
        <w:t>Redegør for valg af værktøjer</w:t>
      </w:r>
      <w:r w:rsidR="007E7945">
        <w:t>.</w:t>
      </w:r>
    </w:p>
    <w:p w:rsidR="007E7945" w:rsidRDefault="007E7945" w:rsidP="007E7945">
      <w:pPr>
        <w:pStyle w:val="Opstilling-punkttegn"/>
        <w:numPr>
          <w:ilvl w:val="0"/>
          <w:numId w:val="0"/>
        </w:numPr>
        <w:ind w:left="360"/>
      </w:pPr>
    </w:p>
    <w:p w:rsidR="00370AED" w:rsidRPr="007E7945" w:rsidRDefault="00370AED" w:rsidP="00370AED">
      <w:pPr>
        <w:rPr>
          <w:rStyle w:val="Fremhv"/>
        </w:rPr>
      </w:pPr>
      <w:r w:rsidRPr="007E7945">
        <w:rPr>
          <w:rStyle w:val="Fremhv"/>
        </w:rPr>
        <w:t>CNC - teknik</w:t>
      </w:r>
    </w:p>
    <w:p w:rsidR="00370AED" w:rsidRDefault="00370AED" w:rsidP="007E7945">
      <w:pPr>
        <w:pStyle w:val="Opstilling-punkttegn"/>
      </w:pPr>
      <w:r>
        <w:t>Redegør for dine overvejelser omkring CNC programmering og</w:t>
      </w:r>
      <w:r w:rsidR="007E7945">
        <w:t xml:space="preserve"> </w:t>
      </w:r>
      <w:r>
        <w:t>bearbejdning</w:t>
      </w:r>
      <w:r w:rsidR="007E7945">
        <w:t>.</w:t>
      </w:r>
    </w:p>
    <w:p w:rsidR="007E7945" w:rsidRDefault="007E7945" w:rsidP="00370AED"/>
    <w:p w:rsidR="00370AED" w:rsidRPr="007E7945" w:rsidRDefault="00370AED" w:rsidP="00370AED">
      <w:pPr>
        <w:rPr>
          <w:rStyle w:val="Fremhv"/>
        </w:rPr>
      </w:pPr>
      <w:r w:rsidRPr="007E7945">
        <w:rPr>
          <w:rStyle w:val="Fremhv"/>
        </w:rPr>
        <w:t>Maskinteknik</w:t>
      </w:r>
    </w:p>
    <w:p w:rsidR="00370AED" w:rsidRDefault="00370AED" w:rsidP="007E7945">
      <w:pPr>
        <w:pStyle w:val="Opstilling-punkttegn"/>
      </w:pPr>
      <w:r>
        <w:t>Redegør for valg af maskiner (2 stk.)</w:t>
      </w:r>
    </w:p>
    <w:p w:rsidR="001A6166" w:rsidRDefault="001A6166" w:rsidP="001A6166"/>
    <w:p w:rsidR="001A6166" w:rsidRDefault="002053CF" w:rsidP="002053CF">
      <w:pPr>
        <w:pStyle w:val="Overskrift2"/>
      </w:pPr>
      <w:r>
        <w:t xml:space="preserve">3.f - </w:t>
      </w:r>
      <w:r w:rsidR="003E7EDF">
        <w:t>Afvigernotat</w:t>
      </w:r>
    </w:p>
    <w:p w:rsidR="002053CF" w:rsidRDefault="002053CF" w:rsidP="001A6166"/>
    <w:p w:rsidR="00C77C93" w:rsidRDefault="001A6166" w:rsidP="001A6166">
      <w:r>
        <w:t xml:space="preserve">Som tillæg til projektrapporten </w:t>
      </w:r>
      <w:r w:rsidR="00CC2177">
        <w:t xml:space="preserve">skal du udarbejde </w:t>
      </w:r>
      <w:r w:rsidR="00DD0F77">
        <w:t>et afvigernotat</w:t>
      </w:r>
      <w:r w:rsidR="00C77C93">
        <w:t xml:space="preserve"> undervejs i forløbet.</w:t>
      </w:r>
    </w:p>
    <w:p w:rsidR="00CC2177" w:rsidRDefault="00C77C93" w:rsidP="001A6166">
      <w:r>
        <w:t xml:space="preserve">(Vi anbefaler </w:t>
      </w:r>
      <w:r w:rsidR="00DD0F77">
        <w:t>at du opdaterer notatet</w:t>
      </w:r>
      <w:r w:rsidR="00937DB1">
        <w:t xml:space="preserve"> dagligt)</w:t>
      </w:r>
    </w:p>
    <w:p w:rsidR="00DD0F77" w:rsidRDefault="00DD0F77" w:rsidP="00DD0F77">
      <w:r>
        <w:t>Notatet skal indeholde de afvigelser og konsekvenstilretninger, som er opstået under løsning af opgaven.</w:t>
      </w:r>
    </w:p>
    <w:p w:rsidR="00DD0F77" w:rsidRDefault="00431B0A" w:rsidP="00DD0F77">
      <w:r>
        <w:t>(</w:t>
      </w:r>
      <w:r w:rsidR="00DD0F77">
        <w:t>Notatet indgår i</w:t>
      </w:r>
      <w:r>
        <w:t xml:space="preserve"> bedømmelsen af opgaven)</w:t>
      </w:r>
    </w:p>
    <w:p w:rsidR="00DD0F77" w:rsidRDefault="00DD0F77" w:rsidP="00DD0F77">
      <w:r>
        <w:t>Eventuelt fejlbearbejdede emner, der er erstattet af nye, skal vedlægges sammen med notatet.</w:t>
      </w:r>
    </w:p>
    <w:p w:rsidR="00CC2177" w:rsidRDefault="001A6166" w:rsidP="001A6166">
      <w:r>
        <w:t>Afvigerrapporten skal indeholde beskrivelse af afvigels</w:t>
      </w:r>
      <w:r w:rsidR="00CC2177">
        <w:t xml:space="preserve">er fra det planlagte forløb med </w:t>
      </w:r>
      <w:r>
        <w:t>både negative og positive erfaringer.</w:t>
      </w:r>
    </w:p>
    <w:p w:rsidR="000C1318" w:rsidRDefault="000C1318" w:rsidP="001A6166"/>
    <w:p w:rsidR="00A27715" w:rsidRDefault="00A27715" w:rsidP="001A6166">
      <w:r>
        <w:rPr>
          <w:noProof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1714500" cy="814705"/>
            <wp:effectExtent l="0" t="0" r="0" b="4445"/>
            <wp:wrapSquare wrapText="bothSides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27715" w:rsidRDefault="00A27715" w:rsidP="001A6166"/>
    <w:p w:rsidR="00A27715" w:rsidRDefault="00A27715" w:rsidP="001A6166"/>
    <w:p w:rsidR="00A27715" w:rsidRDefault="00A27715" w:rsidP="001A6166"/>
    <w:p w:rsidR="00A27715" w:rsidRDefault="00A27715" w:rsidP="001A6166"/>
    <w:p w:rsidR="00A27715" w:rsidRDefault="00A27715" w:rsidP="001A6166"/>
    <w:p w:rsidR="000C1318" w:rsidRDefault="000C1318" w:rsidP="009D7697">
      <w:pPr>
        <w:pStyle w:val="Overskrift2"/>
      </w:pPr>
      <w:r>
        <w:t>3.g - Dit praktiske arbejde</w:t>
      </w:r>
    </w:p>
    <w:p w:rsidR="000C1318" w:rsidRDefault="000C1318" w:rsidP="001A6166"/>
    <w:p w:rsidR="00AB3E90" w:rsidRDefault="009D7697" w:rsidP="004255D3">
      <w:r>
        <w:t>Den tidsmæssige ramme for dit praktiske arbejde er 112 timer.</w:t>
      </w:r>
    </w:p>
    <w:p w:rsidR="00F21FEA" w:rsidRDefault="00F21FEA" w:rsidP="004255D3"/>
    <w:p w:rsidR="00A16855" w:rsidRPr="00A16855" w:rsidRDefault="003816C9" w:rsidP="00A16855">
      <w:pPr>
        <w:pStyle w:val="Overskrift1"/>
      </w:pPr>
      <w:r>
        <w:t>4</w:t>
      </w:r>
      <w:r w:rsidR="00210B13">
        <w:t xml:space="preserve">. </w:t>
      </w:r>
      <w:r w:rsidR="00A16855">
        <w:t>Organisering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        </w:t>
      </w:r>
    </w:p>
    <w:p w:rsidR="00A16855" w:rsidRDefault="003816C9" w:rsidP="00A16855">
      <w:pPr>
        <w:pStyle w:val="Overskrift2"/>
      </w:pPr>
      <w:r>
        <w:t>4</w:t>
      </w:r>
      <w:r w:rsidR="00A16855">
        <w:t>.a - Organisering</w:t>
      </w:r>
    </w:p>
    <w:p w:rsidR="00A16855" w:rsidRDefault="00A16855" w:rsidP="00A16855"/>
    <w:p w:rsidR="00A16855" w:rsidRDefault="00A16855" w:rsidP="00A16855">
      <w:r>
        <w:t>U</w:t>
      </w:r>
      <w:r w:rsidR="00304F2B">
        <w:t>dførelsen af din svendeprøve skal du udføre selvstændigt.</w:t>
      </w:r>
    </w:p>
    <w:p w:rsidR="00AC3A94" w:rsidRDefault="00A16855" w:rsidP="00A16855">
      <w:r>
        <w:lastRenderedPageBreak/>
        <w:t>I værkstedet, må I (Eleverne) altid gerne hjælpe hinanden med tra</w:t>
      </w:r>
      <w:r w:rsidR="00D516BA">
        <w:t xml:space="preserve">nsport af </w:t>
      </w:r>
      <w:r>
        <w:t>materialer, så vi undgår tunge løft og uhensigtsmæssige arbejdsstillinger.</w:t>
      </w:r>
    </w:p>
    <w:p w:rsidR="00AC3A94" w:rsidRDefault="00AC3A94" w:rsidP="00A16855"/>
    <w:p w:rsidR="00113342" w:rsidRDefault="003816C9" w:rsidP="00113342">
      <w:pPr>
        <w:pStyle w:val="Overskrift2"/>
      </w:pPr>
      <w:r>
        <w:t>4</w:t>
      </w:r>
      <w:r w:rsidR="00A16855">
        <w:t>.b</w:t>
      </w:r>
      <w:r w:rsidR="00D9725D">
        <w:t xml:space="preserve"> - </w:t>
      </w:r>
      <w:r w:rsidR="00113342">
        <w:t>Lærerrollen</w:t>
      </w:r>
    </w:p>
    <w:p w:rsidR="00A16855" w:rsidRDefault="00A16855" w:rsidP="00113342"/>
    <w:p w:rsidR="00113342" w:rsidRPr="002A2730" w:rsidRDefault="00113342" w:rsidP="00113342">
      <w:r w:rsidRPr="002A2730">
        <w:t>De lærere, du møder i forbindelse med fo</w:t>
      </w:r>
      <w:r w:rsidR="00A16855">
        <w:t>rløbet er alle uddannede snedkere</w:t>
      </w:r>
      <w:r>
        <w:t xml:space="preserve">. </w:t>
      </w:r>
      <w:r w:rsidRPr="002A2730">
        <w:t xml:space="preserve">Herudover har dine lærere også gennemført en pædagogisk uddannelse.  </w:t>
      </w:r>
    </w:p>
    <w:p w:rsidR="00E22717" w:rsidRPr="002A2730" w:rsidRDefault="00113342" w:rsidP="00113342">
      <w:r w:rsidRPr="002A2730">
        <w:t xml:space="preserve">Dine læreres fornemste opgave er at vejlede, </w:t>
      </w:r>
      <w:r>
        <w:t xml:space="preserve">instruere, </w:t>
      </w:r>
      <w:r w:rsidRPr="002A2730">
        <w:t>støtte</w:t>
      </w:r>
      <w:r>
        <w:t>, udfordre</w:t>
      </w:r>
      <w:r w:rsidRPr="002A2730">
        <w:t xml:space="preserve"> og undervise dig, så du bliver så dygtig som overhovedet muligt</w:t>
      </w:r>
      <w:r>
        <w:t xml:space="preserve">. </w:t>
      </w:r>
    </w:p>
    <w:p w:rsidR="00E22717" w:rsidRDefault="00132C4E" w:rsidP="00113342">
      <w:r>
        <w:t>Bemærk, at på 6.hoved</w:t>
      </w:r>
      <w:r w:rsidR="004255D3">
        <w:t>forløb er lærernes</w:t>
      </w:r>
      <w:r>
        <w:t xml:space="preserve"> primære opgave at skabe de bedst mulige rammer for svendeprøven. En lige så vigtig opgave er – i opstartsfasen - at give dig rådgivning og vejledning, så du kommer bedst muligt fra start.</w:t>
      </w:r>
    </w:p>
    <w:p w:rsidR="007B37A4" w:rsidRDefault="007B37A4" w:rsidP="00113342"/>
    <w:p w:rsidR="00113342" w:rsidRPr="00922262" w:rsidRDefault="00113342" w:rsidP="00113342">
      <w:pPr>
        <w:rPr>
          <w:rStyle w:val="Fremhv"/>
        </w:rPr>
      </w:pPr>
      <w:r w:rsidRPr="00386D5B">
        <w:rPr>
          <w:rStyle w:val="Fremhv"/>
        </w:rPr>
        <w:t>Kort fortalt, så kan du forvente af os, at:</w:t>
      </w:r>
    </w:p>
    <w:p w:rsidR="00113342" w:rsidRPr="000D54F1" w:rsidRDefault="00081EA8" w:rsidP="00113342">
      <w:pPr>
        <w:pStyle w:val="Opstilling-punkttegn"/>
        <w:numPr>
          <w:ilvl w:val="0"/>
          <w:numId w:val="1"/>
        </w:numPr>
      </w:pPr>
      <w:r>
        <w:t xml:space="preserve"> </w:t>
      </w:r>
      <w:r w:rsidR="00132C4E">
        <w:t>Vi vil skabe de bedst mulige rammer for svendeprøven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tager gerne imod konstruktiv kritik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</w:t>
      </w:r>
      <w:r w:rsidRPr="000D54F1">
        <w:t>giver god hjælp og vejledning til dig</w:t>
      </w:r>
    </w:p>
    <w:p w:rsidR="00A9775E" w:rsidRDefault="00113342" w:rsidP="009507BD">
      <w:pPr>
        <w:pStyle w:val="Opstilling-punkttegn"/>
        <w:numPr>
          <w:ilvl w:val="0"/>
          <w:numId w:val="1"/>
        </w:numPr>
      </w:pPr>
      <w:r>
        <w:t xml:space="preserve">Vi </w:t>
      </w:r>
      <w:r w:rsidR="004255D3">
        <w:t xml:space="preserve">fortsat ønsker </w:t>
      </w:r>
      <w:r>
        <w:t>at medvirke</w:t>
      </w:r>
      <w:r w:rsidRPr="000D54F1">
        <w:t xml:space="preserve"> til at gør</w:t>
      </w:r>
      <w:r w:rsidR="00A16855">
        <w:t>e dig til en dygtig snedker</w:t>
      </w:r>
    </w:p>
    <w:p w:rsidR="00132C4E" w:rsidRDefault="00132C4E" w:rsidP="004255D3">
      <w:pPr>
        <w:pStyle w:val="Opstilling-punkttegn"/>
        <w:numPr>
          <w:ilvl w:val="0"/>
          <w:numId w:val="0"/>
        </w:numPr>
      </w:pPr>
    </w:p>
    <w:p w:rsidR="00113342" w:rsidRDefault="003816C9" w:rsidP="00113342">
      <w:pPr>
        <w:pStyle w:val="Overskrift2"/>
      </w:pPr>
      <w:r>
        <w:t>4</w:t>
      </w:r>
      <w:r w:rsidR="00A16855">
        <w:t>.c</w:t>
      </w:r>
      <w:r w:rsidR="00B23E3E">
        <w:t xml:space="preserve"> - </w:t>
      </w:r>
      <w:r w:rsidR="00113342">
        <w:t>Elevrollen - Din rolle</w:t>
      </w:r>
    </w:p>
    <w:p w:rsidR="00113342" w:rsidRPr="00047228" w:rsidRDefault="00113342" w:rsidP="00113342"/>
    <w:p w:rsidR="00113342" w:rsidRDefault="00113342" w:rsidP="00113342">
      <w:r>
        <w:rPr>
          <w:noProof/>
        </w:rPr>
        <w:drawing>
          <wp:anchor distT="0" distB="0" distL="114300" distR="114300" simplePos="0" relativeHeight="251688960" behindDoc="0" locked="0" layoutInCell="1" allowOverlap="1" wp14:anchorId="49E794D9" wp14:editId="544619F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967740" cy="888365"/>
            <wp:effectExtent l="0" t="0" r="3810" b="6985"/>
            <wp:wrapSquare wrapText="bothSides"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6HC6D4R9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635">
        <w:t>I de me</w:t>
      </w:r>
      <w:r>
        <w:t>re lærerstyrede forløb forventer vi</w:t>
      </w:r>
      <w:r w:rsidRPr="00903635">
        <w:t>, at du deltager aktivt</w:t>
      </w:r>
      <w:r>
        <w:t>,</w:t>
      </w:r>
      <w:r w:rsidRPr="00903635">
        <w:t xml:space="preserve"> og i det hele taget bidrager positivt til at skabe et godt undervisningsmiljø. </w:t>
      </w:r>
    </w:p>
    <w:p w:rsidR="00113342" w:rsidRDefault="00113342" w:rsidP="00113342"/>
    <w:p w:rsidR="00113342" w:rsidRDefault="00113342" w:rsidP="00113342">
      <w:r w:rsidRPr="00903635">
        <w:t>Det forventes også, at du afl</w:t>
      </w:r>
      <w:r w:rsidR="00E44E3D">
        <w:t>everer eventuelle opgaver på det aftalte tidspunkt</w:t>
      </w:r>
      <w:r w:rsidRPr="00903635">
        <w:t xml:space="preserve">, og </w:t>
      </w:r>
      <w:r>
        <w:t xml:space="preserve">at du - </w:t>
      </w:r>
      <w:r w:rsidRPr="00903635">
        <w:t xml:space="preserve">i det hele taget </w:t>
      </w:r>
      <w:r>
        <w:t xml:space="preserve">- </w:t>
      </w:r>
      <w:r w:rsidRPr="00903635">
        <w:t xml:space="preserve">overholder de indgåede aftaler. </w:t>
      </w:r>
    </w:p>
    <w:p w:rsidR="00113342" w:rsidRDefault="00113342" w:rsidP="00113342">
      <w:r w:rsidRPr="00903635">
        <w:t>I f</w:t>
      </w:r>
      <w:r w:rsidR="004256CF">
        <w:t>orløbet har du hovedansvaret for at p</w:t>
      </w:r>
      <w:r w:rsidRPr="00903635">
        <w:t>lanlægge og gennemf</w:t>
      </w:r>
      <w:r w:rsidR="00E44E3D">
        <w:t>øre arbejdet ud fra din personlige planlægning.</w:t>
      </w:r>
    </w:p>
    <w:p w:rsidR="004256CF" w:rsidRPr="00903635" w:rsidRDefault="004256CF" w:rsidP="00113342"/>
    <w:p w:rsidR="00113342" w:rsidRPr="003B7167" w:rsidRDefault="00113342" w:rsidP="003B7167">
      <w:pPr>
        <w:pStyle w:val="Opstilling-punkttegn"/>
        <w:numPr>
          <w:ilvl w:val="0"/>
          <w:numId w:val="0"/>
        </w:numPr>
        <w:rPr>
          <w:rStyle w:val="Fremhv"/>
          <w:b w:val="0"/>
          <w:color w:val="000000" w:themeColor="text1"/>
          <w:spacing w:val="0"/>
        </w:rPr>
      </w:pPr>
      <w:r w:rsidRPr="004C3553">
        <w:rPr>
          <w:rStyle w:val="Fremhv"/>
        </w:rPr>
        <w:t>Kort fortalt, så forventer vi af dig: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At du møder til tiden</w:t>
      </w:r>
      <w:r w:rsidRPr="000D54F1">
        <w:t>- også efter pauserne</w:t>
      </w:r>
    </w:p>
    <w:p w:rsidR="00113342" w:rsidRPr="000D54F1" w:rsidRDefault="00113342" w:rsidP="00583A25">
      <w:pPr>
        <w:pStyle w:val="Opstilling-punkttegn"/>
        <w:numPr>
          <w:ilvl w:val="0"/>
          <w:numId w:val="1"/>
        </w:numPr>
      </w:pPr>
      <w:r w:rsidRPr="000D54F1">
        <w:t>At d</w:t>
      </w:r>
      <w:r w:rsidR="00583A25">
        <w:t>u udviser en høj grad af selvstændighed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viser hensyn til dine klassekammerater </w:t>
      </w:r>
    </w:p>
    <w:p w:rsidR="004256CF" w:rsidRPr="000D54F1" w:rsidRDefault="00583A25" w:rsidP="004256CF">
      <w:pPr>
        <w:pStyle w:val="Opstilling-punkttegn"/>
        <w:numPr>
          <w:ilvl w:val="0"/>
          <w:numId w:val="1"/>
        </w:numPr>
      </w:pPr>
      <w:r>
        <w:t>At du har gennemarbejdet dit projekt</w:t>
      </w:r>
      <w:r w:rsidR="004256CF">
        <w:t>, inden du går i g</w:t>
      </w:r>
      <w:r>
        <w:t>ang med at udføre dit praktiske arbejde</w:t>
      </w:r>
    </w:p>
    <w:p w:rsidR="00F66ACB" w:rsidRDefault="00113342" w:rsidP="004256CF">
      <w:pPr>
        <w:pStyle w:val="Opstilling-punkttegn"/>
        <w:numPr>
          <w:ilvl w:val="0"/>
          <w:numId w:val="1"/>
        </w:numPr>
      </w:pPr>
      <w:r w:rsidRPr="000D54F1">
        <w:t xml:space="preserve">At du </w:t>
      </w:r>
      <w:r w:rsidR="004256CF">
        <w:t>- på alle måder - er en god rollemodel for vores yngre elever</w:t>
      </w:r>
    </w:p>
    <w:p w:rsidR="00425F4C" w:rsidRDefault="00425F4C" w:rsidP="00425F4C">
      <w:pPr>
        <w:pStyle w:val="Opstilling-punkttegn"/>
        <w:numPr>
          <w:ilvl w:val="0"/>
          <w:numId w:val="0"/>
        </w:numPr>
        <w:ind w:left="360"/>
      </w:pPr>
    </w:p>
    <w:p w:rsidR="00113342" w:rsidRPr="00A04976" w:rsidRDefault="003816C9" w:rsidP="00113342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t>4</w:t>
      </w:r>
      <w:r w:rsidR="00F66ACB">
        <w:rPr>
          <w:rStyle w:val="Fremhv"/>
          <w:rFonts w:asciiTheme="majorHAnsi" w:hAnsiTheme="majorHAnsi"/>
          <w:b/>
          <w:color w:val="006666"/>
          <w:spacing w:val="20"/>
        </w:rPr>
        <w:t>.d</w:t>
      </w:r>
      <w:r w:rsidR="003A74C6">
        <w:rPr>
          <w:rStyle w:val="Fremhv"/>
          <w:rFonts w:asciiTheme="majorHAnsi" w:hAnsiTheme="majorHAnsi"/>
          <w:b/>
          <w:color w:val="006666"/>
          <w:spacing w:val="20"/>
        </w:rPr>
        <w:t xml:space="preserve"> - </w:t>
      </w:r>
      <w:r w:rsidR="00113342" w:rsidRPr="00A04976">
        <w:rPr>
          <w:rStyle w:val="Fremhv"/>
          <w:rFonts w:asciiTheme="majorHAnsi" w:hAnsiTheme="majorHAnsi"/>
          <w:b/>
          <w:color w:val="006666"/>
          <w:spacing w:val="20"/>
        </w:rPr>
        <w:t>Din arbejdstid</w:t>
      </w:r>
    </w:p>
    <w:p w:rsidR="00113342" w:rsidRPr="00486E96" w:rsidRDefault="005E6D6B" w:rsidP="00113342">
      <w:pPr>
        <w:rPr>
          <w:color w:val="auto"/>
        </w:rPr>
      </w:pPr>
      <w:r w:rsidRPr="00680E2B">
        <w:rPr>
          <w:noProof/>
          <w:color w:val="auto"/>
          <w:highlight w:val="yellow"/>
        </w:rPr>
        <w:drawing>
          <wp:anchor distT="0" distB="0" distL="114300" distR="114300" simplePos="0" relativeHeight="251689984" behindDoc="0" locked="0" layoutInCell="1" allowOverlap="1" wp14:anchorId="205F8129" wp14:editId="0AEAC69B">
            <wp:simplePos x="0" y="0"/>
            <wp:positionH relativeFrom="margin">
              <wp:align>right</wp:align>
            </wp:positionH>
            <wp:positionV relativeFrom="paragraph">
              <wp:posOffset>76835</wp:posOffset>
            </wp:positionV>
            <wp:extent cx="788670" cy="777875"/>
            <wp:effectExtent l="0" t="0" r="0" b="3175"/>
            <wp:wrapSquare wrapText="bothSides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3342" w:rsidRDefault="00113342" w:rsidP="00113342">
      <w:r>
        <w:rPr>
          <w:color w:val="auto"/>
        </w:rPr>
        <w:t xml:space="preserve">Som skole, er vi underlagt det </w:t>
      </w:r>
      <w:r w:rsidRPr="00486E96">
        <w:rPr>
          <w:color w:val="auto"/>
        </w:rPr>
        <w:t>krav,</w:t>
      </w:r>
      <w:r>
        <w:t xml:space="preserve"> at vores elever skal have en samlet arbejdsti</w:t>
      </w:r>
      <w:r w:rsidR="00AA4DAA">
        <w:t>d,</w:t>
      </w:r>
      <w:r w:rsidR="00F36BCA">
        <w:t xml:space="preserve"> der svarer til en udlært svend.</w:t>
      </w:r>
    </w:p>
    <w:p w:rsidR="00113342" w:rsidRDefault="00113342" w:rsidP="00113342">
      <w:r>
        <w:t>I øjeblikket betyder det, at vi skal beskæftige dig i 37 arbejdstimer om ugen.</w:t>
      </w:r>
    </w:p>
    <w:p w:rsidR="00113342" w:rsidRDefault="00113342" w:rsidP="00113342">
      <w:pPr>
        <w:rPr>
          <w:rStyle w:val="Fremhv"/>
        </w:rPr>
      </w:pPr>
    </w:p>
    <w:p w:rsidR="00300C33" w:rsidRPr="009507BD" w:rsidRDefault="00300C33" w:rsidP="00F66ACB">
      <w:pPr>
        <w:pStyle w:val="Opstilling-punkttegn"/>
        <w:numPr>
          <w:ilvl w:val="0"/>
          <w:numId w:val="0"/>
        </w:numPr>
        <w:rPr>
          <w:rStyle w:val="Fremhv"/>
          <w:b w:val="0"/>
          <w:szCs w:val="22"/>
        </w:rPr>
      </w:pPr>
    </w:p>
    <w:p w:rsidR="00113342" w:rsidRPr="009F2782" w:rsidRDefault="003816C9" w:rsidP="00113342">
      <w:pPr>
        <w:pStyle w:val="Overskrift1"/>
      </w:pPr>
      <w:r>
        <w:t>5</w:t>
      </w:r>
      <w:r w:rsidR="00113342" w:rsidRPr="009F2782">
        <w:t>. Undervisningsrum</w:t>
      </w:r>
    </w:p>
    <w:p w:rsidR="00113342" w:rsidRPr="0095588F" w:rsidRDefault="00113342" w:rsidP="00113342"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35930833" wp14:editId="64AE4C24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175385" cy="842645"/>
            <wp:effectExtent l="19050" t="19050" r="24765" b="14605"/>
            <wp:wrapSquare wrapText="bothSides"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2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13342" w:rsidRDefault="00113342" w:rsidP="00113342">
      <w:pPr>
        <w:pStyle w:val="Opstilling-punkttegn2"/>
        <w:numPr>
          <w:ilvl w:val="0"/>
          <w:numId w:val="0"/>
        </w:numPr>
      </w:pPr>
      <w:r>
        <w:t xml:space="preserve">Hvilke lokaler, som I/vi har til rådighed, vil du kunne se i dit skema.     </w:t>
      </w:r>
    </w:p>
    <w:p w:rsidR="00113342" w:rsidRDefault="00113342" w:rsidP="00113342">
      <w:r>
        <w:t xml:space="preserve">Bemærk, at der løbende kan ske ændringer, i forhold til teorilokalerne. </w:t>
      </w:r>
    </w:p>
    <w:p w:rsidR="00113342" w:rsidRDefault="00113342" w:rsidP="00113342"/>
    <w:p w:rsidR="00113342" w:rsidRDefault="00113342" w:rsidP="00113342"/>
    <w:p w:rsidR="002D168C" w:rsidRDefault="002D168C" w:rsidP="00113342"/>
    <w:p w:rsidR="007B37A4" w:rsidRDefault="00113342" w:rsidP="00113342">
      <w:r>
        <w:t>(Tjek derfor dit skema hver morgen!)</w:t>
      </w:r>
    </w:p>
    <w:p w:rsidR="00113342" w:rsidRDefault="003816C9" w:rsidP="00113342">
      <w:pPr>
        <w:pStyle w:val="Overskrift2"/>
      </w:pPr>
      <w:r>
        <w:t>5</w:t>
      </w:r>
      <w:r w:rsidR="008824D1">
        <w:t xml:space="preserve">.a - </w:t>
      </w:r>
      <w:r w:rsidR="00113342" w:rsidRPr="000D468B">
        <w:t>Arbejdsmiljø</w:t>
      </w:r>
    </w:p>
    <w:p w:rsidR="00113342" w:rsidRDefault="00113342" w:rsidP="00113342"/>
    <w:p w:rsidR="00945BAA" w:rsidRPr="00072820" w:rsidRDefault="00945BAA" w:rsidP="00945BAA">
      <w:r>
        <w:rPr>
          <w:noProof/>
        </w:rPr>
        <w:drawing>
          <wp:anchor distT="0" distB="0" distL="114300" distR="114300" simplePos="0" relativeHeight="251698176" behindDoc="0" locked="0" layoutInCell="1" allowOverlap="1" wp14:anchorId="11E1EAAB" wp14:editId="22F45B9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62305" cy="929640"/>
            <wp:effectExtent l="0" t="0" r="4445" b="3810"/>
            <wp:wrapSquare wrapText="bothSides"/>
            <wp:docPr id="68" name="Billed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s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2820">
        <w:t xml:space="preserve">Du skal være opmærksom på de gældende regler og </w:t>
      </w:r>
      <w:r>
        <w:t xml:space="preserve">på </w:t>
      </w:r>
      <w:r w:rsidRPr="00072820">
        <w:t>de ophængte påbudsskilte.</w:t>
      </w:r>
      <w:r>
        <w:t xml:space="preserve">      </w:t>
      </w:r>
    </w:p>
    <w:p w:rsidR="00945BAA" w:rsidRDefault="00945BAA" w:rsidP="00945BAA">
      <w:r w:rsidRPr="00072820">
        <w:t xml:space="preserve">Arbejdspladsbrugsanvisninger </w:t>
      </w:r>
      <w:r>
        <w:t>og skolens brandinstruks er ophængt i alle praktik og teorilokaler.</w:t>
      </w:r>
    </w:p>
    <w:p w:rsidR="00945BAA" w:rsidRPr="00072820" w:rsidRDefault="00945BAA" w:rsidP="00945BAA">
      <w:r w:rsidRPr="00072820">
        <w:t>I</w:t>
      </w:r>
      <w:r>
        <w:t xml:space="preserve"> værkstedet </w:t>
      </w:r>
      <w:r w:rsidRPr="00072820">
        <w:t>skal du vise, at du</w:t>
      </w:r>
      <w:r>
        <w:t xml:space="preserve"> – under vejledning -</w:t>
      </w:r>
      <w:r w:rsidRPr="00072820">
        <w:t xml:space="preserve"> er i stand til at omgås kollegaer, materialer</w:t>
      </w:r>
      <w:r>
        <w:t>, redskaber</w:t>
      </w:r>
      <w:r w:rsidRPr="00072820">
        <w:t xml:space="preserve"> og værktøj på fuldt forsvarlig vis.</w:t>
      </w:r>
      <w:r>
        <w:t xml:space="preserve"> (Herunder brugen af personlige værnemidler)</w:t>
      </w:r>
    </w:p>
    <w:p w:rsidR="00945BAA" w:rsidRPr="00072820" w:rsidRDefault="00945BAA" w:rsidP="00945BAA">
      <w:r w:rsidRPr="00072820">
        <w:t>Førstehjælpsskabe og øjenskyl er ophængt flere steder, og området omkring dem skal være ryddet.</w:t>
      </w:r>
    </w:p>
    <w:p w:rsidR="005044FD" w:rsidRDefault="00945BAA" w:rsidP="00F66ACB">
      <w:r w:rsidRPr="00072820">
        <w:t>Bemærk, at de opmærkede trans</w:t>
      </w:r>
      <w:r>
        <w:t>portveje altid skal være ryddet for affald, værktøj mv.</w:t>
      </w:r>
    </w:p>
    <w:p w:rsidR="005044FD" w:rsidRPr="00072820" w:rsidRDefault="005044FD" w:rsidP="00113342">
      <w:pPr>
        <w:tabs>
          <w:tab w:val="left" w:pos="7788"/>
        </w:tabs>
      </w:pPr>
    </w:p>
    <w:p w:rsidR="00113342" w:rsidRDefault="003816C9" w:rsidP="00113342">
      <w:pPr>
        <w:pStyle w:val="Overskrift2"/>
      </w:pPr>
      <w:r>
        <w:t>5</w:t>
      </w:r>
      <w:r w:rsidR="008824D1">
        <w:t xml:space="preserve">.b - </w:t>
      </w:r>
      <w:r w:rsidR="00113342">
        <w:t>Materialer – Værktøj – Redskaber - Ud</w:t>
      </w:r>
      <w:r w:rsidR="00113342" w:rsidRPr="000D468B">
        <w:t>styr</w:t>
      </w:r>
    </w:p>
    <w:p w:rsidR="00113342" w:rsidRPr="00DE0672" w:rsidRDefault="00113342" w:rsidP="00113342">
      <w:pPr>
        <w:rPr>
          <w:rStyle w:val="Fremhv"/>
        </w:rPr>
      </w:pPr>
    </w:p>
    <w:p w:rsidR="00113342" w:rsidRDefault="005360F9" w:rsidP="00113342"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089660" cy="661035"/>
            <wp:effectExtent l="0" t="0" r="0" b="571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B7C">
        <w:t xml:space="preserve">I </w:t>
      </w:r>
      <w:r w:rsidR="00113342" w:rsidRPr="001242EA">
        <w:t>værkstederne</w:t>
      </w:r>
      <w:r w:rsidR="004C6CF4">
        <w:t>,</w:t>
      </w:r>
      <w:r w:rsidR="00A06B7C">
        <w:t xml:space="preserve"> har du a</w:t>
      </w:r>
      <w:r w:rsidR="00113342" w:rsidRPr="001242EA">
        <w:t xml:space="preserve">dgang til </w:t>
      </w:r>
      <w:r w:rsidR="00113342">
        <w:t xml:space="preserve">de fleste af fagets </w:t>
      </w:r>
      <w:r w:rsidR="00A06B7C">
        <w:t xml:space="preserve">maskiner, </w:t>
      </w:r>
      <w:r w:rsidR="00113342" w:rsidRPr="001242EA">
        <w:t>værktøje</w:t>
      </w:r>
      <w:r w:rsidR="00A06B7C">
        <w:t>r og udstyr.</w:t>
      </w:r>
    </w:p>
    <w:p w:rsidR="004C6CF4" w:rsidRDefault="00113342" w:rsidP="00113342">
      <w:r w:rsidRPr="001242EA">
        <w:t xml:space="preserve">Værkstederne lever op til alle gældende regler og normer for området. </w:t>
      </w:r>
    </w:p>
    <w:p w:rsidR="00731E97" w:rsidRDefault="00A9775E" w:rsidP="00113342">
      <w:r>
        <w:t>V</w:t>
      </w:r>
      <w:r w:rsidR="00113342">
        <w:t>i anbefaler, at du medbringer din egen pc.</w:t>
      </w:r>
      <w:r w:rsidR="005044FD">
        <w:t xml:space="preserve"> Har du ikke mulighed for det</w:t>
      </w:r>
      <w:r w:rsidR="00731E97">
        <w:t>, kan du dog</w:t>
      </w:r>
      <w:r w:rsidR="00B1511B">
        <w:t xml:space="preserve"> </w:t>
      </w:r>
      <w:r w:rsidR="00731E97">
        <w:t>låne en pc af skolen.</w:t>
      </w:r>
    </w:p>
    <w:p w:rsidR="00113342" w:rsidRDefault="00113342" w:rsidP="00113342">
      <w:r>
        <w:t>Der er trådløst internet overalt på skolen.</w:t>
      </w:r>
    </w:p>
    <w:p w:rsidR="00512D20" w:rsidRDefault="00512D20" w:rsidP="00113342">
      <w:r>
        <w:t>Med hensyn til materialer se også afsnit 3.c.</w:t>
      </w:r>
    </w:p>
    <w:p w:rsidR="00A16855" w:rsidRDefault="00A16855" w:rsidP="00113342"/>
    <w:p w:rsidR="00A16855" w:rsidRDefault="003816C9" w:rsidP="00A16855">
      <w:pPr>
        <w:pStyle w:val="Overskrift2"/>
      </w:pPr>
      <w:r>
        <w:t>5</w:t>
      </w:r>
      <w:r w:rsidR="00F66ACB">
        <w:t>.c</w:t>
      </w:r>
      <w:r w:rsidR="00A16855">
        <w:t xml:space="preserve"> - </w:t>
      </w:r>
      <w:r w:rsidR="00A16855" w:rsidRPr="000D468B">
        <w:t>Bøger og læremidler</w:t>
      </w:r>
    </w:p>
    <w:p w:rsidR="00A16855" w:rsidRPr="00974ADA" w:rsidRDefault="00A16855" w:rsidP="00A16855"/>
    <w:p w:rsidR="00696FFA" w:rsidRPr="00A30990" w:rsidRDefault="00696FFA" w:rsidP="00696FFA">
      <w:pPr>
        <w:rPr>
          <w:rStyle w:val="Fremhv"/>
        </w:rPr>
      </w:pPr>
      <w:r>
        <w:rPr>
          <w:rStyle w:val="Fremhv"/>
        </w:rPr>
        <w:t>Først og fremmest har du adgang til: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noProof/>
          <w:szCs w:val="22"/>
        </w:rPr>
        <w:drawing>
          <wp:anchor distT="0" distB="0" distL="114300" distR="114300" simplePos="0" relativeHeight="251704320" behindDoc="0" locked="0" layoutInCell="1" allowOverlap="1" wp14:anchorId="53A70794" wp14:editId="49DA8F6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18820" cy="998220"/>
            <wp:effectExtent l="0" t="0" r="5080" b="0"/>
            <wp:wrapSquare wrapText="bothSides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Fremhv"/>
          <w:b w:val="0"/>
          <w:szCs w:val="22"/>
        </w:rPr>
        <w:t>D</w:t>
      </w:r>
      <w:r w:rsidRPr="00005704">
        <w:rPr>
          <w:rStyle w:val="Fremhv"/>
          <w:b w:val="0"/>
          <w:szCs w:val="22"/>
        </w:rPr>
        <w:t>ine læreres samlede undervisningspakke</w:t>
      </w:r>
      <w:r w:rsidR="009F40BB">
        <w:rPr>
          <w:rStyle w:val="Fremhv"/>
          <w:b w:val="0"/>
          <w:szCs w:val="22"/>
        </w:rPr>
        <w:t xml:space="preserve"> til uddannelsens hoved</w:t>
      </w:r>
      <w:r>
        <w:rPr>
          <w:rStyle w:val="Fremhv"/>
          <w:b w:val="0"/>
          <w:szCs w:val="22"/>
        </w:rPr>
        <w:t>forløb, som du får adgang til via vores undervisningsplatform: Learn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Diverse hjemmesider fra producenter og leverandører</w:t>
      </w:r>
    </w:p>
    <w:p w:rsidR="00696FFA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Anden relevant litteratur, filmklip mv.</w:t>
      </w:r>
      <w:r>
        <w:rPr>
          <w:rStyle w:val="Fremhv"/>
          <w:b w:val="0"/>
          <w:szCs w:val="22"/>
        </w:rPr>
        <w:t xml:space="preserve"> </w:t>
      </w:r>
      <w:r w:rsidRPr="00005704">
        <w:rPr>
          <w:rStyle w:val="Fremhv"/>
          <w:b w:val="0"/>
          <w:szCs w:val="22"/>
        </w:rPr>
        <w:t>vil fremgå af lærernes oplæg til de enkelte aktiviteter.</w:t>
      </w:r>
    </w:p>
    <w:p w:rsidR="00DF303C" w:rsidRDefault="00696FFA" w:rsidP="00475C4E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szCs w:val="22"/>
        </w:rPr>
        <w:t>Snedkerfagets bogpakke fra forlaget Praxis.</w:t>
      </w:r>
    </w:p>
    <w:p w:rsidR="00475C4E" w:rsidRPr="00475C4E" w:rsidRDefault="00475C4E" w:rsidP="00475C4E">
      <w:pPr>
        <w:pStyle w:val="Opstilling-punkttegn"/>
        <w:numPr>
          <w:ilvl w:val="0"/>
          <w:numId w:val="0"/>
        </w:numPr>
        <w:ind w:left="360"/>
        <w:rPr>
          <w:rStyle w:val="Fremhv"/>
          <w:b w:val="0"/>
          <w:szCs w:val="22"/>
        </w:rPr>
      </w:pPr>
    </w:p>
    <w:p w:rsidR="0063341B" w:rsidRDefault="003816C9" w:rsidP="006122B1">
      <w:pPr>
        <w:pStyle w:val="Overskrift1"/>
      </w:pPr>
      <w:r>
        <w:t>6</w:t>
      </w:r>
      <w:r w:rsidR="00A674BD">
        <w:t xml:space="preserve">. Svendeprøven – </w:t>
      </w:r>
      <w:r w:rsidR="008A547C">
        <w:t>y</w:t>
      </w:r>
      <w:r w:rsidR="00A674BD">
        <w:t>derligere oplysninger</w:t>
      </w:r>
    </w:p>
    <w:p w:rsidR="006122B1" w:rsidRDefault="006122B1" w:rsidP="006122B1"/>
    <w:p w:rsidR="00113342" w:rsidRPr="003E30EC" w:rsidRDefault="00FB7158" w:rsidP="00FB7158">
      <w:pPr>
        <w:rPr>
          <w:color w:val="auto"/>
        </w:rPr>
      </w:pPr>
      <w:r w:rsidRPr="003E30EC">
        <w:rPr>
          <w:color w:val="auto"/>
        </w:rPr>
        <w:t xml:space="preserve">OBS - </w:t>
      </w:r>
      <w:r w:rsidR="006122B1" w:rsidRPr="003E30EC">
        <w:rPr>
          <w:color w:val="auto"/>
        </w:rPr>
        <w:t>For at blive indstillet til svendeprøven, skal du have bestået alle uddannelsens fag (Inklusive dit praktikprojekt)</w:t>
      </w:r>
    </w:p>
    <w:bookmarkEnd w:id="2"/>
    <w:p w:rsidR="00530EAA" w:rsidRPr="003E30EC" w:rsidRDefault="00530EAA" w:rsidP="002A3C85">
      <w:pPr>
        <w:pStyle w:val="Opstilling-punkttegn"/>
        <w:numPr>
          <w:ilvl w:val="0"/>
          <w:numId w:val="0"/>
        </w:numPr>
        <w:rPr>
          <w:color w:val="auto"/>
        </w:rPr>
      </w:pPr>
    </w:p>
    <w:p w:rsidR="00530EAA" w:rsidRPr="003E30EC" w:rsidRDefault="00530EAA" w:rsidP="009C11D8">
      <w:pPr>
        <w:rPr>
          <w:color w:val="auto"/>
        </w:rPr>
      </w:pPr>
      <w:r w:rsidRPr="003E30EC">
        <w:rPr>
          <w:color w:val="auto"/>
        </w:rPr>
        <w:t xml:space="preserve">Den afsluttende prøve er en </w:t>
      </w:r>
      <w:r w:rsidR="009C11D8" w:rsidRPr="003E30EC">
        <w:rPr>
          <w:color w:val="auto"/>
        </w:rPr>
        <w:t>praktisk, skriftlig</w:t>
      </w:r>
      <w:r w:rsidRPr="003E30EC">
        <w:rPr>
          <w:color w:val="auto"/>
        </w:rPr>
        <w:t xml:space="preserve"> </w:t>
      </w:r>
      <w:r w:rsidR="009C11D8" w:rsidRPr="003E30EC">
        <w:rPr>
          <w:color w:val="auto"/>
        </w:rPr>
        <w:t>og mundtlig prøve.</w:t>
      </w:r>
    </w:p>
    <w:p w:rsidR="00530EAA" w:rsidRPr="003E30EC" w:rsidRDefault="009C11D8" w:rsidP="009C11D8">
      <w:pPr>
        <w:rPr>
          <w:color w:val="auto"/>
        </w:rPr>
      </w:pPr>
      <w:r w:rsidRPr="003E30EC">
        <w:rPr>
          <w:color w:val="auto"/>
        </w:rPr>
        <w:t>Prøven omfatter et selvvalgt udført praktisk produkt samt en skriftlig dokumentation i</w:t>
      </w:r>
      <w:r w:rsidR="00530EAA" w:rsidRPr="003E30EC">
        <w:rPr>
          <w:color w:val="auto"/>
        </w:rPr>
        <w:t xml:space="preserve"> </w:t>
      </w:r>
      <w:r w:rsidRPr="003E30EC">
        <w:rPr>
          <w:color w:val="auto"/>
        </w:rPr>
        <w:t xml:space="preserve">form af en projektrapport med tegninger, der indgår som udgangspunkt for en mundtlig prøve. </w:t>
      </w:r>
    </w:p>
    <w:p w:rsidR="009C11D8" w:rsidRPr="003E30EC" w:rsidRDefault="009C11D8" w:rsidP="009C11D8">
      <w:pPr>
        <w:rPr>
          <w:color w:val="auto"/>
        </w:rPr>
      </w:pPr>
      <w:r w:rsidRPr="003E30EC">
        <w:rPr>
          <w:color w:val="auto"/>
        </w:rPr>
        <w:t>Projektrapport</w:t>
      </w:r>
      <w:r w:rsidR="00530EAA" w:rsidRPr="003E30EC">
        <w:rPr>
          <w:color w:val="auto"/>
        </w:rPr>
        <w:t xml:space="preserve">en </w:t>
      </w:r>
      <w:r w:rsidRPr="003E30EC">
        <w:rPr>
          <w:color w:val="auto"/>
        </w:rPr>
        <w:t xml:space="preserve">og </w:t>
      </w:r>
      <w:r w:rsidR="008B7C0A" w:rsidRPr="003E30EC">
        <w:rPr>
          <w:color w:val="auto"/>
        </w:rPr>
        <w:t>de</w:t>
      </w:r>
      <w:r w:rsidR="00530EAA" w:rsidRPr="003E30EC">
        <w:rPr>
          <w:color w:val="auto"/>
        </w:rPr>
        <w:t xml:space="preserve">n </w:t>
      </w:r>
      <w:r w:rsidRPr="003E30EC">
        <w:rPr>
          <w:color w:val="auto"/>
        </w:rPr>
        <w:t>praktisk opgave præsenteres af eleven ved en mundtlig prøve, der varer 30 minutter inklusive votering.</w:t>
      </w:r>
    </w:p>
    <w:p w:rsidR="008106ED" w:rsidRPr="003E30EC" w:rsidRDefault="008106ED" w:rsidP="008106ED">
      <w:pPr>
        <w:rPr>
          <w:color w:val="auto"/>
        </w:rPr>
      </w:pPr>
      <w:r w:rsidRPr="003E30EC">
        <w:rPr>
          <w:color w:val="auto"/>
        </w:rPr>
        <w:t>I den mundtlige prøve vil der, udover spørgsmål til produktet, indgå uddybende spørgsmål</w:t>
      </w:r>
      <w:r w:rsidR="003E30EC" w:rsidRPr="003E30EC">
        <w:rPr>
          <w:color w:val="auto"/>
        </w:rPr>
        <w:t xml:space="preserve"> </w:t>
      </w:r>
      <w:r w:rsidRPr="003E30EC">
        <w:rPr>
          <w:color w:val="auto"/>
        </w:rPr>
        <w:t>til projektrapporten indenfor maskinteknik, værktøjsteknik, materialelære, teknisk dokumentation og</w:t>
      </w:r>
      <w:r w:rsidR="003E30EC" w:rsidRPr="003E30EC">
        <w:rPr>
          <w:color w:val="auto"/>
        </w:rPr>
        <w:t xml:space="preserve"> </w:t>
      </w:r>
      <w:r w:rsidRPr="003E30EC">
        <w:rPr>
          <w:color w:val="auto"/>
        </w:rPr>
        <w:t>CNC-teknik.</w:t>
      </w:r>
    </w:p>
    <w:p w:rsidR="003E30EC" w:rsidRPr="003E30EC" w:rsidRDefault="003E30EC" w:rsidP="008106ED">
      <w:pPr>
        <w:rPr>
          <w:color w:val="auto"/>
        </w:rPr>
      </w:pPr>
    </w:p>
    <w:p w:rsidR="003E30EC" w:rsidRPr="003E30EC" w:rsidRDefault="003E30EC" w:rsidP="008106ED">
      <w:pPr>
        <w:rPr>
          <w:color w:val="auto"/>
        </w:rPr>
      </w:pPr>
      <w:r w:rsidRPr="003E30EC">
        <w:rPr>
          <w:color w:val="auto"/>
        </w:rPr>
        <w:t xml:space="preserve">Der gives </w:t>
      </w:r>
      <w:r w:rsidR="008106ED" w:rsidRPr="003E30EC">
        <w:rPr>
          <w:color w:val="auto"/>
        </w:rPr>
        <w:t>en karakter i teori på</w:t>
      </w:r>
      <w:r w:rsidRPr="003E30EC">
        <w:rPr>
          <w:color w:val="auto"/>
        </w:rPr>
        <w:t xml:space="preserve"> </w:t>
      </w:r>
      <w:r w:rsidR="008106ED" w:rsidRPr="003E30EC">
        <w:rPr>
          <w:color w:val="auto"/>
        </w:rPr>
        <w:t>grundlag af en samlet bedømmelse af projektrapporten og den mundtlige prøve og en karakter for det</w:t>
      </w:r>
      <w:r w:rsidRPr="003E30EC">
        <w:rPr>
          <w:color w:val="auto"/>
        </w:rPr>
        <w:t xml:space="preserve"> </w:t>
      </w:r>
      <w:r w:rsidR="008106ED" w:rsidRPr="003E30EC">
        <w:rPr>
          <w:color w:val="auto"/>
        </w:rPr>
        <w:t xml:space="preserve">praktiske projekt. </w:t>
      </w:r>
    </w:p>
    <w:p w:rsidR="003E30EC" w:rsidRPr="003E30EC" w:rsidRDefault="008106ED" w:rsidP="008106ED">
      <w:pPr>
        <w:rPr>
          <w:color w:val="auto"/>
        </w:rPr>
      </w:pPr>
      <w:r w:rsidRPr="003E30EC">
        <w:rPr>
          <w:color w:val="auto"/>
        </w:rPr>
        <w:t>Det samlede resultat af svendeprøven er et vægtet gennemsnit, hvori karakteren for projektrapporten</w:t>
      </w:r>
      <w:r w:rsidR="003E30EC" w:rsidRPr="003E30EC">
        <w:rPr>
          <w:color w:val="auto"/>
        </w:rPr>
        <w:t xml:space="preserve"> </w:t>
      </w:r>
      <w:r w:rsidRPr="003E30EC">
        <w:rPr>
          <w:color w:val="auto"/>
        </w:rPr>
        <w:t>og den mundtlige prøve indgår med 1/3 og karakteren for den praktiske prøve, henholdsvis</w:t>
      </w:r>
      <w:r w:rsidR="003E30EC" w:rsidRPr="003E30EC">
        <w:rPr>
          <w:color w:val="auto"/>
        </w:rPr>
        <w:t xml:space="preserve"> </w:t>
      </w:r>
      <w:r w:rsidRPr="003E30EC">
        <w:rPr>
          <w:color w:val="auto"/>
        </w:rPr>
        <w:t xml:space="preserve">det praktiske produkt, indgår med 2/3. </w:t>
      </w:r>
    </w:p>
    <w:p w:rsidR="008106ED" w:rsidRPr="003E30EC" w:rsidRDefault="008106ED" w:rsidP="008106ED">
      <w:pPr>
        <w:rPr>
          <w:color w:val="auto"/>
        </w:rPr>
      </w:pPr>
      <w:r w:rsidRPr="003E30EC">
        <w:rPr>
          <w:color w:val="auto"/>
        </w:rPr>
        <w:t>Eleven har bestået den samlede svendep</w:t>
      </w:r>
      <w:r w:rsidR="003E30EC" w:rsidRPr="003E30EC">
        <w:rPr>
          <w:color w:val="auto"/>
        </w:rPr>
        <w:t>røve, når karaktererne</w:t>
      </w:r>
      <w:r w:rsidRPr="003E30EC">
        <w:rPr>
          <w:color w:val="auto"/>
        </w:rPr>
        <w:t xml:space="preserve"> for</w:t>
      </w:r>
      <w:r w:rsidR="003E30EC" w:rsidRPr="003E30EC">
        <w:rPr>
          <w:color w:val="auto"/>
        </w:rPr>
        <w:t xml:space="preserve"> </w:t>
      </w:r>
      <w:r w:rsidRPr="003E30EC">
        <w:rPr>
          <w:color w:val="auto"/>
        </w:rPr>
        <w:t>den teoretiske prøve og den praktiske prøve er mindst 02.</w:t>
      </w:r>
    </w:p>
    <w:p w:rsidR="003E30EC" w:rsidRPr="003E30EC" w:rsidRDefault="003E30EC" w:rsidP="003E30EC">
      <w:pPr>
        <w:rPr>
          <w:color w:val="auto"/>
        </w:rPr>
      </w:pPr>
      <w:r w:rsidRPr="003E30EC">
        <w:rPr>
          <w:color w:val="auto"/>
        </w:rPr>
        <w:t>Der gives én karakter i fagteori på grundlag af en samlet bedømmelse af projektrapporten og den</w:t>
      </w:r>
    </w:p>
    <w:p w:rsidR="003E30EC" w:rsidRPr="003E30EC" w:rsidRDefault="003E30EC" w:rsidP="003E30EC">
      <w:pPr>
        <w:rPr>
          <w:color w:val="auto"/>
        </w:rPr>
      </w:pPr>
      <w:r w:rsidRPr="003E30EC">
        <w:rPr>
          <w:color w:val="auto"/>
        </w:rPr>
        <w:t xml:space="preserve">mundtlige prøve samt én karakter for det praktiske produkt. </w:t>
      </w:r>
    </w:p>
    <w:p w:rsidR="003E30EC" w:rsidRPr="003E30EC" w:rsidRDefault="003E30EC" w:rsidP="003E30EC">
      <w:pPr>
        <w:rPr>
          <w:color w:val="auto"/>
        </w:rPr>
      </w:pPr>
      <w:r w:rsidRPr="003E30EC">
        <w:rPr>
          <w:color w:val="auto"/>
        </w:rPr>
        <w:t xml:space="preserve">Det samlede resultat af svendeprøven er et vægtet gennemsnit, hvori karakteren for projektrapporten og den mundtlige prøve indgår med 1/3, og karakteren for den praktiske prøve, henholdsvis det praktiske produkt, indgår med 2/3. </w:t>
      </w:r>
    </w:p>
    <w:p w:rsidR="003E30EC" w:rsidRPr="003E30EC" w:rsidRDefault="003E30EC" w:rsidP="003E30EC">
      <w:pPr>
        <w:rPr>
          <w:color w:val="auto"/>
        </w:rPr>
      </w:pPr>
      <w:r w:rsidRPr="003E30EC">
        <w:rPr>
          <w:color w:val="auto"/>
        </w:rPr>
        <w:t xml:space="preserve">Du har bestået den samlede svendeprøve, hvis begge disse karakterer er mindst 02. </w:t>
      </w:r>
    </w:p>
    <w:p w:rsidR="003E30EC" w:rsidRPr="003E30EC" w:rsidRDefault="003E30EC" w:rsidP="003E30EC">
      <w:pPr>
        <w:rPr>
          <w:color w:val="auto"/>
        </w:rPr>
      </w:pPr>
      <w:r w:rsidRPr="003E30EC">
        <w:rPr>
          <w:color w:val="auto"/>
        </w:rPr>
        <w:t>Karakterer gives umiddelbart efter votering.</w:t>
      </w:r>
    </w:p>
    <w:p w:rsidR="003E30EC" w:rsidRPr="003E30EC" w:rsidRDefault="003E30EC" w:rsidP="003E30EC">
      <w:pPr>
        <w:rPr>
          <w:color w:val="auto"/>
        </w:rPr>
      </w:pPr>
    </w:p>
    <w:p w:rsidR="003E30EC" w:rsidRPr="003E30EC" w:rsidRDefault="003E30EC" w:rsidP="003E30EC">
      <w:pPr>
        <w:pStyle w:val="Opstilling-punkttegn"/>
        <w:numPr>
          <w:ilvl w:val="0"/>
          <w:numId w:val="0"/>
        </w:numPr>
        <w:rPr>
          <w:color w:val="auto"/>
        </w:rPr>
      </w:pPr>
      <w:r w:rsidRPr="003E30EC">
        <w:rPr>
          <w:color w:val="auto"/>
        </w:rPr>
        <w:t xml:space="preserve">Karakterer gives efter 7 trins skalaen. </w:t>
      </w:r>
    </w:p>
    <w:p w:rsidR="003E30EC" w:rsidRPr="003E30EC" w:rsidRDefault="003E30EC" w:rsidP="003E30EC">
      <w:pPr>
        <w:rPr>
          <w:color w:val="auto"/>
        </w:rPr>
      </w:pPr>
    </w:p>
    <w:p w:rsidR="003E30EC" w:rsidRPr="003E30EC" w:rsidRDefault="003E30EC" w:rsidP="003E30EC">
      <w:pPr>
        <w:rPr>
          <w:color w:val="auto"/>
        </w:rPr>
      </w:pPr>
      <w:r w:rsidRPr="003E30EC">
        <w:rPr>
          <w:color w:val="auto"/>
        </w:rPr>
        <w:t>Din lærer er eksaminator og vil gøre sit bedste for at skabe en god og tryg atmosfære.</w:t>
      </w:r>
    </w:p>
    <w:p w:rsidR="003E30EC" w:rsidRPr="003E30EC" w:rsidRDefault="003E30EC" w:rsidP="003E30EC">
      <w:pPr>
        <w:rPr>
          <w:color w:val="auto"/>
        </w:rPr>
      </w:pPr>
      <w:r w:rsidRPr="003E30EC">
        <w:rPr>
          <w:color w:val="auto"/>
        </w:rPr>
        <w:t>Censorerne er, ud over ved voteringen, også til stede under den mundtlige prøve.</w:t>
      </w:r>
    </w:p>
    <w:p w:rsidR="003E30EC" w:rsidRPr="003E30EC" w:rsidRDefault="003E30EC" w:rsidP="003E30EC">
      <w:pPr>
        <w:rPr>
          <w:color w:val="auto"/>
        </w:rPr>
      </w:pPr>
    </w:p>
    <w:p w:rsidR="003E30EC" w:rsidRPr="003E30EC" w:rsidRDefault="003E30EC" w:rsidP="003E30EC">
      <w:pPr>
        <w:rPr>
          <w:color w:val="auto"/>
        </w:rPr>
      </w:pPr>
      <w:r w:rsidRPr="003E30EC">
        <w:rPr>
          <w:color w:val="auto"/>
        </w:rPr>
        <w:t>Ved uddannelsens afslutning udsteder det faglige udvalg et svendebrev, som dokumentation for at du har opnået kompetence inden for uddannelsen.</w:t>
      </w:r>
    </w:p>
    <w:p w:rsidR="00746843" w:rsidRPr="003E30EC" w:rsidRDefault="00746843" w:rsidP="00D9521E">
      <w:pPr>
        <w:rPr>
          <w:color w:val="auto"/>
        </w:rPr>
      </w:pPr>
    </w:p>
    <w:p w:rsidR="00746843" w:rsidRDefault="00F454ED" w:rsidP="00FB7158">
      <w:r>
        <w:t>Vejledninger og bedømmelseskriterier</w:t>
      </w:r>
      <w:r w:rsidR="00FB7158">
        <w:tab/>
      </w:r>
      <w:hyperlink r:id="rId24" w:history="1">
        <w:r w:rsidR="00050174" w:rsidRPr="00050174">
          <w:rPr>
            <w:rStyle w:val="Hyperlink"/>
          </w:rPr>
          <w:t>Vejledninger til svendeprøver</w:t>
        </w:r>
      </w:hyperlink>
    </w:p>
    <w:p w:rsidR="00050174" w:rsidRDefault="00050174" w:rsidP="00050174">
      <w:pPr>
        <w:pStyle w:val="Opstilling-punkttegn"/>
        <w:numPr>
          <w:ilvl w:val="0"/>
          <w:numId w:val="0"/>
        </w:numPr>
      </w:pPr>
    </w:p>
    <w:p w:rsidR="00050174" w:rsidRDefault="00050174" w:rsidP="00050174">
      <w:pPr>
        <w:pStyle w:val="Opstilling-punkttegn"/>
        <w:numPr>
          <w:ilvl w:val="0"/>
          <w:numId w:val="0"/>
        </w:numPr>
      </w:pPr>
      <w:r>
        <w:t xml:space="preserve">Eksamensbekendtgørelsen </w:t>
      </w:r>
      <w:r>
        <w:tab/>
      </w:r>
      <w:r>
        <w:tab/>
      </w:r>
      <w:hyperlink r:id="rId25" w:history="1">
        <w:r w:rsidRPr="002A3C85">
          <w:rPr>
            <w:rStyle w:val="Hyperlink"/>
          </w:rPr>
          <w:t>Eksamensbekendtgørelsen</w:t>
        </w:r>
      </w:hyperlink>
    </w:p>
    <w:p w:rsidR="00050174" w:rsidRDefault="00050174" w:rsidP="00050174">
      <w:pPr>
        <w:pStyle w:val="Opstilling-punkttegn"/>
        <w:numPr>
          <w:ilvl w:val="0"/>
          <w:numId w:val="0"/>
        </w:numPr>
      </w:pPr>
    </w:p>
    <w:p w:rsidR="00050174" w:rsidRDefault="00050174" w:rsidP="00050174">
      <w:pPr>
        <w:pStyle w:val="Opstilling-punkttegn"/>
        <w:numPr>
          <w:ilvl w:val="0"/>
          <w:numId w:val="0"/>
        </w:numPr>
      </w:pPr>
      <w:r>
        <w:t>Skolens eksamensreglement</w:t>
      </w:r>
      <w:r>
        <w:tab/>
      </w:r>
      <w:r>
        <w:tab/>
      </w:r>
      <w:hyperlink r:id="rId26" w:history="1">
        <w:r w:rsidRPr="002A3C85">
          <w:rPr>
            <w:rStyle w:val="Hyperlink"/>
          </w:rPr>
          <w:t>SDE - Eksamensreglement</w:t>
        </w:r>
      </w:hyperlink>
    </w:p>
    <w:p w:rsidR="00746843" w:rsidRDefault="00746843" w:rsidP="00D9521E"/>
    <w:p w:rsidR="00746843" w:rsidRDefault="00746843" w:rsidP="00D9521E"/>
    <w:p w:rsidR="00746843" w:rsidRDefault="00746843" w:rsidP="00D9521E"/>
    <w:p w:rsidR="00746843" w:rsidRDefault="00746843" w:rsidP="00D9521E"/>
    <w:sectPr w:rsidR="00746843">
      <w:footerReference w:type="even" r:id="rId27"/>
      <w:footerReference w:type="default" r:id="rId28"/>
      <w:headerReference w:type="first" r:id="rId29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690C" w:rsidRDefault="00AE690C">
      <w:pPr>
        <w:spacing w:line="240" w:lineRule="auto"/>
      </w:pPr>
      <w:r>
        <w:separator/>
      </w:r>
    </w:p>
  </w:endnote>
  <w:endnote w:type="continuationSeparator" w:id="0">
    <w:p w:rsidR="00AE690C" w:rsidRDefault="00AE69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AE690C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B36B32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6.HF - Maskinsnedker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8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C12EB7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B36B32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6.HF - Maskinsnedker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D9E12F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071F4C" w:rsidRPr="00071F4C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29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071F4C" w:rsidRPr="00071F4C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2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AE690C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B36B32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6.HF - Maskinsnedker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0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C12EB7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B36B32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6.HF - Maskinsnedker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73003792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8A547C" w:rsidRPr="008A547C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1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8A547C" w:rsidRPr="008A547C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1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690C" w:rsidRDefault="00AE690C">
      <w:pPr>
        <w:spacing w:line="240" w:lineRule="auto"/>
      </w:pPr>
      <w:r>
        <w:separator/>
      </w:r>
    </w:p>
  </w:footnote>
  <w:footnote w:type="continuationSeparator" w:id="0">
    <w:p w:rsidR="00AE690C" w:rsidRDefault="00AE69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5CB88A10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6F8"/>
    <w:rsid w:val="00000CC1"/>
    <w:rsid w:val="00000F96"/>
    <w:rsid w:val="0000496B"/>
    <w:rsid w:val="00004FFF"/>
    <w:rsid w:val="000069AC"/>
    <w:rsid w:val="00006C15"/>
    <w:rsid w:val="00011F2F"/>
    <w:rsid w:val="00013050"/>
    <w:rsid w:val="000156B9"/>
    <w:rsid w:val="00017BA1"/>
    <w:rsid w:val="000226A2"/>
    <w:rsid w:val="00023BE6"/>
    <w:rsid w:val="00026E9D"/>
    <w:rsid w:val="00027059"/>
    <w:rsid w:val="000313B4"/>
    <w:rsid w:val="00033315"/>
    <w:rsid w:val="00033820"/>
    <w:rsid w:val="00034C67"/>
    <w:rsid w:val="00035E78"/>
    <w:rsid w:val="00037BBA"/>
    <w:rsid w:val="0004095C"/>
    <w:rsid w:val="0004191B"/>
    <w:rsid w:val="0004199C"/>
    <w:rsid w:val="000428C5"/>
    <w:rsid w:val="00044ABE"/>
    <w:rsid w:val="0004605E"/>
    <w:rsid w:val="00046F28"/>
    <w:rsid w:val="00047228"/>
    <w:rsid w:val="00047E29"/>
    <w:rsid w:val="00050174"/>
    <w:rsid w:val="000516DC"/>
    <w:rsid w:val="00051CF5"/>
    <w:rsid w:val="000527F8"/>
    <w:rsid w:val="00053168"/>
    <w:rsid w:val="00056B1C"/>
    <w:rsid w:val="00057164"/>
    <w:rsid w:val="00057653"/>
    <w:rsid w:val="0005783D"/>
    <w:rsid w:val="00063FC7"/>
    <w:rsid w:val="00064ABF"/>
    <w:rsid w:val="00065EC5"/>
    <w:rsid w:val="00071124"/>
    <w:rsid w:val="000715CB"/>
    <w:rsid w:val="00071F4C"/>
    <w:rsid w:val="00072820"/>
    <w:rsid w:val="00072D38"/>
    <w:rsid w:val="00073B3A"/>
    <w:rsid w:val="00080393"/>
    <w:rsid w:val="000804C0"/>
    <w:rsid w:val="00081EA8"/>
    <w:rsid w:val="00083B63"/>
    <w:rsid w:val="000853D0"/>
    <w:rsid w:val="00085F47"/>
    <w:rsid w:val="00087647"/>
    <w:rsid w:val="0009089B"/>
    <w:rsid w:val="000972F8"/>
    <w:rsid w:val="00097D48"/>
    <w:rsid w:val="000A0386"/>
    <w:rsid w:val="000A055C"/>
    <w:rsid w:val="000A18C5"/>
    <w:rsid w:val="000A1BBB"/>
    <w:rsid w:val="000A408B"/>
    <w:rsid w:val="000A64D9"/>
    <w:rsid w:val="000A6A55"/>
    <w:rsid w:val="000B06DB"/>
    <w:rsid w:val="000B145B"/>
    <w:rsid w:val="000B1CE1"/>
    <w:rsid w:val="000B6EDC"/>
    <w:rsid w:val="000B79F8"/>
    <w:rsid w:val="000B7DD3"/>
    <w:rsid w:val="000B7F23"/>
    <w:rsid w:val="000C12DD"/>
    <w:rsid w:val="000C1318"/>
    <w:rsid w:val="000C1B1E"/>
    <w:rsid w:val="000C27D1"/>
    <w:rsid w:val="000C39A0"/>
    <w:rsid w:val="000C3CD1"/>
    <w:rsid w:val="000C50E0"/>
    <w:rsid w:val="000C7D1F"/>
    <w:rsid w:val="000C7F0D"/>
    <w:rsid w:val="000D1016"/>
    <w:rsid w:val="000D30EF"/>
    <w:rsid w:val="000D32A8"/>
    <w:rsid w:val="000D4373"/>
    <w:rsid w:val="000D468B"/>
    <w:rsid w:val="000D5E1F"/>
    <w:rsid w:val="000D600A"/>
    <w:rsid w:val="000D7638"/>
    <w:rsid w:val="000E0415"/>
    <w:rsid w:val="000E2724"/>
    <w:rsid w:val="000E2768"/>
    <w:rsid w:val="000E42E9"/>
    <w:rsid w:val="000E4C1F"/>
    <w:rsid w:val="000E5044"/>
    <w:rsid w:val="000E5071"/>
    <w:rsid w:val="000E7734"/>
    <w:rsid w:val="000F14ED"/>
    <w:rsid w:val="000F2AF1"/>
    <w:rsid w:val="000F785A"/>
    <w:rsid w:val="00100AFB"/>
    <w:rsid w:val="0010154E"/>
    <w:rsid w:val="001017B5"/>
    <w:rsid w:val="001028D8"/>
    <w:rsid w:val="00102CA5"/>
    <w:rsid w:val="00103C3A"/>
    <w:rsid w:val="00104AAB"/>
    <w:rsid w:val="00105177"/>
    <w:rsid w:val="00105F4A"/>
    <w:rsid w:val="00106454"/>
    <w:rsid w:val="0011119F"/>
    <w:rsid w:val="001128B5"/>
    <w:rsid w:val="0011333D"/>
    <w:rsid w:val="00113342"/>
    <w:rsid w:val="00113BE3"/>
    <w:rsid w:val="00116BD4"/>
    <w:rsid w:val="00120F1A"/>
    <w:rsid w:val="00126983"/>
    <w:rsid w:val="00130B02"/>
    <w:rsid w:val="00130EAA"/>
    <w:rsid w:val="001311CC"/>
    <w:rsid w:val="001327AE"/>
    <w:rsid w:val="00132C4E"/>
    <w:rsid w:val="00134659"/>
    <w:rsid w:val="00135981"/>
    <w:rsid w:val="00136A83"/>
    <w:rsid w:val="001407D3"/>
    <w:rsid w:val="00143598"/>
    <w:rsid w:val="00143A2F"/>
    <w:rsid w:val="00147040"/>
    <w:rsid w:val="00152EF2"/>
    <w:rsid w:val="00153796"/>
    <w:rsid w:val="0015563D"/>
    <w:rsid w:val="0016006F"/>
    <w:rsid w:val="001618BF"/>
    <w:rsid w:val="0016297F"/>
    <w:rsid w:val="001638AF"/>
    <w:rsid w:val="00164683"/>
    <w:rsid w:val="0017462F"/>
    <w:rsid w:val="001753EC"/>
    <w:rsid w:val="0017697F"/>
    <w:rsid w:val="00180AB1"/>
    <w:rsid w:val="001810E5"/>
    <w:rsid w:val="00181216"/>
    <w:rsid w:val="00181F8B"/>
    <w:rsid w:val="00183C7A"/>
    <w:rsid w:val="00184C21"/>
    <w:rsid w:val="001870B4"/>
    <w:rsid w:val="00191DE3"/>
    <w:rsid w:val="001939E8"/>
    <w:rsid w:val="001954E6"/>
    <w:rsid w:val="00195604"/>
    <w:rsid w:val="0019644C"/>
    <w:rsid w:val="001A317E"/>
    <w:rsid w:val="001A5493"/>
    <w:rsid w:val="001A6166"/>
    <w:rsid w:val="001B11AA"/>
    <w:rsid w:val="001B46DC"/>
    <w:rsid w:val="001B5036"/>
    <w:rsid w:val="001B5245"/>
    <w:rsid w:val="001C12E9"/>
    <w:rsid w:val="001C5CA4"/>
    <w:rsid w:val="001C6617"/>
    <w:rsid w:val="001C6B38"/>
    <w:rsid w:val="001D06A0"/>
    <w:rsid w:val="001D25B8"/>
    <w:rsid w:val="001D290B"/>
    <w:rsid w:val="001D31C1"/>
    <w:rsid w:val="001D3F13"/>
    <w:rsid w:val="001D7744"/>
    <w:rsid w:val="001E0747"/>
    <w:rsid w:val="001E42F7"/>
    <w:rsid w:val="001E5A7F"/>
    <w:rsid w:val="001E7545"/>
    <w:rsid w:val="001F374D"/>
    <w:rsid w:val="001F5543"/>
    <w:rsid w:val="001F658A"/>
    <w:rsid w:val="00200184"/>
    <w:rsid w:val="002017B6"/>
    <w:rsid w:val="00203E90"/>
    <w:rsid w:val="00205236"/>
    <w:rsid w:val="002053CF"/>
    <w:rsid w:val="0020590E"/>
    <w:rsid w:val="0020627B"/>
    <w:rsid w:val="00206560"/>
    <w:rsid w:val="0020660C"/>
    <w:rsid w:val="00207C67"/>
    <w:rsid w:val="002106A6"/>
    <w:rsid w:val="00210B13"/>
    <w:rsid w:val="002110D6"/>
    <w:rsid w:val="00211F66"/>
    <w:rsid w:val="0021385C"/>
    <w:rsid w:val="0021464D"/>
    <w:rsid w:val="002149FD"/>
    <w:rsid w:val="002228E5"/>
    <w:rsid w:val="00224684"/>
    <w:rsid w:val="0022492A"/>
    <w:rsid w:val="00225E2A"/>
    <w:rsid w:val="00230423"/>
    <w:rsid w:val="00232B5B"/>
    <w:rsid w:val="00233EB4"/>
    <w:rsid w:val="002345AD"/>
    <w:rsid w:val="002357EC"/>
    <w:rsid w:val="002367B9"/>
    <w:rsid w:val="002404B6"/>
    <w:rsid w:val="00243AAF"/>
    <w:rsid w:val="0024432E"/>
    <w:rsid w:val="002457CF"/>
    <w:rsid w:val="00245864"/>
    <w:rsid w:val="0025002A"/>
    <w:rsid w:val="00250A97"/>
    <w:rsid w:val="002556DF"/>
    <w:rsid w:val="00257665"/>
    <w:rsid w:val="00260330"/>
    <w:rsid w:val="00260C97"/>
    <w:rsid w:val="00260DF3"/>
    <w:rsid w:val="00263312"/>
    <w:rsid w:val="0026395B"/>
    <w:rsid w:val="00265401"/>
    <w:rsid w:val="00265561"/>
    <w:rsid w:val="00271922"/>
    <w:rsid w:val="00271C2B"/>
    <w:rsid w:val="0027202F"/>
    <w:rsid w:val="00273249"/>
    <w:rsid w:val="0027673F"/>
    <w:rsid w:val="00277480"/>
    <w:rsid w:val="002819B9"/>
    <w:rsid w:val="002831B5"/>
    <w:rsid w:val="00284F89"/>
    <w:rsid w:val="002851C9"/>
    <w:rsid w:val="00287267"/>
    <w:rsid w:val="00290578"/>
    <w:rsid w:val="00291C78"/>
    <w:rsid w:val="00292B87"/>
    <w:rsid w:val="0029482F"/>
    <w:rsid w:val="002A0DC4"/>
    <w:rsid w:val="002A0EC2"/>
    <w:rsid w:val="002A23FC"/>
    <w:rsid w:val="002A256F"/>
    <w:rsid w:val="002A2730"/>
    <w:rsid w:val="002A2B06"/>
    <w:rsid w:val="002A3C85"/>
    <w:rsid w:val="002A43BB"/>
    <w:rsid w:val="002A5C3F"/>
    <w:rsid w:val="002A6A67"/>
    <w:rsid w:val="002B2368"/>
    <w:rsid w:val="002B2524"/>
    <w:rsid w:val="002B3527"/>
    <w:rsid w:val="002B3F81"/>
    <w:rsid w:val="002B416F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5CCD"/>
    <w:rsid w:val="002C6674"/>
    <w:rsid w:val="002C669A"/>
    <w:rsid w:val="002C7018"/>
    <w:rsid w:val="002D12D2"/>
    <w:rsid w:val="002D137B"/>
    <w:rsid w:val="002D168C"/>
    <w:rsid w:val="002D17AF"/>
    <w:rsid w:val="002D1A2A"/>
    <w:rsid w:val="002D1F9C"/>
    <w:rsid w:val="002D2BCE"/>
    <w:rsid w:val="002D35FF"/>
    <w:rsid w:val="002D3779"/>
    <w:rsid w:val="002D435D"/>
    <w:rsid w:val="002D5A6F"/>
    <w:rsid w:val="002D6050"/>
    <w:rsid w:val="002D7BB4"/>
    <w:rsid w:val="002E1AB2"/>
    <w:rsid w:val="002E309C"/>
    <w:rsid w:val="002E3B87"/>
    <w:rsid w:val="002E5731"/>
    <w:rsid w:val="002E781E"/>
    <w:rsid w:val="002F00F7"/>
    <w:rsid w:val="002F0223"/>
    <w:rsid w:val="002F05D6"/>
    <w:rsid w:val="002F05EA"/>
    <w:rsid w:val="002F2854"/>
    <w:rsid w:val="002F2B7E"/>
    <w:rsid w:val="002F532B"/>
    <w:rsid w:val="002F6208"/>
    <w:rsid w:val="002F65BB"/>
    <w:rsid w:val="002F7AAB"/>
    <w:rsid w:val="00300C33"/>
    <w:rsid w:val="0030164F"/>
    <w:rsid w:val="00301D86"/>
    <w:rsid w:val="00302237"/>
    <w:rsid w:val="00302D80"/>
    <w:rsid w:val="0030387F"/>
    <w:rsid w:val="00303BDD"/>
    <w:rsid w:val="00304F2B"/>
    <w:rsid w:val="003052D0"/>
    <w:rsid w:val="00305A04"/>
    <w:rsid w:val="0030628F"/>
    <w:rsid w:val="003077CD"/>
    <w:rsid w:val="003122B6"/>
    <w:rsid w:val="00312DBC"/>
    <w:rsid w:val="00313E99"/>
    <w:rsid w:val="00314BB1"/>
    <w:rsid w:val="003154D9"/>
    <w:rsid w:val="0031611B"/>
    <w:rsid w:val="0031761E"/>
    <w:rsid w:val="003177B3"/>
    <w:rsid w:val="00321F8A"/>
    <w:rsid w:val="0032699E"/>
    <w:rsid w:val="00333D5A"/>
    <w:rsid w:val="003348D9"/>
    <w:rsid w:val="003362D6"/>
    <w:rsid w:val="003404F9"/>
    <w:rsid w:val="00342F77"/>
    <w:rsid w:val="003516C4"/>
    <w:rsid w:val="003519B8"/>
    <w:rsid w:val="00351FD2"/>
    <w:rsid w:val="003535BA"/>
    <w:rsid w:val="00353DCA"/>
    <w:rsid w:val="00353E63"/>
    <w:rsid w:val="00353F88"/>
    <w:rsid w:val="00355872"/>
    <w:rsid w:val="00357FE9"/>
    <w:rsid w:val="00360A90"/>
    <w:rsid w:val="00362204"/>
    <w:rsid w:val="00362994"/>
    <w:rsid w:val="00362F94"/>
    <w:rsid w:val="003632E1"/>
    <w:rsid w:val="00363543"/>
    <w:rsid w:val="00363AC6"/>
    <w:rsid w:val="00364EFE"/>
    <w:rsid w:val="003654F0"/>
    <w:rsid w:val="003678FF"/>
    <w:rsid w:val="00370AED"/>
    <w:rsid w:val="003721F8"/>
    <w:rsid w:val="0037224C"/>
    <w:rsid w:val="0037370D"/>
    <w:rsid w:val="00375518"/>
    <w:rsid w:val="003775CC"/>
    <w:rsid w:val="00377F46"/>
    <w:rsid w:val="003816C9"/>
    <w:rsid w:val="00381756"/>
    <w:rsid w:val="00382092"/>
    <w:rsid w:val="00384118"/>
    <w:rsid w:val="00385D24"/>
    <w:rsid w:val="00385E54"/>
    <w:rsid w:val="003865E9"/>
    <w:rsid w:val="00391C61"/>
    <w:rsid w:val="0039291D"/>
    <w:rsid w:val="00394FE6"/>
    <w:rsid w:val="00395710"/>
    <w:rsid w:val="003A1D5B"/>
    <w:rsid w:val="003A327B"/>
    <w:rsid w:val="003A3C91"/>
    <w:rsid w:val="003A4EE3"/>
    <w:rsid w:val="003A5C72"/>
    <w:rsid w:val="003A6818"/>
    <w:rsid w:val="003A74C6"/>
    <w:rsid w:val="003B1EBF"/>
    <w:rsid w:val="003B6404"/>
    <w:rsid w:val="003B64C2"/>
    <w:rsid w:val="003B7167"/>
    <w:rsid w:val="003B7427"/>
    <w:rsid w:val="003B7849"/>
    <w:rsid w:val="003C00CF"/>
    <w:rsid w:val="003C049B"/>
    <w:rsid w:val="003C0689"/>
    <w:rsid w:val="003C3346"/>
    <w:rsid w:val="003C3A80"/>
    <w:rsid w:val="003C3E08"/>
    <w:rsid w:val="003C4F4F"/>
    <w:rsid w:val="003C5502"/>
    <w:rsid w:val="003C577D"/>
    <w:rsid w:val="003C5783"/>
    <w:rsid w:val="003C603B"/>
    <w:rsid w:val="003C681A"/>
    <w:rsid w:val="003D7CE8"/>
    <w:rsid w:val="003E2BCD"/>
    <w:rsid w:val="003E2E12"/>
    <w:rsid w:val="003E30EC"/>
    <w:rsid w:val="003E41C4"/>
    <w:rsid w:val="003E476E"/>
    <w:rsid w:val="003E4AB3"/>
    <w:rsid w:val="003E62BD"/>
    <w:rsid w:val="003E6691"/>
    <w:rsid w:val="003E784F"/>
    <w:rsid w:val="003E7887"/>
    <w:rsid w:val="003E7DAD"/>
    <w:rsid w:val="003E7EDF"/>
    <w:rsid w:val="003F1F0A"/>
    <w:rsid w:val="003F231F"/>
    <w:rsid w:val="003F25D9"/>
    <w:rsid w:val="003F2F20"/>
    <w:rsid w:val="003F39A9"/>
    <w:rsid w:val="003F3ADC"/>
    <w:rsid w:val="003F4DC0"/>
    <w:rsid w:val="003F5432"/>
    <w:rsid w:val="003F54B3"/>
    <w:rsid w:val="003F5E8B"/>
    <w:rsid w:val="003F7CD9"/>
    <w:rsid w:val="0040087E"/>
    <w:rsid w:val="0040414F"/>
    <w:rsid w:val="00404FB2"/>
    <w:rsid w:val="0040560B"/>
    <w:rsid w:val="004076CF"/>
    <w:rsid w:val="00412424"/>
    <w:rsid w:val="00413677"/>
    <w:rsid w:val="004144AE"/>
    <w:rsid w:val="004150A5"/>
    <w:rsid w:val="004157F1"/>
    <w:rsid w:val="00415AF6"/>
    <w:rsid w:val="0041669E"/>
    <w:rsid w:val="00416B33"/>
    <w:rsid w:val="00417369"/>
    <w:rsid w:val="0041751C"/>
    <w:rsid w:val="00421BB4"/>
    <w:rsid w:val="0042484F"/>
    <w:rsid w:val="004255D3"/>
    <w:rsid w:val="004256B2"/>
    <w:rsid w:val="004256CF"/>
    <w:rsid w:val="00425932"/>
    <w:rsid w:val="00425C38"/>
    <w:rsid w:val="00425F4C"/>
    <w:rsid w:val="00426EFF"/>
    <w:rsid w:val="00427411"/>
    <w:rsid w:val="00430C4F"/>
    <w:rsid w:val="00431579"/>
    <w:rsid w:val="00431B0A"/>
    <w:rsid w:val="00433017"/>
    <w:rsid w:val="0043318D"/>
    <w:rsid w:val="004370CF"/>
    <w:rsid w:val="004373F9"/>
    <w:rsid w:val="00440340"/>
    <w:rsid w:val="0044221D"/>
    <w:rsid w:val="00443EEB"/>
    <w:rsid w:val="00447221"/>
    <w:rsid w:val="00450DE2"/>
    <w:rsid w:val="0045326D"/>
    <w:rsid w:val="004539D1"/>
    <w:rsid w:val="00455076"/>
    <w:rsid w:val="004558C0"/>
    <w:rsid w:val="004560C0"/>
    <w:rsid w:val="00456DC1"/>
    <w:rsid w:val="00462CB9"/>
    <w:rsid w:val="00465E75"/>
    <w:rsid w:val="004664F5"/>
    <w:rsid w:val="004665DB"/>
    <w:rsid w:val="00467547"/>
    <w:rsid w:val="004704E6"/>
    <w:rsid w:val="0047083D"/>
    <w:rsid w:val="00474879"/>
    <w:rsid w:val="00475C4E"/>
    <w:rsid w:val="00476DD3"/>
    <w:rsid w:val="00477528"/>
    <w:rsid w:val="0048016F"/>
    <w:rsid w:val="004805CA"/>
    <w:rsid w:val="00482D5A"/>
    <w:rsid w:val="0048442E"/>
    <w:rsid w:val="00485618"/>
    <w:rsid w:val="00490265"/>
    <w:rsid w:val="004936DB"/>
    <w:rsid w:val="004A216D"/>
    <w:rsid w:val="004A21A5"/>
    <w:rsid w:val="004A53EC"/>
    <w:rsid w:val="004B07DE"/>
    <w:rsid w:val="004B3222"/>
    <w:rsid w:val="004B5443"/>
    <w:rsid w:val="004C17A3"/>
    <w:rsid w:val="004C2949"/>
    <w:rsid w:val="004C6899"/>
    <w:rsid w:val="004C6CF4"/>
    <w:rsid w:val="004C782E"/>
    <w:rsid w:val="004C7E28"/>
    <w:rsid w:val="004D0D3F"/>
    <w:rsid w:val="004D1457"/>
    <w:rsid w:val="004D185B"/>
    <w:rsid w:val="004D3B3D"/>
    <w:rsid w:val="004D5E93"/>
    <w:rsid w:val="004D6700"/>
    <w:rsid w:val="004D701D"/>
    <w:rsid w:val="004E0196"/>
    <w:rsid w:val="004E042E"/>
    <w:rsid w:val="004E2E91"/>
    <w:rsid w:val="004E4C3C"/>
    <w:rsid w:val="004F040E"/>
    <w:rsid w:val="004F17CF"/>
    <w:rsid w:val="004F18ED"/>
    <w:rsid w:val="004F41B1"/>
    <w:rsid w:val="004F4639"/>
    <w:rsid w:val="004F6BE2"/>
    <w:rsid w:val="004F700B"/>
    <w:rsid w:val="00501756"/>
    <w:rsid w:val="00502266"/>
    <w:rsid w:val="00502E8B"/>
    <w:rsid w:val="0050326B"/>
    <w:rsid w:val="00503E2B"/>
    <w:rsid w:val="005044FD"/>
    <w:rsid w:val="00505276"/>
    <w:rsid w:val="005067B8"/>
    <w:rsid w:val="00506AA0"/>
    <w:rsid w:val="00512D20"/>
    <w:rsid w:val="0051365C"/>
    <w:rsid w:val="00515509"/>
    <w:rsid w:val="005156A2"/>
    <w:rsid w:val="005170CA"/>
    <w:rsid w:val="005265B9"/>
    <w:rsid w:val="00526E96"/>
    <w:rsid w:val="00530EAA"/>
    <w:rsid w:val="00531946"/>
    <w:rsid w:val="00531F90"/>
    <w:rsid w:val="00533238"/>
    <w:rsid w:val="00534539"/>
    <w:rsid w:val="005351D4"/>
    <w:rsid w:val="00535862"/>
    <w:rsid w:val="005360F9"/>
    <w:rsid w:val="00540DEB"/>
    <w:rsid w:val="005429E1"/>
    <w:rsid w:val="005441D1"/>
    <w:rsid w:val="00544285"/>
    <w:rsid w:val="00544CA1"/>
    <w:rsid w:val="00546371"/>
    <w:rsid w:val="00546D90"/>
    <w:rsid w:val="005514DA"/>
    <w:rsid w:val="00551502"/>
    <w:rsid w:val="00555624"/>
    <w:rsid w:val="005557C3"/>
    <w:rsid w:val="00556A93"/>
    <w:rsid w:val="00556EE8"/>
    <w:rsid w:val="005573CC"/>
    <w:rsid w:val="0056186A"/>
    <w:rsid w:val="00563397"/>
    <w:rsid w:val="00564DE7"/>
    <w:rsid w:val="0056777C"/>
    <w:rsid w:val="00570376"/>
    <w:rsid w:val="00572AE8"/>
    <w:rsid w:val="00572D39"/>
    <w:rsid w:val="005747E6"/>
    <w:rsid w:val="00575742"/>
    <w:rsid w:val="00576CB0"/>
    <w:rsid w:val="0058146F"/>
    <w:rsid w:val="005837A4"/>
    <w:rsid w:val="00583A25"/>
    <w:rsid w:val="00585D32"/>
    <w:rsid w:val="00585DE5"/>
    <w:rsid w:val="00586947"/>
    <w:rsid w:val="00591717"/>
    <w:rsid w:val="00591BBD"/>
    <w:rsid w:val="00591FC9"/>
    <w:rsid w:val="0059227D"/>
    <w:rsid w:val="00592D7E"/>
    <w:rsid w:val="00597AAC"/>
    <w:rsid w:val="005A0F6B"/>
    <w:rsid w:val="005A1844"/>
    <w:rsid w:val="005A30F2"/>
    <w:rsid w:val="005A35B6"/>
    <w:rsid w:val="005A505D"/>
    <w:rsid w:val="005A6A63"/>
    <w:rsid w:val="005A7840"/>
    <w:rsid w:val="005A7897"/>
    <w:rsid w:val="005A7D87"/>
    <w:rsid w:val="005B14C8"/>
    <w:rsid w:val="005B1B05"/>
    <w:rsid w:val="005B253D"/>
    <w:rsid w:val="005B275D"/>
    <w:rsid w:val="005B3095"/>
    <w:rsid w:val="005B4E96"/>
    <w:rsid w:val="005B5C35"/>
    <w:rsid w:val="005C0A3B"/>
    <w:rsid w:val="005C177A"/>
    <w:rsid w:val="005C1ACC"/>
    <w:rsid w:val="005C1FDD"/>
    <w:rsid w:val="005C4459"/>
    <w:rsid w:val="005C45DC"/>
    <w:rsid w:val="005D0F28"/>
    <w:rsid w:val="005D1F60"/>
    <w:rsid w:val="005D21D2"/>
    <w:rsid w:val="005D25BB"/>
    <w:rsid w:val="005D44D4"/>
    <w:rsid w:val="005D4D37"/>
    <w:rsid w:val="005D531D"/>
    <w:rsid w:val="005E0EE1"/>
    <w:rsid w:val="005E152E"/>
    <w:rsid w:val="005E2A4C"/>
    <w:rsid w:val="005E57DD"/>
    <w:rsid w:val="005E600F"/>
    <w:rsid w:val="005E6D6B"/>
    <w:rsid w:val="005F00CF"/>
    <w:rsid w:val="005F0BC7"/>
    <w:rsid w:val="005F0F61"/>
    <w:rsid w:val="005F1FE5"/>
    <w:rsid w:val="005F2E63"/>
    <w:rsid w:val="005F3AF2"/>
    <w:rsid w:val="005F4F0A"/>
    <w:rsid w:val="005F7478"/>
    <w:rsid w:val="00602626"/>
    <w:rsid w:val="0060330E"/>
    <w:rsid w:val="00610C1A"/>
    <w:rsid w:val="00610CCB"/>
    <w:rsid w:val="00611F15"/>
    <w:rsid w:val="006122B1"/>
    <w:rsid w:val="006127A1"/>
    <w:rsid w:val="00615707"/>
    <w:rsid w:val="00615BEB"/>
    <w:rsid w:val="00615F26"/>
    <w:rsid w:val="00621C4E"/>
    <w:rsid w:val="006244B5"/>
    <w:rsid w:val="00627525"/>
    <w:rsid w:val="006277EA"/>
    <w:rsid w:val="00630A6C"/>
    <w:rsid w:val="00631176"/>
    <w:rsid w:val="0063341B"/>
    <w:rsid w:val="00634A2C"/>
    <w:rsid w:val="00637E9E"/>
    <w:rsid w:val="00643BEF"/>
    <w:rsid w:val="006459BD"/>
    <w:rsid w:val="006467A5"/>
    <w:rsid w:val="0064686E"/>
    <w:rsid w:val="006479DB"/>
    <w:rsid w:val="00647C7C"/>
    <w:rsid w:val="006522BA"/>
    <w:rsid w:val="00657DAB"/>
    <w:rsid w:val="0066193A"/>
    <w:rsid w:val="0066286F"/>
    <w:rsid w:val="00662F09"/>
    <w:rsid w:val="006640D7"/>
    <w:rsid w:val="006659B2"/>
    <w:rsid w:val="00665CD2"/>
    <w:rsid w:val="00670202"/>
    <w:rsid w:val="0067179C"/>
    <w:rsid w:val="006737CA"/>
    <w:rsid w:val="00673A39"/>
    <w:rsid w:val="00675249"/>
    <w:rsid w:val="0067556E"/>
    <w:rsid w:val="00675A05"/>
    <w:rsid w:val="00675A13"/>
    <w:rsid w:val="00677B5A"/>
    <w:rsid w:val="00682151"/>
    <w:rsid w:val="00682D7C"/>
    <w:rsid w:val="00684A61"/>
    <w:rsid w:val="006862E4"/>
    <w:rsid w:val="006915D1"/>
    <w:rsid w:val="00692A01"/>
    <w:rsid w:val="00694070"/>
    <w:rsid w:val="00694247"/>
    <w:rsid w:val="006943C7"/>
    <w:rsid w:val="00694EB4"/>
    <w:rsid w:val="006951AD"/>
    <w:rsid w:val="00696FFA"/>
    <w:rsid w:val="006A190D"/>
    <w:rsid w:val="006A21F4"/>
    <w:rsid w:val="006A2CD9"/>
    <w:rsid w:val="006A3599"/>
    <w:rsid w:val="006A3BC2"/>
    <w:rsid w:val="006A48A4"/>
    <w:rsid w:val="006A737C"/>
    <w:rsid w:val="006B0F71"/>
    <w:rsid w:val="006B2BDF"/>
    <w:rsid w:val="006B3F22"/>
    <w:rsid w:val="006B43AB"/>
    <w:rsid w:val="006B4A55"/>
    <w:rsid w:val="006B5146"/>
    <w:rsid w:val="006C006B"/>
    <w:rsid w:val="006C0CCD"/>
    <w:rsid w:val="006C19B1"/>
    <w:rsid w:val="006C4E7B"/>
    <w:rsid w:val="006C5BEB"/>
    <w:rsid w:val="006C7337"/>
    <w:rsid w:val="006D011A"/>
    <w:rsid w:val="006D05F3"/>
    <w:rsid w:val="006D5847"/>
    <w:rsid w:val="006D7455"/>
    <w:rsid w:val="006E0026"/>
    <w:rsid w:val="006E1192"/>
    <w:rsid w:val="006E6A40"/>
    <w:rsid w:val="006E6EB7"/>
    <w:rsid w:val="006E7EDF"/>
    <w:rsid w:val="006F0814"/>
    <w:rsid w:val="006F0B7F"/>
    <w:rsid w:val="006F17AC"/>
    <w:rsid w:val="006F28C3"/>
    <w:rsid w:val="006F47F8"/>
    <w:rsid w:val="006F4FC6"/>
    <w:rsid w:val="006F656A"/>
    <w:rsid w:val="006F7AD3"/>
    <w:rsid w:val="007006D0"/>
    <w:rsid w:val="007018AC"/>
    <w:rsid w:val="00703F69"/>
    <w:rsid w:val="00704064"/>
    <w:rsid w:val="0070436E"/>
    <w:rsid w:val="0070546A"/>
    <w:rsid w:val="00705E50"/>
    <w:rsid w:val="00706107"/>
    <w:rsid w:val="00706ED5"/>
    <w:rsid w:val="0071515E"/>
    <w:rsid w:val="007206FD"/>
    <w:rsid w:val="00720977"/>
    <w:rsid w:val="007217CA"/>
    <w:rsid w:val="0072189F"/>
    <w:rsid w:val="00731393"/>
    <w:rsid w:val="00731E97"/>
    <w:rsid w:val="007325D8"/>
    <w:rsid w:val="007331F3"/>
    <w:rsid w:val="007351C2"/>
    <w:rsid w:val="00736230"/>
    <w:rsid w:val="00743525"/>
    <w:rsid w:val="0074374A"/>
    <w:rsid w:val="00743A58"/>
    <w:rsid w:val="00743E80"/>
    <w:rsid w:val="00744111"/>
    <w:rsid w:val="00744DE5"/>
    <w:rsid w:val="00745065"/>
    <w:rsid w:val="007465D4"/>
    <w:rsid w:val="00746843"/>
    <w:rsid w:val="00746AD2"/>
    <w:rsid w:val="007479AC"/>
    <w:rsid w:val="007511A5"/>
    <w:rsid w:val="00753843"/>
    <w:rsid w:val="007559DC"/>
    <w:rsid w:val="00756CC8"/>
    <w:rsid w:val="00756D8C"/>
    <w:rsid w:val="00764878"/>
    <w:rsid w:val="00765D95"/>
    <w:rsid w:val="00766224"/>
    <w:rsid w:val="00773878"/>
    <w:rsid w:val="0077508B"/>
    <w:rsid w:val="007759AE"/>
    <w:rsid w:val="00775B5F"/>
    <w:rsid w:val="00780017"/>
    <w:rsid w:val="00781478"/>
    <w:rsid w:val="00783286"/>
    <w:rsid w:val="007848BD"/>
    <w:rsid w:val="0078553F"/>
    <w:rsid w:val="0078672D"/>
    <w:rsid w:val="00787D18"/>
    <w:rsid w:val="00793D6A"/>
    <w:rsid w:val="00794942"/>
    <w:rsid w:val="0079497B"/>
    <w:rsid w:val="007960F7"/>
    <w:rsid w:val="007A4A06"/>
    <w:rsid w:val="007A60CF"/>
    <w:rsid w:val="007A69FB"/>
    <w:rsid w:val="007B1C55"/>
    <w:rsid w:val="007B37A4"/>
    <w:rsid w:val="007B53A5"/>
    <w:rsid w:val="007B7408"/>
    <w:rsid w:val="007C026A"/>
    <w:rsid w:val="007C0527"/>
    <w:rsid w:val="007C1B4B"/>
    <w:rsid w:val="007C238F"/>
    <w:rsid w:val="007C3684"/>
    <w:rsid w:val="007C4015"/>
    <w:rsid w:val="007C5796"/>
    <w:rsid w:val="007C5CBC"/>
    <w:rsid w:val="007C654E"/>
    <w:rsid w:val="007C6B64"/>
    <w:rsid w:val="007C6C01"/>
    <w:rsid w:val="007D1379"/>
    <w:rsid w:val="007D260C"/>
    <w:rsid w:val="007D38E6"/>
    <w:rsid w:val="007D3930"/>
    <w:rsid w:val="007D558A"/>
    <w:rsid w:val="007D67C4"/>
    <w:rsid w:val="007D7B47"/>
    <w:rsid w:val="007D7EFD"/>
    <w:rsid w:val="007D7F04"/>
    <w:rsid w:val="007E0D22"/>
    <w:rsid w:val="007E1174"/>
    <w:rsid w:val="007E6571"/>
    <w:rsid w:val="007E7945"/>
    <w:rsid w:val="007F17F2"/>
    <w:rsid w:val="007F2407"/>
    <w:rsid w:val="007F5E70"/>
    <w:rsid w:val="007F6C95"/>
    <w:rsid w:val="00800088"/>
    <w:rsid w:val="008002F7"/>
    <w:rsid w:val="008019C0"/>
    <w:rsid w:val="00801F1B"/>
    <w:rsid w:val="00802284"/>
    <w:rsid w:val="00802746"/>
    <w:rsid w:val="00803930"/>
    <w:rsid w:val="0080396A"/>
    <w:rsid w:val="00804E6F"/>
    <w:rsid w:val="008069BB"/>
    <w:rsid w:val="00806D8F"/>
    <w:rsid w:val="008106ED"/>
    <w:rsid w:val="0081245A"/>
    <w:rsid w:val="00814EC9"/>
    <w:rsid w:val="008175B0"/>
    <w:rsid w:val="00820712"/>
    <w:rsid w:val="00821097"/>
    <w:rsid w:val="008219BF"/>
    <w:rsid w:val="00822FF6"/>
    <w:rsid w:val="008248AC"/>
    <w:rsid w:val="008358FB"/>
    <w:rsid w:val="00837CC9"/>
    <w:rsid w:val="00837F8F"/>
    <w:rsid w:val="00842354"/>
    <w:rsid w:val="00847CB5"/>
    <w:rsid w:val="008502B3"/>
    <w:rsid w:val="0085169E"/>
    <w:rsid w:val="0085425A"/>
    <w:rsid w:val="00854DBA"/>
    <w:rsid w:val="00860E25"/>
    <w:rsid w:val="008619E4"/>
    <w:rsid w:val="00862BFF"/>
    <w:rsid w:val="00862E8D"/>
    <w:rsid w:val="00863AC1"/>
    <w:rsid w:val="0086658E"/>
    <w:rsid w:val="00867894"/>
    <w:rsid w:val="00867BD6"/>
    <w:rsid w:val="0087007C"/>
    <w:rsid w:val="00870EAF"/>
    <w:rsid w:val="00871B45"/>
    <w:rsid w:val="008730A2"/>
    <w:rsid w:val="00874248"/>
    <w:rsid w:val="0087468A"/>
    <w:rsid w:val="00875E12"/>
    <w:rsid w:val="00876847"/>
    <w:rsid w:val="00877070"/>
    <w:rsid w:val="008774E8"/>
    <w:rsid w:val="00880652"/>
    <w:rsid w:val="008814BC"/>
    <w:rsid w:val="008824D1"/>
    <w:rsid w:val="00887580"/>
    <w:rsid w:val="00890167"/>
    <w:rsid w:val="008919CB"/>
    <w:rsid w:val="0089221D"/>
    <w:rsid w:val="0089275E"/>
    <w:rsid w:val="00894217"/>
    <w:rsid w:val="00894954"/>
    <w:rsid w:val="008958D6"/>
    <w:rsid w:val="00896386"/>
    <w:rsid w:val="008A147C"/>
    <w:rsid w:val="008A3052"/>
    <w:rsid w:val="008A402A"/>
    <w:rsid w:val="008A410D"/>
    <w:rsid w:val="008A4323"/>
    <w:rsid w:val="008A458A"/>
    <w:rsid w:val="008A5231"/>
    <w:rsid w:val="008A547C"/>
    <w:rsid w:val="008A6A15"/>
    <w:rsid w:val="008A718F"/>
    <w:rsid w:val="008B042A"/>
    <w:rsid w:val="008B052A"/>
    <w:rsid w:val="008B0999"/>
    <w:rsid w:val="008B174E"/>
    <w:rsid w:val="008B26C2"/>
    <w:rsid w:val="008B28B5"/>
    <w:rsid w:val="008B5A20"/>
    <w:rsid w:val="008B7C0A"/>
    <w:rsid w:val="008B7C30"/>
    <w:rsid w:val="008C1C62"/>
    <w:rsid w:val="008C52C5"/>
    <w:rsid w:val="008D1553"/>
    <w:rsid w:val="008D20C0"/>
    <w:rsid w:val="008D231A"/>
    <w:rsid w:val="008D31D8"/>
    <w:rsid w:val="008D3F7D"/>
    <w:rsid w:val="008D4A6C"/>
    <w:rsid w:val="008D58CE"/>
    <w:rsid w:val="008D6031"/>
    <w:rsid w:val="008D6850"/>
    <w:rsid w:val="008E08DE"/>
    <w:rsid w:val="008E3205"/>
    <w:rsid w:val="008E4263"/>
    <w:rsid w:val="008E4B1E"/>
    <w:rsid w:val="008E5A89"/>
    <w:rsid w:val="008E6098"/>
    <w:rsid w:val="008E666E"/>
    <w:rsid w:val="008E6FD3"/>
    <w:rsid w:val="008F27DD"/>
    <w:rsid w:val="008F41F5"/>
    <w:rsid w:val="008F771F"/>
    <w:rsid w:val="00900283"/>
    <w:rsid w:val="00900CB1"/>
    <w:rsid w:val="00901D86"/>
    <w:rsid w:val="009025C0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67C0"/>
    <w:rsid w:val="00907669"/>
    <w:rsid w:val="00907B7B"/>
    <w:rsid w:val="00907CB9"/>
    <w:rsid w:val="00911009"/>
    <w:rsid w:val="009116E5"/>
    <w:rsid w:val="00913289"/>
    <w:rsid w:val="0091415F"/>
    <w:rsid w:val="009208C1"/>
    <w:rsid w:val="00921F3E"/>
    <w:rsid w:val="00925FAF"/>
    <w:rsid w:val="009279E0"/>
    <w:rsid w:val="009279F7"/>
    <w:rsid w:val="00931FC7"/>
    <w:rsid w:val="00932619"/>
    <w:rsid w:val="00932DE2"/>
    <w:rsid w:val="009361F3"/>
    <w:rsid w:val="009375E3"/>
    <w:rsid w:val="00937DB1"/>
    <w:rsid w:val="0094103A"/>
    <w:rsid w:val="00941D46"/>
    <w:rsid w:val="009423F0"/>
    <w:rsid w:val="00945BAA"/>
    <w:rsid w:val="00946E8A"/>
    <w:rsid w:val="009507BD"/>
    <w:rsid w:val="00951E86"/>
    <w:rsid w:val="0095275B"/>
    <w:rsid w:val="0095330F"/>
    <w:rsid w:val="0095588F"/>
    <w:rsid w:val="00957E4E"/>
    <w:rsid w:val="00962B13"/>
    <w:rsid w:val="00963430"/>
    <w:rsid w:val="00964A73"/>
    <w:rsid w:val="0096643C"/>
    <w:rsid w:val="00966F75"/>
    <w:rsid w:val="009673E3"/>
    <w:rsid w:val="00967EDB"/>
    <w:rsid w:val="00971D8D"/>
    <w:rsid w:val="00972272"/>
    <w:rsid w:val="009753B4"/>
    <w:rsid w:val="009763BC"/>
    <w:rsid w:val="00981B4F"/>
    <w:rsid w:val="00981C61"/>
    <w:rsid w:val="00983151"/>
    <w:rsid w:val="00983156"/>
    <w:rsid w:val="00983E82"/>
    <w:rsid w:val="00983F37"/>
    <w:rsid w:val="00985688"/>
    <w:rsid w:val="00991040"/>
    <w:rsid w:val="0099693F"/>
    <w:rsid w:val="009A11FA"/>
    <w:rsid w:val="009A6E5F"/>
    <w:rsid w:val="009B0BE8"/>
    <w:rsid w:val="009B16B1"/>
    <w:rsid w:val="009B2618"/>
    <w:rsid w:val="009B4F79"/>
    <w:rsid w:val="009C0C3D"/>
    <w:rsid w:val="009C11D8"/>
    <w:rsid w:val="009C2A3D"/>
    <w:rsid w:val="009C326E"/>
    <w:rsid w:val="009C75E0"/>
    <w:rsid w:val="009D16F8"/>
    <w:rsid w:val="009D17CF"/>
    <w:rsid w:val="009D1B0A"/>
    <w:rsid w:val="009D54FA"/>
    <w:rsid w:val="009D646D"/>
    <w:rsid w:val="009D754A"/>
    <w:rsid w:val="009D7697"/>
    <w:rsid w:val="009D7A0D"/>
    <w:rsid w:val="009E08B1"/>
    <w:rsid w:val="009E08C7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9F40BB"/>
    <w:rsid w:val="009F6147"/>
    <w:rsid w:val="00A01E70"/>
    <w:rsid w:val="00A02C8D"/>
    <w:rsid w:val="00A03176"/>
    <w:rsid w:val="00A03B4B"/>
    <w:rsid w:val="00A04282"/>
    <w:rsid w:val="00A04506"/>
    <w:rsid w:val="00A04FA9"/>
    <w:rsid w:val="00A0589C"/>
    <w:rsid w:val="00A06B7C"/>
    <w:rsid w:val="00A075BD"/>
    <w:rsid w:val="00A11CBC"/>
    <w:rsid w:val="00A11DFA"/>
    <w:rsid w:val="00A11E36"/>
    <w:rsid w:val="00A126F1"/>
    <w:rsid w:val="00A128FF"/>
    <w:rsid w:val="00A15BE1"/>
    <w:rsid w:val="00A16262"/>
    <w:rsid w:val="00A16855"/>
    <w:rsid w:val="00A208AD"/>
    <w:rsid w:val="00A22477"/>
    <w:rsid w:val="00A26AFB"/>
    <w:rsid w:val="00A27715"/>
    <w:rsid w:val="00A31B99"/>
    <w:rsid w:val="00A32211"/>
    <w:rsid w:val="00A3395A"/>
    <w:rsid w:val="00A35244"/>
    <w:rsid w:val="00A3594A"/>
    <w:rsid w:val="00A35A57"/>
    <w:rsid w:val="00A40F74"/>
    <w:rsid w:val="00A416F7"/>
    <w:rsid w:val="00A41DC7"/>
    <w:rsid w:val="00A4201F"/>
    <w:rsid w:val="00A427A3"/>
    <w:rsid w:val="00A45231"/>
    <w:rsid w:val="00A454CC"/>
    <w:rsid w:val="00A47308"/>
    <w:rsid w:val="00A529B0"/>
    <w:rsid w:val="00A52EBE"/>
    <w:rsid w:val="00A53988"/>
    <w:rsid w:val="00A56030"/>
    <w:rsid w:val="00A57F59"/>
    <w:rsid w:val="00A60016"/>
    <w:rsid w:val="00A60DD7"/>
    <w:rsid w:val="00A6271C"/>
    <w:rsid w:val="00A65214"/>
    <w:rsid w:val="00A6663E"/>
    <w:rsid w:val="00A66B47"/>
    <w:rsid w:val="00A674BD"/>
    <w:rsid w:val="00A82B9D"/>
    <w:rsid w:val="00A83C8F"/>
    <w:rsid w:val="00A84531"/>
    <w:rsid w:val="00A84BBA"/>
    <w:rsid w:val="00A91745"/>
    <w:rsid w:val="00A94A47"/>
    <w:rsid w:val="00A96FC5"/>
    <w:rsid w:val="00A9775E"/>
    <w:rsid w:val="00AA14E6"/>
    <w:rsid w:val="00AA1983"/>
    <w:rsid w:val="00AA2FB8"/>
    <w:rsid w:val="00AA3C78"/>
    <w:rsid w:val="00AA4DAA"/>
    <w:rsid w:val="00AA620E"/>
    <w:rsid w:val="00AA7396"/>
    <w:rsid w:val="00AA74AE"/>
    <w:rsid w:val="00AA7C99"/>
    <w:rsid w:val="00AB22EE"/>
    <w:rsid w:val="00AB3E90"/>
    <w:rsid w:val="00AB6D48"/>
    <w:rsid w:val="00AC1AC6"/>
    <w:rsid w:val="00AC1D6F"/>
    <w:rsid w:val="00AC37E9"/>
    <w:rsid w:val="00AC3A94"/>
    <w:rsid w:val="00AC7864"/>
    <w:rsid w:val="00AD0E05"/>
    <w:rsid w:val="00AD1486"/>
    <w:rsid w:val="00AD1745"/>
    <w:rsid w:val="00AD180E"/>
    <w:rsid w:val="00AE0897"/>
    <w:rsid w:val="00AE1AB7"/>
    <w:rsid w:val="00AE322C"/>
    <w:rsid w:val="00AE3CB8"/>
    <w:rsid w:val="00AE690C"/>
    <w:rsid w:val="00AE7B80"/>
    <w:rsid w:val="00AF127E"/>
    <w:rsid w:val="00AF39D7"/>
    <w:rsid w:val="00AF4271"/>
    <w:rsid w:val="00AF4589"/>
    <w:rsid w:val="00AF4D87"/>
    <w:rsid w:val="00AF6517"/>
    <w:rsid w:val="00AF6824"/>
    <w:rsid w:val="00B00952"/>
    <w:rsid w:val="00B124A7"/>
    <w:rsid w:val="00B12C47"/>
    <w:rsid w:val="00B13B1A"/>
    <w:rsid w:val="00B13EF0"/>
    <w:rsid w:val="00B1511B"/>
    <w:rsid w:val="00B20088"/>
    <w:rsid w:val="00B21628"/>
    <w:rsid w:val="00B22828"/>
    <w:rsid w:val="00B238DF"/>
    <w:rsid w:val="00B23E3E"/>
    <w:rsid w:val="00B2480A"/>
    <w:rsid w:val="00B25208"/>
    <w:rsid w:val="00B30551"/>
    <w:rsid w:val="00B30B05"/>
    <w:rsid w:val="00B3156C"/>
    <w:rsid w:val="00B33EFD"/>
    <w:rsid w:val="00B354D7"/>
    <w:rsid w:val="00B35681"/>
    <w:rsid w:val="00B3575E"/>
    <w:rsid w:val="00B35A6D"/>
    <w:rsid w:val="00B36B32"/>
    <w:rsid w:val="00B4134F"/>
    <w:rsid w:val="00B413D6"/>
    <w:rsid w:val="00B43186"/>
    <w:rsid w:val="00B4602C"/>
    <w:rsid w:val="00B478D0"/>
    <w:rsid w:val="00B50CDC"/>
    <w:rsid w:val="00B52449"/>
    <w:rsid w:val="00B54392"/>
    <w:rsid w:val="00B5454D"/>
    <w:rsid w:val="00B55187"/>
    <w:rsid w:val="00B573B2"/>
    <w:rsid w:val="00B57932"/>
    <w:rsid w:val="00B60E85"/>
    <w:rsid w:val="00B62092"/>
    <w:rsid w:val="00B6381D"/>
    <w:rsid w:val="00B6484D"/>
    <w:rsid w:val="00B65819"/>
    <w:rsid w:val="00B70285"/>
    <w:rsid w:val="00B72573"/>
    <w:rsid w:val="00B74450"/>
    <w:rsid w:val="00B753E8"/>
    <w:rsid w:val="00B75C1F"/>
    <w:rsid w:val="00B76A6B"/>
    <w:rsid w:val="00B77DEC"/>
    <w:rsid w:val="00B81F0D"/>
    <w:rsid w:val="00B8231D"/>
    <w:rsid w:val="00B831D3"/>
    <w:rsid w:val="00B835A7"/>
    <w:rsid w:val="00B84E50"/>
    <w:rsid w:val="00B85586"/>
    <w:rsid w:val="00B86F67"/>
    <w:rsid w:val="00B911B4"/>
    <w:rsid w:val="00B91F4F"/>
    <w:rsid w:val="00B92058"/>
    <w:rsid w:val="00B9297A"/>
    <w:rsid w:val="00B92C09"/>
    <w:rsid w:val="00B93EEE"/>
    <w:rsid w:val="00B95CFC"/>
    <w:rsid w:val="00B960AA"/>
    <w:rsid w:val="00B97D8D"/>
    <w:rsid w:val="00BA2349"/>
    <w:rsid w:val="00BA4E78"/>
    <w:rsid w:val="00BA687C"/>
    <w:rsid w:val="00BB06CD"/>
    <w:rsid w:val="00BB0EB1"/>
    <w:rsid w:val="00BB0EFA"/>
    <w:rsid w:val="00BB1D06"/>
    <w:rsid w:val="00BB43C1"/>
    <w:rsid w:val="00BB458B"/>
    <w:rsid w:val="00BB4BC8"/>
    <w:rsid w:val="00BB4DC2"/>
    <w:rsid w:val="00BB624C"/>
    <w:rsid w:val="00BC59C6"/>
    <w:rsid w:val="00BC6D0E"/>
    <w:rsid w:val="00BC7D9A"/>
    <w:rsid w:val="00BD0157"/>
    <w:rsid w:val="00BD0CBA"/>
    <w:rsid w:val="00BD3685"/>
    <w:rsid w:val="00BD3A00"/>
    <w:rsid w:val="00BD3BF0"/>
    <w:rsid w:val="00BD441D"/>
    <w:rsid w:val="00BD5114"/>
    <w:rsid w:val="00BD7123"/>
    <w:rsid w:val="00BD7AE1"/>
    <w:rsid w:val="00BD7D6C"/>
    <w:rsid w:val="00BD7F02"/>
    <w:rsid w:val="00BE0098"/>
    <w:rsid w:val="00BE2F12"/>
    <w:rsid w:val="00BE2F3C"/>
    <w:rsid w:val="00BE3A26"/>
    <w:rsid w:val="00BE3F17"/>
    <w:rsid w:val="00BF0ADD"/>
    <w:rsid w:val="00BF150C"/>
    <w:rsid w:val="00BF2097"/>
    <w:rsid w:val="00BF25F7"/>
    <w:rsid w:val="00BF31F1"/>
    <w:rsid w:val="00BF3FEE"/>
    <w:rsid w:val="00BF5544"/>
    <w:rsid w:val="00BF577C"/>
    <w:rsid w:val="00C000A7"/>
    <w:rsid w:val="00C03813"/>
    <w:rsid w:val="00C06C7E"/>
    <w:rsid w:val="00C10585"/>
    <w:rsid w:val="00C1114B"/>
    <w:rsid w:val="00C12EB7"/>
    <w:rsid w:val="00C12FE9"/>
    <w:rsid w:val="00C13CCB"/>
    <w:rsid w:val="00C14DC5"/>
    <w:rsid w:val="00C15B85"/>
    <w:rsid w:val="00C17C8F"/>
    <w:rsid w:val="00C17FC1"/>
    <w:rsid w:val="00C2107C"/>
    <w:rsid w:val="00C2162E"/>
    <w:rsid w:val="00C22EB8"/>
    <w:rsid w:val="00C22F7E"/>
    <w:rsid w:val="00C22FB3"/>
    <w:rsid w:val="00C23398"/>
    <w:rsid w:val="00C26573"/>
    <w:rsid w:val="00C269DB"/>
    <w:rsid w:val="00C274A2"/>
    <w:rsid w:val="00C30A01"/>
    <w:rsid w:val="00C32045"/>
    <w:rsid w:val="00C323FC"/>
    <w:rsid w:val="00C332CD"/>
    <w:rsid w:val="00C33F15"/>
    <w:rsid w:val="00C3416E"/>
    <w:rsid w:val="00C37C0F"/>
    <w:rsid w:val="00C41222"/>
    <w:rsid w:val="00C43033"/>
    <w:rsid w:val="00C43640"/>
    <w:rsid w:val="00C44626"/>
    <w:rsid w:val="00C44877"/>
    <w:rsid w:val="00C451B9"/>
    <w:rsid w:val="00C46134"/>
    <w:rsid w:val="00C47D74"/>
    <w:rsid w:val="00C54CF9"/>
    <w:rsid w:val="00C60875"/>
    <w:rsid w:val="00C626C1"/>
    <w:rsid w:val="00C6417E"/>
    <w:rsid w:val="00C6617B"/>
    <w:rsid w:val="00C70B58"/>
    <w:rsid w:val="00C7172E"/>
    <w:rsid w:val="00C7190E"/>
    <w:rsid w:val="00C72C48"/>
    <w:rsid w:val="00C77657"/>
    <w:rsid w:val="00C77C55"/>
    <w:rsid w:val="00C77C93"/>
    <w:rsid w:val="00C83581"/>
    <w:rsid w:val="00C873CB"/>
    <w:rsid w:val="00C903FB"/>
    <w:rsid w:val="00C90522"/>
    <w:rsid w:val="00C92ADE"/>
    <w:rsid w:val="00C92BAF"/>
    <w:rsid w:val="00C93375"/>
    <w:rsid w:val="00C933B3"/>
    <w:rsid w:val="00C9436F"/>
    <w:rsid w:val="00C977EE"/>
    <w:rsid w:val="00C97D34"/>
    <w:rsid w:val="00C97DB1"/>
    <w:rsid w:val="00CA075E"/>
    <w:rsid w:val="00CA114B"/>
    <w:rsid w:val="00CA18C1"/>
    <w:rsid w:val="00CA2D84"/>
    <w:rsid w:val="00CA366D"/>
    <w:rsid w:val="00CA3BE9"/>
    <w:rsid w:val="00CA65C3"/>
    <w:rsid w:val="00CA6AC3"/>
    <w:rsid w:val="00CB1383"/>
    <w:rsid w:val="00CB2148"/>
    <w:rsid w:val="00CB330E"/>
    <w:rsid w:val="00CB4413"/>
    <w:rsid w:val="00CB5E87"/>
    <w:rsid w:val="00CB7E21"/>
    <w:rsid w:val="00CC02A2"/>
    <w:rsid w:val="00CC2177"/>
    <w:rsid w:val="00CC285C"/>
    <w:rsid w:val="00CC35A0"/>
    <w:rsid w:val="00CC4D96"/>
    <w:rsid w:val="00CC4E22"/>
    <w:rsid w:val="00CC5DF6"/>
    <w:rsid w:val="00CC71FB"/>
    <w:rsid w:val="00CC7DE7"/>
    <w:rsid w:val="00CD0A8E"/>
    <w:rsid w:val="00CD0E62"/>
    <w:rsid w:val="00CD0F15"/>
    <w:rsid w:val="00CD224F"/>
    <w:rsid w:val="00CD2D8B"/>
    <w:rsid w:val="00CD5342"/>
    <w:rsid w:val="00CD6A42"/>
    <w:rsid w:val="00CD6BF6"/>
    <w:rsid w:val="00CE02DC"/>
    <w:rsid w:val="00CE03EC"/>
    <w:rsid w:val="00CE16B5"/>
    <w:rsid w:val="00CE1890"/>
    <w:rsid w:val="00CE3CEE"/>
    <w:rsid w:val="00CE3E22"/>
    <w:rsid w:val="00CE4153"/>
    <w:rsid w:val="00CE4856"/>
    <w:rsid w:val="00CE5199"/>
    <w:rsid w:val="00CE5A6E"/>
    <w:rsid w:val="00CF25F8"/>
    <w:rsid w:val="00CF3353"/>
    <w:rsid w:val="00CF3CFE"/>
    <w:rsid w:val="00CF3DDC"/>
    <w:rsid w:val="00D01238"/>
    <w:rsid w:val="00D02133"/>
    <w:rsid w:val="00D04D14"/>
    <w:rsid w:val="00D074C8"/>
    <w:rsid w:val="00D120A6"/>
    <w:rsid w:val="00D15006"/>
    <w:rsid w:val="00D153A7"/>
    <w:rsid w:val="00D1573A"/>
    <w:rsid w:val="00D16F75"/>
    <w:rsid w:val="00D202EE"/>
    <w:rsid w:val="00D2038D"/>
    <w:rsid w:val="00D223CF"/>
    <w:rsid w:val="00D22463"/>
    <w:rsid w:val="00D23744"/>
    <w:rsid w:val="00D26530"/>
    <w:rsid w:val="00D31BE5"/>
    <w:rsid w:val="00D31DC6"/>
    <w:rsid w:val="00D32FEE"/>
    <w:rsid w:val="00D35441"/>
    <w:rsid w:val="00D355DF"/>
    <w:rsid w:val="00D3658E"/>
    <w:rsid w:val="00D414A6"/>
    <w:rsid w:val="00D449FF"/>
    <w:rsid w:val="00D44BAF"/>
    <w:rsid w:val="00D44D33"/>
    <w:rsid w:val="00D46A10"/>
    <w:rsid w:val="00D50B49"/>
    <w:rsid w:val="00D516BA"/>
    <w:rsid w:val="00D53679"/>
    <w:rsid w:val="00D54599"/>
    <w:rsid w:val="00D549FD"/>
    <w:rsid w:val="00D561BB"/>
    <w:rsid w:val="00D57CD8"/>
    <w:rsid w:val="00D61A07"/>
    <w:rsid w:val="00D63DFB"/>
    <w:rsid w:val="00D65A7F"/>
    <w:rsid w:val="00D67F51"/>
    <w:rsid w:val="00D72234"/>
    <w:rsid w:val="00D73AA1"/>
    <w:rsid w:val="00D75EB0"/>
    <w:rsid w:val="00D7642B"/>
    <w:rsid w:val="00D776B6"/>
    <w:rsid w:val="00D777D8"/>
    <w:rsid w:val="00D82169"/>
    <w:rsid w:val="00D82CB9"/>
    <w:rsid w:val="00D830AE"/>
    <w:rsid w:val="00D8384D"/>
    <w:rsid w:val="00D84114"/>
    <w:rsid w:val="00D86C89"/>
    <w:rsid w:val="00D87CC6"/>
    <w:rsid w:val="00D912EA"/>
    <w:rsid w:val="00D94CB1"/>
    <w:rsid w:val="00D9521E"/>
    <w:rsid w:val="00D95617"/>
    <w:rsid w:val="00D959C4"/>
    <w:rsid w:val="00D96294"/>
    <w:rsid w:val="00D9725D"/>
    <w:rsid w:val="00DA04B3"/>
    <w:rsid w:val="00DA1DAE"/>
    <w:rsid w:val="00DA24BB"/>
    <w:rsid w:val="00DA4183"/>
    <w:rsid w:val="00DA48F6"/>
    <w:rsid w:val="00DA4B64"/>
    <w:rsid w:val="00DA5152"/>
    <w:rsid w:val="00DB12B7"/>
    <w:rsid w:val="00DB294F"/>
    <w:rsid w:val="00DB57E0"/>
    <w:rsid w:val="00DB613B"/>
    <w:rsid w:val="00DB6A48"/>
    <w:rsid w:val="00DC0CCE"/>
    <w:rsid w:val="00DC1095"/>
    <w:rsid w:val="00DC483D"/>
    <w:rsid w:val="00DD04F1"/>
    <w:rsid w:val="00DD0DEC"/>
    <w:rsid w:val="00DD0F77"/>
    <w:rsid w:val="00DD256C"/>
    <w:rsid w:val="00DD2F4C"/>
    <w:rsid w:val="00DD4028"/>
    <w:rsid w:val="00DD75C5"/>
    <w:rsid w:val="00DE23B0"/>
    <w:rsid w:val="00DE2C2C"/>
    <w:rsid w:val="00DE2E1E"/>
    <w:rsid w:val="00DE329D"/>
    <w:rsid w:val="00DE4095"/>
    <w:rsid w:val="00DE4793"/>
    <w:rsid w:val="00DE48FB"/>
    <w:rsid w:val="00DE4970"/>
    <w:rsid w:val="00DE5A48"/>
    <w:rsid w:val="00DE6AD0"/>
    <w:rsid w:val="00DF23FC"/>
    <w:rsid w:val="00DF303C"/>
    <w:rsid w:val="00DF4E7F"/>
    <w:rsid w:val="00DF772E"/>
    <w:rsid w:val="00DF7A38"/>
    <w:rsid w:val="00DF7E4F"/>
    <w:rsid w:val="00E02677"/>
    <w:rsid w:val="00E031FF"/>
    <w:rsid w:val="00E0329F"/>
    <w:rsid w:val="00E036C8"/>
    <w:rsid w:val="00E04209"/>
    <w:rsid w:val="00E04832"/>
    <w:rsid w:val="00E0584B"/>
    <w:rsid w:val="00E07ADD"/>
    <w:rsid w:val="00E1202E"/>
    <w:rsid w:val="00E13672"/>
    <w:rsid w:val="00E139AC"/>
    <w:rsid w:val="00E15164"/>
    <w:rsid w:val="00E156D6"/>
    <w:rsid w:val="00E21786"/>
    <w:rsid w:val="00E21C8D"/>
    <w:rsid w:val="00E223A9"/>
    <w:rsid w:val="00E224E0"/>
    <w:rsid w:val="00E22717"/>
    <w:rsid w:val="00E230B0"/>
    <w:rsid w:val="00E277A1"/>
    <w:rsid w:val="00E30D4F"/>
    <w:rsid w:val="00E31CAF"/>
    <w:rsid w:val="00E32AB4"/>
    <w:rsid w:val="00E34201"/>
    <w:rsid w:val="00E34882"/>
    <w:rsid w:val="00E34A55"/>
    <w:rsid w:val="00E35325"/>
    <w:rsid w:val="00E37856"/>
    <w:rsid w:val="00E40296"/>
    <w:rsid w:val="00E41755"/>
    <w:rsid w:val="00E4313A"/>
    <w:rsid w:val="00E44E3D"/>
    <w:rsid w:val="00E466C0"/>
    <w:rsid w:val="00E4676C"/>
    <w:rsid w:val="00E4702C"/>
    <w:rsid w:val="00E50573"/>
    <w:rsid w:val="00E5139B"/>
    <w:rsid w:val="00E519D4"/>
    <w:rsid w:val="00E51C73"/>
    <w:rsid w:val="00E52E87"/>
    <w:rsid w:val="00E541A9"/>
    <w:rsid w:val="00E567FB"/>
    <w:rsid w:val="00E57920"/>
    <w:rsid w:val="00E6262E"/>
    <w:rsid w:val="00E63264"/>
    <w:rsid w:val="00E65E45"/>
    <w:rsid w:val="00E66AE3"/>
    <w:rsid w:val="00E6774D"/>
    <w:rsid w:val="00E711A6"/>
    <w:rsid w:val="00E71CD3"/>
    <w:rsid w:val="00E75BB6"/>
    <w:rsid w:val="00E772ED"/>
    <w:rsid w:val="00E77B9E"/>
    <w:rsid w:val="00E87A6C"/>
    <w:rsid w:val="00E91530"/>
    <w:rsid w:val="00E91E20"/>
    <w:rsid w:val="00E926B9"/>
    <w:rsid w:val="00E92ADD"/>
    <w:rsid w:val="00E96B6F"/>
    <w:rsid w:val="00E97450"/>
    <w:rsid w:val="00E97737"/>
    <w:rsid w:val="00E97C24"/>
    <w:rsid w:val="00EA2E8F"/>
    <w:rsid w:val="00EA4986"/>
    <w:rsid w:val="00EA598B"/>
    <w:rsid w:val="00EA5BFA"/>
    <w:rsid w:val="00EA5E00"/>
    <w:rsid w:val="00EB0DD5"/>
    <w:rsid w:val="00EB3A8D"/>
    <w:rsid w:val="00EB4E18"/>
    <w:rsid w:val="00EB4E90"/>
    <w:rsid w:val="00EB5CD7"/>
    <w:rsid w:val="00EB616C"/>
    <w:rsid w:val="00EB6F5D"/>
    <w:rsid w:val="00EB77F3"/>
    <w:rsid w:val="00EC0D23"/>
    <w:rsid w:val="00EC1C57"/>
    <w:rsid w:val="00EC3821"/>
    <w:rsid w:val="00EC415C"/>
    <w:rsid w:val="00EC41EA"/>
    <w:rsid w:val="00EC4800"/>
    <w:rsid w:val="00EC492F"/>
    <w:rsid w:val="00EC4CEE"/>
    <w:rsid w:val="00EC4EC0"/>
    <w:rsid w:val="00EC5310"/>
    <w:rsid w:val="00EC70E1"/>
    <w:rsid w:val="00EC7ED7"/>
    <w:rsid w:val="00ED06A6"/>
    <w:rsid w:val="00ED0EA9"/>
    <w:rsid w:val="00ED25EE"/>
    <w:rsid w:val="00ED5E59"/>
    <w:rsid w:val="00EE0AE9"/>
    <w:rsid w:val="00EE1568"/>
    <w:rsid w:val="00EE1B89"/>
    <w:rsid w:val="00EE20A3"/>
    <w:rsid w:val="00EE2A57"/>
    <w:rsid w:val="00EE3624"/>
    <w:rsid w:val="00EE553F"/>
    <w:rsid w:val="00EE735D"/>
    <w:rsid w:val="00EE774E"/>
    <w:rsid w:val="00EE7834"/>
    <w:rsid w:val="00EF2CD0"/>
    <w:rsid w:val="00EF2F4E"/>
    <w:rsid w:val="00EF3F05"/>
    <w:rsid w:val="00EF6B0B"/>
    <w:rsid w:val="00F00B16"/>
    <w:rsid w:val="00F02A34"/>
    <w:rsid w:val="00F07D09"/>
    <w:rsid w:val="00F107CD"/>
    <w:rsid w:val="00F153BD"/>
    <w:rsid w:val="00F154F4"/>
    <w:rsid w:val="00F15C55"/>
    <w:rsid w:val="00F167B6"/>
    <w:rsid w:val="00F17E17"/>
    <w:rsid w:val="00F17EC4"/>
    <w:rsid w:val="00F21FEA"/>
    <w:rsid w:val="00F308D5"/>
    <w:rsid w:val="00F30E32"/>
    <w:rsid w:val="00F330F3"/>
    <w:rsid w:val="00F347D0"/>
    <w:rsid w:val="00F353ED"/>
    <w:rsid w:val="00F36126"/>
    <w:rsid w:val="00F36BCA"/>
    <w:rsid w:val="00F36BF0"/>
    <w:rsid w:val="00F41780"/>
    <w:rsid w:val="00F454ED"/>
    <w:rsid w:val="00F460D3"/>
    <w:rsid w:val="00F46162"/>
    <w:rsid w:val="00F47E2D"/>
    <w:rsid w:val="00F516A6"/>
    <w:rsid w:val="00F5201C"/>
    <w:rsid w:val="00F520A8"/>
    <w:rsid w:val="00F53851"/>
    <w:rsid w:val="00F56A7D"/>
    <w:rsid w:val="00F56AB7"/>
    <w:rsid w:val="00F570E3"/>
    <w:rsid w:val="00F60D07"/>
    <w:rsid w:val="00F624C8"/>
    <w:rsid w:val="00F642B6"/>
    <w:rsid w:val="00F645F5"/>
    <w:rsid w:val="00F66458"/>
    <w:rsid w:val="00F66ACB"/>
    <w:rsid w:val="00F72496"/>
    <w:rsid w:val="00F74C26"/>
    <w:rsid w:val="00F75EB4"/>
    <w:rsid w:val="00F82275"/>
    <w:rsid w:val="00F8721F"/>
    <w:rsid w:val="00F872BB"/>
    <w:rsid w:val="00F91379"/>
    <w:rsid w:val="00F92975"/>
    <w:rsid w:val="00F92D48"/>
    <w:rsid w:val="00F93418"/>
    <w:rsid w:val="00F94693"/>
    <w:rsid w:val="00F94756"/>
    <w:rsid w:val="00F95538"/>
    <w:rsid w:val="00F955F9"/>
    <w:rsid w:val="00F972D6"/>
    <w:rsid w:val="00F97DE5"/>
    <w:rsid w:val="00FA104A"/>
    <w:rsid w:val="00FA1B44"/>
    <w:rsid w:val="00FA3275"/>
    <w:rsid w:val="00FA3E38"/>
    <w:rsid w:val="00FA477D"/>
    <w:rsid w:val="00FB0540"/>
    <w:rsid w:val="00FB0594"/>
    <w:rsid w:val="00FB2932"/>
    <w:rsid w:val="00FB4F3B"/>
    <w:rsid w:val="00FB5217"/>
    <w:rsid w:val="00FB5430"/>
    <w:rsid w:val="00FB68EB"/>
    <w:rsid w:val="00FB7158"/>
    <w:rsid w:val="00FC03AA"/>
    <w:rsid w:val="00FC1DB1"/>
    <w:rsid w:val="00FC3F2F"/>
    <w:rsid w:val="00FC4222"/>
    <w:rsid w:val="00FC4E2E"/>
    <w:rsid w:val="00FC5DAE"/>
    <w:rsid w:val="00FC5EB3"/>
    <w:rsid w:val="00FC61BF"/>
    <w:rsid w:val="00FD2F10"/>
    <w:rsid w:val="00FD4204"/>
    <w:rsid w:val="00FD4778"/>
    <w:rsid w:val="00FD5D11"/>
    <w:rsid w:val="00FD7FD7"/>
    <w:rsid w:val="00FE1BF1"/>
    <w:rsid w:val="00FE205A"/>
    <w:rsid w:val="00FE2587"/>
    <w:rsid w:val="00FE3C37"/>
    <w:rsid w:val="00FE432D"/>
    <w:rsid w:val="00FE7573"/>
    <w:rsid w:val="00FE7661"/>
    <w:rsid w:val="00FF02E7"/>
    <w:rsid w:val="00FF050F"/>
    <w:rsid w:val="00FF1748"/>
    <w:rsid w:val="00FF4260"/>
    <w:rsid w:val="00FF5302"/>
    <w:rsid w:val="00FF53B8"/>
    <w:rsid w:val="00FF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75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0016"/>
    <w:pPr>
      <w:spacing w:line="240" w:lineRule="auto"/>
      <w:outlineLvl w:val="0"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A5152"/>
    <w:pPr>
      <w:spacing w:line="240" w:lineRule="auto"/>
      <w:outlineLvl w:val="1"/>
    </w:pPr>
    <w:rPr>
      <w:rFonts w:asciiTheme="majorHAnsi" w:hAnsiTheme="majorHAnsi"/>
      <w:b/>
      <w:color w:val="006666"/>
      <w:spacing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0016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A5152"/>
    <w:rPr>
      <w:rFonts w:asciiTheme="majorHAnsi" w:hAnsiTheme="majorHAnsi" w:cs="Times New Roman"/>
      <w:b/>
      <w:color w:val="006666"/>
      <w:spacing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DA5152"/>
    <w:rPr>
      <w:rFonts w:asciiTheme="minorHAnsi" w:hAnsiTheme="minorHAnsi"/>
      <w:b/>
      <w:i w:val="0"/>
      <w:color w:val="auto"/>
      <w:spacing w:val="2"/>
      <w:w w:val="100"/>
      <w:sz w:val="22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qFormat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6.jpg"/><Relationship Id="rId26" Type="http://schemas.openxmlformats.org/officeDocument/2006/relationships/hyperlink" Target="https://www.sde.dk/globalassets/sde-dokumenter/elevportal/nyttig-info/eksamensreglement-for-elever-revideret-06-15.pdf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hyperlink" Target="https://www.retsinformation.dk/Forms/R0710.aspx?id=161427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snedkerudd.dk/uddannelserne/bekendtgoerelse-og-uddannelsesordning/" TargetMode="External"/><Relationship Id="rId20" Type="http://schemas.openxmlformats.org/officeDocument/2006/relationships/image" Target="media/image8.jp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snedkerudd.dk/uddannelserne/svendeproever/vejledninger-til-svendeproever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retsinformation.dk/Forms/R0710.aspx?id=207904" TargetMode="External"/><Relationship Id="rId22" Type="http://schemas.openxmlformats.org/officeDocument/2006/relationships/image" Target="media/image10.png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05E41"/>
    <w:rsid w:val="00036774"/>
    <w:rsid w:val="00081265"/>
    <w:rsid w:val="00083C6D"/>
    <w:rsid w:val="0009632B"/>
    <w:rsid w:val="00097A08"/>
    <w:rsid w:val="000A6934"/>
    <w:rsid w:val="000B7BA8"/>
    <w:rsid w:val="000C147D"/>
    <w:rsid w:val="000E308D"/>
    <w:rsid w:val="000E5205"/>
    <w:rsid w:val="000F13DC"/>
    <w:rsid w:val="000F328C"/>
    <w:rsid w:val="000F7CEA"/>
    <w:rsid w:val="00106C70"/>
    <w:rsid w:val="001075CE"/>
    <w:rsid w:val="001106A8"/>
    <w:rsid w:val="00125EFB"/>
    <w:rsid w:val="001340A0"/>
    <w:rsid w:val="00160BE6"/>
    <w:rsid w:val="001B35AA"/>
    <w:rsid w:val="001B3D9F"/>
    <w:rsid w:val="001B507E"/>
    <w:rsid w:val="001C6323"/>
    <w:rsid w:val="001D6022"/>
    <w:rsid w:val="001E551D"/>
    <w:rsid w:val="001E6943"/>
    <w:rsid w:val="001F326D"/>
    <w:rsid w:val="001F6AEF"/>
    <w:rsid w:val="002024BF"/>
    <w:rsid w:val="002218F6"/>
    <w:rsid w:val="00230246"/>
    <w:rsid w:val="00236AA7"/>
    <w:rsid w:val="00243211"/>
    <w:rsid w:val="002610CA"/>
    <w:rsid w:val="00286E94"/>
    <w:rsid w:val="00287B3E"/>
    <w:rsid w:val="002A01FD"/>
    <w:rsid w:val="002A26B5"/>
    <w:rsid w:val="002C5228"/>
    <w:rsid w:val="002C61D6"/>
    <w:rsid w:val="002F5064"/>
    <w:rsid w:val="002F7CF9"/>
    <w:rsid w:val="00326222"/>
    <w:rsid w:val="00327022"/>
    <w:rsid w:val="00342EEB"/>
    <w:rsid w:val="00383F9C"/>
    <w:rsid w:val="003932F4"/>
    <w:rsid w:val="003D66A5"/>
    <w:rsid w:val="003F171F"/>
    <w:rsid w:val="003F296C"/>
    <w:rsid w:val="0040169D"/>
    <w:rsid w:val="00412EC2"/>
    <w:rsid w:val="00425550"/>
    <w:rsid w:val="00427EEB"/>
    <w:rsid w:val="004404A2"/>
    <w:rsid w:val="00453402"/>
    <w:rsid w:val="00487529"/>
    <w:rsid w:val="004B3BCD"/>
    <w:rsid w:val="004B5230"/>
    <w:rsid w:val="004B6BC4"/>
    <w:rsid w:val="004E3AE4"/>
    <w:rsid w:val="004F0BC5"/>
    <w:rsid w:val="0050143D"/>
    <w:rsid w:val="00526BBE"/>
    <w:rsid w:val="00540585"/>
    <w:rsid w:val="0058389D"/>
    <w:rsid w:val="005911FC"/>
    <w:rsid w:val="00596348"/>
    <w:rsid w:val="005A10B5"/>
    <w:rsid w:val="005B5BA7"/>
    <w:rsid w:val="005E6B2B"/>
    <w:rsid w:val="0060128A"/>
    <w:rsid w:val="006131DE"/>
    <w:rsid w:val="00614468"/>
    <w:rsid w:val="00615F75"/>
    <w:rsid w:val="00624160"/>
    <w:rsid w:val="00633BCE"/>
    <w:rsid w:val="00635287"/>
    <w:rsid w:val="00662675"/>
    <w:rsid w:val="00675831"/>
    <w:rsid w:val="006A39EE"/>
    <w:rsid w:val="006B05E6"/>
    <w:rsid w:val="006C3776"/>
    <w:rsid w:val="006D5F90"/>
    <w:rsid w:val="006D5FCE"/>
    <w:rsid w:val="006D7AD5"/>
    <w:rsid w:val="006F1109"/>
    <w:rsid w:val="006F5158"/>
    <w:rsid w:val="0072288B"/>
    <w:rsid w:val="00723F86"/>
    <w:rsid w:val="00724D73"/>
    <w:rsid w:val="007274D9"/>
    <w:rsid w:val="0073539C"/>
    <w:rsid w:val="007378CE"/>
    <w:rsid w:val="007463C3"/>
    <w:rsid w:val="007514B5"/>
    <w:rsid w:val="00756F6D"/>
    <w:rsid w:val="00761055"/>
    <w:rsid w:val="0076204A"/>
    <w:rsid w:val="00765B00"/>
    <w:rsid w:val="00781DFD"/>
    <w:rsid w:val="00783633"/>
    <w:rsid w:val="007A42CF"/>
    <w:rsid w:val="007A4A96"/>
    <w:rsid w:val="007A6271"/>
    <w:rsid w:val="007B158A"/>
    <w:rsid w:val="007B4817"/>
    <w:rsid w:val="007C330E"/>
    <w:rsid w:val="007D54D2"/>
    <w:rsid w:val="007E2D3B"/>
    <w:rsid w:val="00805C65"/>
    <w:rsid w:val="0080752A"/>
    <w:rsid w:val="00834B18"/>
    <w:rsid w:val="00836AD5"/>
    <w:rsid w:val="00841250"/>
    <w:rsid w:val="00864006"/>
    <w:rsid w:val="00864B7D"/>
    <w:rsid w:val="008758DB"/>
    <w:rsid w:val="00876D1B"/>
    <w:rsid w:val="008B15B6"/>
    <w:rsid w:val="008C0640"/>
    <w:rsid w:val="008C2C38"/>
    <w:rsid w:val="008C5716"/>
    <w:rsid w:val="008D70EC"/>
    <w:rsid w:val="008E2B64"/>
    <w:rsid w:val="009156E6"/>
    <w:rsid w:val="009172AA"/>
    <w:rsid w:val="0092722C"/>
    <w:rsid w:val="0094503D"/>
    <w:rsid w:val="009569E9"/>
    <w:rsid w:val="009656B1"/>
    <w:rsid w:val="00967468"/>
    <w:rsid w:val="0099564B"/>
    <w:rsid w:val="009A3EE4"/>
    <w:rsid w:val="009B54E1"/>
    <w:rsid w:val="009D5340"/>
    <w:rsid w:val="009E3DED"/>
    <w:rsid w:val="00A07506"/>
    <w:rsid w:val="00A43E73"/>
    <w:rsid w:val="00A52BEB"/>
    <w:rsid w:val="00A718FB"/>
    <w:rsid w:val="00A724D4"/>
    <w:rsid w:val="00AB2784"/>
    <w:rsid w:val="00AF357C"/>
    <w:rsid w:val="00AF3AC9"/>
    <w:rsid w:val="00AF4A1C"/>
    <w:rsid w:val="00AF521A"/>
    <w:rsid w:val="00B13BF9"/>
    <w:rsid w:val="00B2318A"/>
    <w:rsid w:val="00B26D74"/>
    <w:rsid w:val="00B42A2A"/>
    <w:rsid w:val="00B52854"/>
    <w:rsid w:val="00B572BB"/>
    <w:rsid w:val="00B72620"/>
    <w:rsid w:val="00B874D8"/>
    <w:rsid w:val="00BA0434"/>
    <w:rsid w:val="00BD0402"/>
    <w:rsid w:val="00BE1CEB"/>
    <w:rsid w:val="00BF00A1"/>
    <w:rsid w:val="00BF1BFB"/>
    <w:rsid w:val="00BF3E5F"/>
    <w:rsid w:val="00C0032F"/>
    <w:rsid w:val="00C034D5"/>
    <w:rsid w:val="00C16639"/>
    <w:rsid w:val="00C33E0A"/>
    <w:rsid w:val="00C364DC"/>
    <w:rsid w:val="00C41AE3"/>
    <w:rsid w:val="00C43518"/>
    <w:rsid w:val="00C66D3B"/>
    <w:rsid w:val="00C67D82"/>
    <w:rsid w:val="00C76ADE"/>
    <w:rsid w:val="00CB2256"/>
    <w:rsid w:val="00D03219"/>
    <w:rsid w:val="00D0582A"/>
    <w:rsid w:val="00D22FBC"/>
    <w:rsid w:val="00D37BDC"/>
    <w:rsid w:val="00D40F16"/>
    <w:rsid w:val="00D437C2"/>
    <w:rsid w:val="00D47EF1"/>
    <w:rsid w:val="00D5149B"/>
    <w:rsid w:val="00D5534B"/>
    <w:rsid w:val="00D6578C"/>
    <w:rsid w:val="00D865CB"/>
    <w:rsid w:val="00D91C58"/>
    <w:rsid w:val="00D96A37"/>
    <w:rsid w:val="00DB3CAE"/>
    <w:rsid w:val="00DC1A6E"/>
    <w:rsid w:val="00DF3011"/>
    <w:rsid w:val="00DF6F14"/>
    <w:rsid w:val="00E04B54"/>
    <w:rsid w:val="00E14650"/>
    <w:rsid w:val="00E165B2"/>
    <w:rsid w:val="00E50327"/>
    <w:rsid w:val="00E50ABA"/>
    <w:rsid w:val="00E87089"/>
    <w:rsid w:val="00EB3A7C"/>
    <w:rsid w:val="00EE50D9"/>
    <w:rsid w:val="00F12698"/>
    <w:rsid w:val="00F17C94"/>
    <w:rsid w:val="00F314ED"/>
    <w:rsid w:val="00F371CF"/>
    <w:rsid w:val="00F6164C"/>
    <w:rsid w:val="00F911F5"/>
    <w:rsid w:val="00F927F5"/>
    <w:rsid w:val="00FC3A27"/>
    <w:rsid w:val="00FD163E"/>
    <w:rsid w:val="00FD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2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2019-06-01T00:00:00</PublishDate>
  <Abstract/>
  <CompanyAddress/>
  <CompanyPhone/>
  <CompanyFax/>
  <CompanyEmail/>
</CoverPageProperties>
</file>

<file path=customXml/item2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A91B20-4E6C-4B28-BB18-36A6E3A7A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</Template>
  <TotalTime>1640</TotalTime>
  <Pages>9</Pages>
  <Words>2213</Words>
  <Characters>13504</Characters>
  <Application>Microsoft Office Word</Application>
  <DocSecurity>0</DocSecurity>
  <Lines>112</Lines>
  <Paragraphs>31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6.HF - Maskinsnedker</vt:lpstr>
      <vt:lpstr/>
    </vt:vector>
  </TitlesOfParts>
  <Company>LOKAL UNDERVISNINGSPLAN FOR UDDANNELSEN TIL maskinsnedker - VER.10</Company>
  <LinksUpToDate>false</LinksUpToDate>
  <CharactersWithSpaces>15686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6.HF - Maskinsnedker</dc:title>
  <dc:subject>Undervisningens indhold - SDE-Vejle - Varighed 5 uger</dc:subject>
  <dc:creator>Erik Ploug Sørensen</dc:creator>
  <cp:keywords/>
  <dc:description/>
  <cp:lastModifiedBy>Erik Ploug Sørensen</cp:lastModifiedBy>
  <cp:revision>553</cp:revision>
  <cp:lastPrinted>2018-02-21T08:50:00Z</cp:lastPrinted>
  <dcterms:created xsi:type="dcterms:W3CDTF">2019-02-11T08:33:00Z</dcterms:created>
  <dcterms:modified xsi:type="dcterms:W3CDTF">2022-01-03T12:00:00Z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