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7CFC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057CFC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3F54B3">
                                  <w:rPr>
                                    <w:b/>
                                    <w:bCs/>
                                    <w:caps/>
                                  </w:rPr>
                                  <w:t>ANNELSEN TIL bygnings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057CFC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D31DC6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3F54B3">
                            <w:rPr>
                              <w:b/>
                              <w:bCs/>
                              <w:caps/>
                            </w:rPr>
                            <w:t>ANNELSEN TIL bygnings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D31DC6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057CFC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B84E50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6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3F54B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Bygnings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057CFC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057CFC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84E50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6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3F54B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Bygnings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057CFC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057CFC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3F54B3">
            <w:rPr>
              <w:color w:val="00788A"/>
            </w:rPr>
            <w:t>6.HF - Bygningssnedker</w:t>
          </w:r>
        </w:sdtContent>
      </w:sdt>
    </w:p>
    <w:p w:rsidR="00134659" w:rsidRPr="002E2FC9" w:rsidRDefault="00057CFC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A16262" w:rsidRPr="00047E29" w:rsidRDefault="00A16262" w:rsidP="000D30EF">
      <w:pPr>
        <w:rPr>
          <w:rStyle w:val="Fremhv"/>
          <w:b w:val="0"/>
        </w:rPr>
      </w:pPr>
      <w:r w:rsidRPr="00047E29">
        <w:rPr>
          <w:rStyle w:val="Fremhv"/>
          <w:b w:val="0"/>
        </w:rPr>
        <w:t xml:space="preserve">Svendeprøven udgør langt den største del af 6.hovedforløb. </w:t>
      </w:r>
      <w:r w:rsidR="00047E29" w:rsidRPr="00047E29">
        <w:rPr>
          <w:rStyle w:val="Fremhv"/>
          <w:b w:val="0"/>
        </w:rPr>
        <w:t xml:space="preserve">Undervejs får vi dog også tid til at se tilbage (Repetition) og ikke mindst se lidt fremad. </w:t>
      </w:r>
    </w:p>
    <w:p w:rsidR="0000496B" w:rsidRDefault="00047E29" w:rsidP="000D30EF">
      <w:pPr>
        <w:rPr>
          <w:rStyle w:val="Fremhv"/>
          <w:b w:val="0"/>
        </w:rPr>
      </w:pPr>
      <w:r w:rsidRPr="00047E29">
        <w:rPr>
          <w:rStyle w:val="Fremhv"/>
          <w:b w:val="0"/>
        </w:rPr>
        <w:t>H</w:t>
      </w:r>
      <w:r>
        <w:rPr>
          <w:rStyle w:val="Fremhv"/>
          <w:b w:val="0"/>
        </w:rPr>
        <w:t xml:space="preserve">vordan tror du </w:t>
      </w:r>
      <w:r w:rsidR="009279E0">
        <w:rPr>
          <w:rStyle w:val="Fremhv"/>
          <w:b w:val="0"/>
        </w:rPr>
        <w:t xml:space="preserve">fx </w:t>
      </w:r>
      <w:r w:rsidRPr="00047E29">
        <w:rPr>
          <w:rStyle w:val="Fremhv"/>
          <w:b w:val="0"/>
        </w:rPr>
        <w:t>at fremtiden ser ud for snedkerfaget?</w:t>
      </w:r>
    </w:p>
    <w:p w:rsidR="0000496B" w:rsidRDefault="0000496B" w:rsidP="000D30EF">
      <w:pPr>
        <w:rPr>
          <w:rStyle w:val="Fremhv"/>
          <w:b w:val="0"/>
        </w:rPr>
      </w:pPr>
      <w:r>
        <w:rPr>
          <w:rStyle w:val="Fremhv"/>
          <w:b w:val="0"/>
        </w:rPr>
        <w:t xml:space="preserve">Er snedkerfaget et ”bæredygtigt” fag – </w:t>
      </w:r>
      <w:r w:rsidR="009D16F8">
        <w:rPr>
          <w:rStyle w:val="Fremhv"/>
          <w:b w:val="0"/>
        </w:rPr>
        <w:t>også i relation til klima/miljø mv.?</w:t>
      </w:r>
    </w:p>
    <w:p w:rsidR="0000496B" w:rsidRDefault="0000496B" w:rsidP="000D30EF">
      <w:pPr>
        <w:rPr>
          <w:rStyle w:val="Fremhv"/>
          <w:b w:val="0"/>
        </w:rPr>
      </w:pPr>
      <w:r>
        <w:rPr>
          <w:rStyle w:val="Fremhv"/>
          <w:b w:val="0"/>
        </w:rPr>
        <w:t>Det mener vi, i hvert fald, og vi glæder os til at hjælpe dig med at få afsluttet din uddannelse på en god måde.</w:t>
      </w:r>
    </w:p>
    <w:p w:rsidR="0000496B" w:rsidRDefault="0000496B" w:rsidP="000D30EF">
      <w:pPr>
        <w:rPr>
          <w:rStyle w:val="Fremhv"/>
          <w:b w:val="0"/>
        </w:rPr>
      </w:pPr>
    </w:p>
    <w:p w:rsidR="0000496B" w:rsidRDefault="0000496B" w:rsidP="0000496B">
      <w:pPr>
        <w:rPr>
          <w:rStyle w:val="Fremhv"/>
          <w:b w:val="0"/>
        </w:rPr>
      </w:pPr>
      <w:r>
        <w:rPr>
          <w:rStyle w:val="Fremhv"/>
          <w:b w:val="0"/>
        </w:rPr>
        <w:t>Din svendeprøve er en p</w:t>
      </w:r>
      <w:r w:rsidR="002C7018">
        <w:rPr>
          <w:rStyle w:val="Fremhv"/>
          <w:b w:val="0"/>
        </w:rPr>
        <w:t>rojektsvendeprøve, som</w:t>
      </w:r>
      <w:r w:rsidRPr="0000496B">
        <w:rPr>
          <w:rStyle w:val="Fremhv"/>
          <w:b w:val="0"/>
        </w:rPr>
        <w:t xml:space="preserve"> er en selvstændig prøveform</w:t>
      </w:r>
      <w:r w:rsidR="002C7018">
        <w:rPr>
          <w:rStyle w:val="Fremhv"/>
          <w:b w:val="0"/>
        </w:rPr>
        <w:t>,</w:t>
      </w:r>
      <w:r w:rsidRPr="0000496B">
        <w:rPr>
          <w:rStyle w:val="Fremhv"/>
          <w:b w:val="0"/>
        </w:rPr>
        <w:t xml:space="preserve"> der gælder for maskinsnedker, møbelsnedker og bygnings</w:t>
      </w:r>
      <w:r w:rsidR="002C7018">
        <w:rPr>
          <w:rStyle w:val="Fremhv"/>
          <w:b w:val="0"/>
        </w:rPr>
        <w:t>-</w:t>
      </w:r>
      <w:r w:rsidRPr="0000496B">
        <w:rPr>
          <w:rStyle w:val="Fremhv"/>
          <w:b w:val="0"/>
        </w:rPr>
        <w:t>snedker</w:t>
      </w:r>
      <w:r>
        <w:rPr>
          <w:rStyle w:val="Fremhv"/>
          <w:b w:val="0"/>
        </w:rPr>
        <w:t>uddannelserne. Denne p</w:t>
      </w:r>
      <w:r w:rsidR="002C7018">
        <w:rPr>
          <w:rStyle w:val="Fremhv"/>
          <w:b w:val="0"/>
        </w:rPr>
        <w:t>røveform</w:t>
      </w:r>
      <w:r w:rsidRPr="0000496B">
        <w:rPr>
          <w:rStyle w:val="Fremhv"/>
          <w:b w:val="0"/>
        </w:rPr>
        <w:t xml:space="preserve"> så dagens lys fo</w:t>
      </w:r>
      <w:r>
        <w:rPr>
          <w:rStyle w:val="Fremhv"/>
          <w:b w:val="0"/>
        </w:rPr>
        <w:t>r ca. 12</w:t>
      </w:r>
      <w:r w:rsidRPr="0000496B">
        <w:rPr>
          <w:rStyle w:val="Fremhv"/>
          <w:b w:val="0"/>
        </w:rPr>
        <w:t xml:space="preserve"> år siden</w:t>
      </w:r>
      <w:r>
        <w:rPr>
          <w:rStyle w:val="Fremhv"/>
          <w:b w:val="0"/>
        </w:rPr>
        <w:t>,</w:t>
      </w:r>
      <w:r w:rsidRPr="0000496B">
        <w:rPr>
          <w:rStyle w:val="Fremhv"/>
          <w:b w:val="0"/>
        </w:rPr>
        <w:t xml:space="preserve"> i forbindelse med et udviklingsprojekt. Formålet var</w:t>
      </w:r>
      <w:r>
        <w:rPr>
          <w:rStyle w:val="Fremhv"/>
          <w:b w:val="0"/>
        </w:rPr>
        <w:t>/er</w:t>
      </w:r>
      <w:r w:rsidRPr="0000496B">
        <w:rPr>
          <w:rStyle w:val="Fremhv"/>
          <w:b w:val="0"/>
        </w:rPr>
        <w:t xml:space="preserve"> at give den enkelte elev mulighed for at påvirke </w:t>
      </w:r>
      <w:r>
        <w:rPr>
          <w:rStyle w:val="Fremhv"/>
          <w:b w:val="0"/>
        </w:rPr>
        <w:t xml:space="preserve">sin </w:t>
      </w:r>
      <w:r w:rsidRPr="0000496B">
        <w:rPr>
          <w:rStyle w:val="Fremhv"/>
          <w:b w:val="0"/>
        </w:rPr>
        <w:t>egen svendeprøve mest muligt</w:t>
      </w:r>
      <w:r>
        <w:rPr>
          <w:rStyle w:val="Fremhv"/>
          <w:b w:val="0"/>
        </w:rPr>
        <w:t xml:space="preserve"> -</w:t>
      </w:r>
      <w:r w:rsidRPr="0000496B">
        <w:rPr>
          <w:rStyle w:val="Fremhv"/>
          <w:b w:val="0"/>
        </w:rPr>
        <w:t xml:space="preserve"> inden for de givne rammer </w:t>
      </w:r>
      <w:r>
        <w:rPr>
          <w:rStyle w:val="Fremhv"/>
          <w:b w:val="0"/>
        </w:rPr>
        <w:t xml:space="preserve">- </w:t>
      </w:r>
      <w:r w:rsidRPr="0000496B">
        <w:rPr>
          <w:rStyle w:val="Fremhv"/>
          <w:b w:val="0"/>
        </w:rPr>
        <w:t>og basere den på egne idéer og e</w:t>
      </w:r>
      <w:r>
        <w:rPr>
          <w:rStyle w:val="Fremhv"/>
          <w:b w:val="0"/>
        </w:rPr>
        <w:t>t individuelt design.</w:t>
      </w:r>
    </w:p>
    <w:p w:rsidR="00D02133" w:rsidRPr="0000496B" w:rsidRDefault="00D02133" w:rsidP="0000496B">
      <w:pPr>
        <w:rPr>
          <w:rStyle w:val="Fremhv"/>
          <w:b w:val="0"/>
        </w:rPr>
      </w:pPr>
    </w:p>
    <w:p w:rsidR="0000496B" w:rsidRDefault="0000496B" w:rsidP="0000496B">
      <w:pPr>
        <w:rPr>
          <w:rStyle w:val="Fremhv"/>
          <w:b w:val="0"/>
        </w:rPr>
      </w:pPr>
    </w:p>
    <w:p w:rsidR="00D02133" w:rsidRPr="0000496B" w:rsidRDefault="00D02133" w:rsidP="00D02133">
      <w:pPr>
        <w:jc w:val="center"/>
        <w:rPr>
          <w:rStyle w:val="Fremhv"/>
          <w:b w:val="0"/>
        </w:rPr>
      </w:pPr>
      <w:r>
        <w:rPr>
          <w:rStyle w:val="Fremhv"/>
          <w:b w:val="0"/>
          <w:noProof/>
        </w:rPr>
        <w:drawing>
          <wp:inline distT="0" distB="0" distL="0" distR="0">
            <wp:extent cx="5745480" cy="3840480"/>
            <wp:effectExtent l="0" t="0" r="7620" b="762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E29" w:rsidRPr="00047E29" w:rsidRDefault="00047E29" w:rsidP="000D30EF">
      <w:pPr>
        <w:rPr>
          <w:rStyle w:val="Fremhv"/>
          <w:b w:val="0"/>
        </w:rPr>
      </w:pPr>
    </w:p>
    <w:p w:rsidR="00A16262" w:rsidRDefault="00A16262" w:rsidP="000D30EF">
      <w:pPr>
        <w:rPr>
          <w:rStyle w:val="Fremhv"/>
          <w:b w:val="0"/>
          <w:color w:val="FF0000"/>
        </w:rPr>
      </w:pPr>
    </w:p>
    <w:p w:rsidR="00A16262" w:rsidRDefault="00A16262" w:rsidP="000D30EF">
      <w:pPr>
        <w:rPr>
          <w:rStyle w:val="Fremhv"/>
          <w:b w:val="0"/>
          <w:color w:val="FF0000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Pr="001128B5" w:rsidRDefault="00C23398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113342" w:rsidRPr="009F2782" w:rsidRDefault="00450DE2" w:rsidP="00113342">
      <w:pPr>
        <w:pStyle w:val="Overskrift1"/>
      </w:pPr>
      <w:r>
        <w:lastRenderedPageBreak/>
        <w:t>2.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862BFF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rStyle w:val="Fremhv"/>
          <w:b w:val="0"/>
        </w:rPr>
      </w:pPr>
      <w:r w:rsidRPr="0025179F">
        <w:rPr>
          <w:rStyle w:val="Fremhv"/>
        </w:rPr>
        <w:t>Alle</w:t>
      </w:r>
      <w:r w:rsidR="00862BFF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>forløbets kompetencemål kan du se i bekendtgørelsen:</w:t>
      </w:r>
      <w:r w:rsidR="005A7840">
        <w:rPr>
          <w:rStyle w:val="Fremhv"/>
          <w:b w:val="0"/>
        </w:rPr>
        <w:t xml:space="preserve"> (Se §4) </w:t>
      </w:r>
    </w:p>
    <w:p w:rsidR="00862BFF" w:rsidRDefault="00862BFF" w:rsidP="00BB43C1">
      <w:pPr>
        <w:pStyle w:val="Opstilling-punkttegn"/>
        <w:numPr>
          <w:ilvl w:val="0"/>
          <w:numId w:val="0"/>
        </w:numPr>
        <w:ind w:left="360" w:hanging="360"/>
      </w:pPr>
    </w:p>
    <w:p w:rsidR="00BB43C1" w:rsidRPr="00B80841" w:rsidRDefault="00057CFC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hyperlink r:id="rId13" w:history="1">
        <w:r w:rsidR="005A7840" w:rsidRPr="00D60CFC">
          <w:rPr>
            <w:rStyle w:val="Hyperlink"/>
          </w:rPr>
          <w:t>Bekendtgørelsen</w:t>
        </w:r>
      </w:hyperlink>
      <w:r w:rsidR="00BB43C1">
        <w:rPr>
          <w:rStyle w:val="Fremhv"/>
          <w:b w:val="0"/>
        </w:rPr>
        <w:t xml:space="preserve"> 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C626C1" w:rsidP="00BB43C1">
      <w:pPr>
        <w:pStyle w:val="Overskrift2"/>
      </w:pPr>
      <w:r>
        <w:t>2.a</w:t>
      </w:r>
      <w:r w:rsidR="00BB43C1">
        <w:t xml:space="preserve"> - Forløbets erhvervsfag, </w:t>
      </w:r>
      <w:r w:rsidR="00BB43C1" w:rsidRPr="00BD7F02">
        <w:t>uddannelsesspecifikke fag</w:t>
      </w:r>
      <w:r w:rsidR="00BB43C1">
        <w:t>, m.fl.</w:t>
      </w:r>
    </w:p>
    <w:p w:rsidR="00BB43C1" w:rsidRDefault="00BB43C1" w:rsidP="00BB43C1"/>
    <w:p w:rsidR="00065EC5" w:rsidRDefault="00C54CF9" w:rsidP="00BB43C1">
      <w:pPr>
        <w:rPr>
          <w:rStyle w:val="Fremhv"/>
        </w:rPr>
      </w:pPr>
      <w:r>
        <w:rPr>
          <w:rStyle w:val="Fremhv"/>
        </w:rPr>
        <w:t>I 6</w:t>
      </w:r>
      <w:r w:rsidR="00BB43C1" w:rsidRPr="00C60F10">
        <w:rPr>
          <w:rStyle w:val="Fremhv"/>
        </w:rPr>
        <w:t>.HF indgår de nedenstående fag:</w:t>
      </w:r>
    </w:p>
    <w:p w:rsidR="00B50195" w:rsidRDefault="00B50195" w:rsidP="00BB43C1">
      <w:pPr>
        <w:rPr>
          <w:rStyle w:val="Fremhv"/>
        </w:rPr>
      </w:pPr>
    </w:p>
    <w:p w:rsidR="00B50195" w:rsidRDefault="00B50195" w:rsidP="00BB43C1">
      <w:pPr>
        <w:rPr>
          <w:rStyle w:val="Fremhv"/>
        </w:rPr>
      </w:pPr>
      <w:r w:rsidRPr="00B50195">
        <w:rPr>
          <w:rStyle w:val="Fremhv"/>
          <w:noProof/>
        </w:rPr>
        <w:drawing>
          <wp:inline distT="0" distB="0" distL="0" distR="0" wp14:anchorId="121846C4" wp14:editId="414155E1">
            <wp:extent cx="5760085" cy="655955"/>
            <wp:effectExtent l="19050" t="19050" r="12065" b="10795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5595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Pr="00DB613B" w:rsidRDefault="00BB43C1" w:rsidP="00BB43C1">
      <w:pPr>
        <w:rPr>
          <w:rStyle w:val="Fremhv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102CA5" w:rsidRPr="007517F0" w:rsidRDefault="00102CA5" w:rsidP="002F05EA">
      <w:pPr>
        <w:rPr>
          <w:rStyle w:val="Fremhv"/>
          <w:b w:val="0"/>
        </w:rPr>
      </w:pPr>
    </w:p>
    <w:p w:rsidR="00BB43C1" w:rsidRPr="00102CA5" w:rsidRDefault="001A6166" w:rsidP="00BB43C1">
      <w:pPr>
        <w:pStyle w:val="Overskrift1"/>
        <w:rPr>
          <w:color w:val="FF0000"/>
        </w:rPr>
      </w:pPr>
      <w:r>
        <w:t xml:space="preserve">3. Godkendelse af </w:t>
      </w:r>
      <w:r w:rsidR="00C3416E">
        <w:t xml:space="preserve">– og krav til - </w:t>
      </w:r>
      <w:r>
        <w:t>dit selvvalgte projekt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C626C1">
        <w:t xml:space="preserve"> - </w:t>
      </w:r>
      <w:r w:rsidR="0040087E">
        <w:t>Inden svendeprøven</w:t>
      </w:r>
    </w:p>
    <w:p w:rsidR="00DB294F" w:rsidRDefault="00DB294F" w:rsidP="00BB43C1"/>
    <w:p w:rsidR="00E34A55" w:rsidRDefault="00E34A55" w:rsidP="00474879">
      <w:pPr>
        <w:pStyle w:val="Opstilling-punkttegn"/>
      </w:pPr>
      <w:r>
        <w:t xml:space="preserve">Du skal </w:t>
      </w:r>
      <w:r w:rsidR="0063723C">
        <w:t xml:space="preserve">- </w:t>
      </w:r>
      <w:r w:rsidR="001A6166">
        <w:t xml:space="preserve">i samråd med </w:t>
      </w:r>
      <w:r>
        <w:t>din praktikvirksomhed - blive</w:t>
      </w:r>
      <w:r w:rsidR="001A6166">
        <w:t xml:space="preserve"> enig</w:t>
      </w:r>
      <w:r>
        <w:t>e om di</w:t>
      </w:r>
      <w:r w:rsidR="001A6166">
        <w:t>t selvvalgte projekt</w:t>
      </w:r>
      <w:r>
        <w:t>.</w:t>
      </w:r>
    </w:p>
    <w:p w:rsidR="001A6166" w:rsidRDefault="00E34A55" w:rsidP="00474879">
      <w:pPr>
        <w:pStyle w:val="Opstilling-punkttegn"/>
      </w:pPr>
      <w:r>
        <w:t>Skolen vejleder dig</w:t>
      </w:r>
      <w:r w:rsidR="00A82B9D">
        <w:t xml:space="preserve">, i forhold til at fastlægge </w:t>
      </w:r>
      <w:r w:rsidR="001A6166">
        <w:t>opgavens omfang og indhold.</w:t>
      </w:r>
    </w:p>
    <w:p w:rsidR="00E34A55" w:rsidRDefault="00E34A55" w:rsidP="00474879">
      <w:pPr>
        <w:pStyle w:val="Opstilling-punkttegn"/>
      </w:pPr>
      <w:r>
        <w:t>Du skal selv formgive opgaven.</w:t>
      </w:r>
    </w:p>
    <w:p w:rsidR="001A6166" w:rsidRDefault="00E34A55" w:rsidP="00474879">
      <w:pPr>
        <w:pStyle w:val="Opstilling-punkttegn"/>
      </w:pPr>
      <w:r>
        <w:t>Du skal udarbejde</w:t>
      </w:r>
      <w:r w:rsidR="001A6166">
        <w:t xml:space="preserve"> en målsat tegning i skitseform, der viser opgavens omfang, samt</w:t>
      </w:r>
      <w:r w:rsidR="005F0BC7">
        <w:t xml:space="preserve"> en</w:t>
      </w:r>
      <w:r w:rsidR="001A6166">
        <w:t xml:space="preserve"> beskrivelse af</w:t>
      </w:r>
      <w:r>
        <w:t xml:space="preserve"> dit</w:t>
      </w:r>
    </w:p>
    <w:p w:rsidR="00E34A55" w:rsidRDefault="005F0BC7" w:rsidP="00474879">
      <w:pPr>
        <w:pStyle w:val="Opstilling-punkttegn"/>
        <w:numPr>
          <w:ilvl w:val="0"/>
          <w:numId w:val="0"/>
        </w:numPr>
        <w:ind w:left="360"/>
      </w:pPr>
      <w:r>
        <w:t>m</w:t>
      </w:r>
      <w:r w:rsidR="00E34A55">
        <w:t>aterialevalg.</w:t>
      </w:r>
    </w:p>
    <w:p w:rsidR="00474879" w:rsidRDefault="00474879" w:rsidP="00474879">
      <w:pPr>
        <w:pStyle w:val="Opstilling-punkttegn"/>
      </w:pPr>
      <w:r>
        <w:t>S</w:t>
      </w:r>
      <w:r w:rsidR="001A6166">
        <w:t>enest 10</w:t>
      </w:r>
      <w:r>
        <w:t xml:space="preserve"> uger før opstarten af 6. hovedforløb, skal du aflevere dit </w:t>
      </w:r>
      <w:r w:rsidR="001A6166">
        <w:t>projektoplæg</w:t>
      </w:r>
      <w:r>
        <w:t xml:space="preserve">. </w:t>
      </w:r>
    </w:p>
    <w:p w:rsidR="00474879" w:rsidRDefault="00474879" w:rsidP="00A82B9D">
      <w:pPr>
        <w:pStyle w:val="Opstilling-punkttegn"/>
        <w:numPr>
          <w:ilvl w:val="0"/>
          <w:numId w:val="0"/>
        </w:numPr>
        <w:ind w:left="360"/>
      </w:pPr>
      <w:r>
        <w:t xml:space="preserve">Dette oplæg skal være i form af en målsat skitsetegning og en </w:t>
      </w:r>
      <w:r w:rsidR="001A6166">
        <w:t xml:space="preserve">beskrivelse af </w:t>
      </w:r>
      <w:r>
        <w:t>dit projekt.</w:t>
      </w:r>
    </w:p>
    <w:p w:rsidR="001A6166" w:rsidRDefault="00474879" w:rsidP="00A82B9D">
      <w:pPr>
        <w:pStyle w:val="Opstilling-punkttegn"/>
        <w:numPr>
          <w:ilvl w:val="0"/>
          <w:numId w:val="0"/>
        </w:numPr>
        <w:ind w:left="360"/>
      </w:pPr>
      <w:r>
        <w:t>Skolen og det lokale uddannelsesudvalg skal</w:t>
      </w:r>
      <w:r w:rsidR="001A6166">
        <w:t xml:space="preserve"> godkende </w:t>
      </w:r>
      <w:r>
        <w:t>dit oplæg.</w:t>
      </w:r>
    </w:p>
    <w:p w:rsidR="001A6166" w:rsidRDefault="001A6166" w:rsidP="00474879">
      <w:pPr>
        <w:pStyle w:val="Opstilling-punkttegn"/>
      </w:pPr>
      <w:r>
        <w:t xml:space="preserve">Skolen og det lokale uddannelsesudvalg </w:t>
      </w:r>
      <w:r w:rsidR="00474879">
        <w:t>kan forlange ændringer i dit projekt</w:t>
      </w:r>
      <w:r>
        <w:t>, hvis de skønner, at</w:t>
      </w:r>
    </w:p>
    <w:p w:rsidR="001A6166" w:rsidRDefault="001A6166" w:rsidP="00474879">
      <w:pPr>
        <w:pStyle w:val="Opstilling-punkttegn"/>
        <w:numPr>
          <w:ilvl w:val="0"/>
          <w:numId w:val="0"/>
        </w:numPr>
        <w:ind w:left="360"/>
      </w:pPr>
      <w:r>
        <w:t>omfanget eller sværhedsg</w:t>
      </w:r>
      <w:r w:rsidR="00474879">
        <w:t>raden ikke svarer til dit</w:t>
      </w:r>
      <w:r>
        <w:t xml:space="preserve"> niveau, eller</w:t>
      </w:r>
      <w:r w:rsidR="00474879">
        <w:t xml:space="preserve"> ikke</w:t>
      </w:r>
      <w:r>
        <w:t xml:space="preserve"> indeholder alle </w:t>
      </w:r>
      <w:r w:rsidR="00474879">
        <w:t>de nødvendige discipliner.</w:t>
      </w:r>
    </w:p>
    <w:p w:rsidR="00474879" w:rsidRDefault="00474879" w:rsidP="001A6166"/>
    <w:p w:rsidR="00474879" w:rsidRDefault="001A6166" w:rsidP="001A6166">
      <w:r>
        <w:t>I f</w:t>
      </w:r>
      <w:r w:rsidR="00474879">
        <w:t>orbindelse med godkendelse af di</w:t>
      </w:r>
      <w:r>
        <w:t>t selvvalgte projekt og evt. bemærkninger</w:t>
      </w:r>
      <w:r w:rsidR="00474879">
        <w:t>, skal du</w:t>
      </w:r>
      <w:r>
        <w:t xml:space="preserve"> udfyld</w:t>
      </w:r>
      <w:r w:rsidR="00474879">
        <w:t>e</w:t>
      </w:r>
      <w:r>
        <w:t xml:space="preserve"> e</w:t>
      </w:r>
      <w:r w:rsidR="00474879">
        <w:t>n godkendelsesblanket.</w:t>
      </w:r>
    </w:p>
    <w:p w:rsidR="00474879" w:rsidRPr="00355872" w:rsidRDefault="00474879" w:rsidP="001A6166">
      <w:pPr>
        <w:rPr>
          <w:color w:val="FF0000"/>
        </w:rPr>
      </w:pPr>
      <w:r>
        <w:t xml:space="preserve">Blanketten kan du finde </w:t>
      </w:r>
      <w:r w:rsidR="001A6166">
        <w:t>på</w:t>
      </w:r>
      <w:r w:rsidR="00D223CF">
        <w:t xml:space="preserve"> </w:t>
      </w:r>
      <w:r>
        <w:t>:</w:t>
      </w:r>
      <w:hyperlink r:id="rId16" w:history="1">
        <w:r w:rsidR="00D223CF" w:rsidRPr="00D223CF">
          <w:rPr>
            <w:rStyle w:val="Hyperlink"/>
          </w:rPr>
          <w:t>Godkendelse af projekt - Blanket</w:t>
        </w:r>
      </w:hyperlink>
    </w:p>
    <w:p w:rsidR="00281769" w:rsidRDefault="00281769" w:rsidP="001A6166"/>
    <w:p w:rsidR="00DF40DB" w:rsidRDefault="00D53679" w:rsidP="001A6166">
      <w:r>
        <w:t xml:space="preserve">OBS - </w:t>
      </w:r>
      <w:r w:rsidR="00474879">
        <w:t xml:space="preserve">En kopi af den underskrevne blanket, skal du indsætte </w:t>
      </w:r>
      <w:r w:rsidR="001A6166">
        <w:t xml:space="preserve">som </w:t>
      </w:r>
      <w:r w:rsidR="00474879">
        <w:t xml:space="preserve">et </w:t>
      </w:r>
      <w:r w:rsidR="001A6166">
        <w:t xml:space="preserve">bilag i </w:t>
      </w:r>
      <w:r w:rsidR="00FD5070">
        <w:t>di</w:t>
      </w:r>
      <w:r w:rsidR="00474879">
        <w:t xml:space="preserve">n </w:t>
      </w:r>
      <w:r w:rsidR="00FD5070">
        <w:t>projektrapport</w:t>
      </w:r>
      <w:r w:rsidR="00DF40DB">
        <w:t>.</w:t>
      </w:r>
    </w:p>
    <w:p w:rsidR="001A6166" w:rsidRDefault="00DF40DB" w:rsidP="001A6166">
      <w:r>
        <w:t xml:space="preserve">Projektrapporten </w:t>
      </w:r>
      <w:r w:rsidR="001A6166">
        <w:t>indgår i prøven.</w:t>
      </w:r>
    </w:p>
    <w:p w:rsidR="00F154F4" w:rsidRDefault="00F154F4" w:rsidP="001A6166"/>
    <w:p w:rsidR="001A6166" w:rsidRPr="00D53679" w:rsidRDefault="00D53679" w:rsidP="00D53679">
      <w:pPr>
        <w:pStyle w:val="Overskrift2"/>
      </w:pPr>
      <w:r w:rsidRPr="00D53679">
        <w:lastRenderedPageBreak/>
        <w:t xml:space="preserve">3.b - </w:t>
      </w:r>
      <w:r w:rsidR="001A6166" w:rsidRPr="00D53679">
        <w:t xml:space="preserve">Prøven </w:t>
      </w:r>
      <w:r>
        <w:t>skal indeholde</w:t>
      </w:r>
      <w:r w:rsidR="001A6166" w:rsidRPr="00D53679">
        <w:t xml:space="preserve"> følgende discipliner:</w:t>
      </w:r>
    </w:p>
    <w:p w:rsidR="00D53679" w:rsidRDefault="00D53679" w:rsidP="001A6166"/>
    <w:p w:rsidR="001A6166" w:rsidRDefault="007C654E" w:rsidP="00CC4D96">
      <w:pPr>
        <w:pStyle w:val="Opstilling-punkttegn"/>
      </w:pPr>
      <w:r>
        <w:t>Pla</w:t>
      </w:r>
      <w:r w:rsidR="001A6166">
        <w:t xml:space="preserve">nlægning, herunder valg af </w:t>
      </w:r>
      <w:r w:rsidR="00F628CD">
        <w:t>maskiner, værktøj og materialer</w:t>
      </w:r>
    </w:p>
    <w:p w:rsidR="001A6166" w:rsidRDefault="00F628CD" w:rsidP="00CC4D96">
      <w:pPr>
        <w:pStyle w:val="Opstilling-punkttegn"/>
      </w:pPr>
      <w:r>
        <w:t>Kompleksitet i opgaven</w:t>
      </w:r>
    </w:p>
    <w:p w:rsidR="001A6166" w:rsidRDefault="00F628CD" w:rsidP="00CC4D96">
      <w:pPr>
        <w:pStyle w:val="Opstilling-punkttegn"/>
      </w:pPr>
      <w:r>
        <w:t>Beslåning</w:t>
      </w:r>
    </w:p>
    <w:p w:rsidR="001A6166" w:rsidRDefault="00F628CD" w:rsidP="00CC4D96">
      <w:pPr>
        <w:pStyle w:val="Opstilling-punkttegn"/>
      </w:pPr>
      <w:r>
        <w:t>Lim- og finerarbejde</w:t>
      </w:r>
    </w:p>
    <w:p w:rsidR="001A6166" w:rsidRDefault="00F628CD" w:rsidP="00CC4D96">
      <w:pPr>
        <w:pStyle w:val="Opstilling-punkttegn"/>
      </w:pPr>
      <w:r>
        <w:t>Overfladebehandling</w:t>
      </w:r>
    </w:p>
    <w:p w:rsidR="001A6166" w:rsidRDefault="00F628CD" w:rsidP="00CC4D96">
      <w:pPr>
        <w:pStyle w:val="Opstilling-punkttegn"/>
      </w:pPr>
      <w:r>
        <w:t>Håndlavede snedkersamlinger</w:t>
      </w:r>
    </w:p>
    <w:p w:rsidR="001A6166" w:rsidRDefault="00F628CD" w:rsidP="00CC4D96">
      <w:pPr>
        <w:pStyle w:val="Opstilling-punkttegn"/>
      </w:pPr>
      <w:r>
        <w:t>Maskinelle samlinger</w:t>
      </w:r>
    </w:p>
    <w:p w:rsidR="001A6166" w:rsidRDefault="00F628CD" w:rsidP="00CC4D96">
      <w:pPr>
        <w:pStyle w:val="Opstilling-punkttegn"/>
      </w:pPr>
      <w:r>
        <w:t>Pasning</w:t>
      </w:r>
    </w:p>
    <w:p w:rsidR="00DB294F" w:rsidRDefault="00DB294F" w:rsidP="00D86C89">
      <w:pPr>
        <w:jc w:val="center"/>
      </w:pPr>
    </w:p>
    <w:p w:rsidR="001A6166" w:rsidRDefault="00D53679" w:rsidP="00D53679">
      <w:pPr>
        <w:pStyle w:val="Overskrift2"/>
      </w:pPr>
      <w:r>
        <w:t xml:space="preserve">3.c - </w:t>
      </w:r>
      <w:r w:rsidR="001A6166">
        <w:t xml:space="preserve">Materialer der </w:t>
      </w:r>
      <w:r>
        <w:t xml:space="preserve">skal </w:t>
      </w:r>
      <w:r w:rsidR="001A6166">
        <w:t>a</w:t>
      </w:r>
      <w:r w:rsidR="00CC4D96">
        <w:t>nvendes i di</w:t>
      </w:r>
      <w:r w:rsidR="001A6166">
        <w:t>t praktiske produkt</w:t>
      </w:r>
    </w:p>
    <w:p w:rsidR="00D53679" w:rsidRDefault="00D53679" w:rsidP="001A6166"/>
    <w:p w:rsidR="00D07549" w:rsidRDefault="001A6166" w:rsidP="001A6166">
      <w:r>
        <w:t>Med hensyn til v</w:t>
      </w:r>
      <w:r w:rsidR="005E0EE1">
        <w:t>alg af materialer skal du</w:t>
      </w:r>
      <w:r>
        <w:t xml:space="preserve"> selv medbringe disse, hvis de ikke er lagervarer på</w:t>
      </w:r>
      <w:r w:rsidR="00D07549">
        <w:t xml:space="preserve"> </w:t>
      </w:r>
      <w:r>
        <w:t xml:space="preserve">skolen. </w:t>
      </w:r>
    </w:p>
    <w:p w:rsidR="001A6166" w:rsidRDefault="001A6166" w:rsidP="001A6166">
      <w:r>
        <w:t>Dette undersøges i samråd med skolen senest 14 dage før skoleopholdet starter.</w:t>
      </w:r>
      <w:r w:rsidR="00D07549">
        <w:t xml:space="preserve"> </w:t>
      </w:r>
      <w:r w:rsidR="005E0EE1">
        <w:t>Ønsker du</w:t>
      </w:r>
      <w:r>
        <w:t xml:space="preserve"> at medbringe speciale materialer, skal dette godkendes af skolen og det lokale</w:t>
      </w:r>
      <w:r w:rsidR="00D07549">
        <w:t xml:space="preserve"> </w:t>
      </w:r>
      <w:r w:rsidR="0020784B">
        <w:t>uddannelsesudvalg (LUU)</w:t>
      </w:r>
    </w:p>
    <w:p w:rsidR="005E0EE1" w:rsidRDefault="005E0EE1" w:rsidP="001A6166"/>
    <w:p w:rsidR="001A6166" w:rsidRPr="002053CF" w:rsidRDefault="001A6166" w:rsidP="002053CF">
      <w:pPr>
        <w:pStyle w:val="Opstilling-punkttegn"/>
        <w:numPr>
          <w:ilvl w:val="0"/>
          <w:numId w:val="0"/>
        </w:numPr>
        <w:ind w:left="360" w:hanging="360"/>
        <w:rPr>
          <w:rStyle w:val="Fremhv"/>
          <w:sz w:val="20"/>
        </w:rPr>
      </w:pPr>
      <w:r w:rsidRPr="002053CF">
        <w:rPr>
          <w:rStyle w:val="Fremhv"/>
          <w:sz w:val="20"/>
        </w:rPr>
        <w:t>For lærlinge</w:t>
      </w:r>
      <w:r w:rsidR="002053CF" w:rsidRPr="002053CF">
        <w:rPr>
          <w:rStyle w:val="Fremhv"/>
          <w:sz w:val="20"/>
        </w:rPr>
        <w:t>,</w:t>
      </w:r>
      <w:r w:rsidRPr="002053CF">
        <w:rPr>
          <w:rStyle w:val="Fremhv"/>
          <w:sz w:val="20"/>
        </w:rPr>
        <w:t xml:space="preserve"> der selv ønsker at medbringe materialer til projektsvendeprøven</w:t>
      </w:r>
      <w:r w:rsidR="002053CF" w:rsidRPr="002053CF">
        <w:rPr>
          <w:rStyle w:val="Fremhv"/>
          <w:sz w:val="20"/>
        </w:rPr>
        <w:t>,</w:t>
      </w:r>
      <w:r w:rsidRPr="002053CF">
        <w:rPr>
          <w:rStyle w:val="Fremhv"/>
          <w:sz w:val="20"/>
        </w:rPr>
        <w:t xml:space="preserve"> gælder følgende:</w:t>
      </w:r>
    </w:p>
    <w:p w:rsidR="001A6166" w:rsidRDefault="001A6166" w:rsidP="005E0EE1">
      <w:pPr>
        <w:pStyle w:val="Opstilling-punkttegn"/>
      </w:pPr>
      <w:r>
        <w:t>Råtræ må medbringes i afkortede overmål / længder, der gør d</w:t>
      </w:r>
      <w:r w:rsidR="005E0EE1">
        <w:t xml:space="preserve">et muligt for lærlingen selv at </w:t>
      </w:r>
      <w:r>
        <w:t>forestå transporten.</w:t>
      </w:r>
    </w:p>
    <w:p w:rsidR="005E0EE1" w:rsidRDefault="001A6166" w:rsidP="005E0EE1">
      <w:pPr>
        <w:pStyle w:val="Opstilling-punkttegn"/>
      </w:pPr>
      <w:r>
        <w:t xml:space="preserve">Råtræ til limtræsplader må breddehøvles og sammenlimes </w:t>
      </w:r>
      <w:r w:rsidR="005E0EE1">
        <w:t xml:space="preserve">til emner i overmål i længde og </w:t>
      </w:r>
      <w:r>
        <w:t xml:space="preserve">bredde. </w:t>
      </w:r>
    </w:p>
    <w:p w:rsidR="001A6166" w:rsidRDefault="001A6166" w:rsidP="005E0EE1">
      <w:pPr>
        <w:pStyle w:val="Opstilling-punkttegn"/>
        <w:numPr>
          <w:ilvl w:val="0"/>
          <w:numId w:val="0"/>
        </w:numPr>
        <w:ind w:left="360"/>
      </w:pPr>
      <w:r>
        <w:t>Der må ikke foretages yderligere bearbejdning af limtræet.</w:t>
      </w:r>
    </w:p>
    <w:p w:rsidR="001A6166" w:rsidRDefault="001A6166" w:rsidP="005E0EE1">
      <w:pPr>
        <w:pStyle w:val="Opstilling-punkttegn"/>
      </w:pPr>
      <w:r>
        <w:t>Pladematerialer må medbringes opskåret i fixmål / passende overmål.</w:t>
      </w:r>
    </w:p>
    <w:p w:rsidR="005E0EE1" w:rsidRDefault="001A6166" w:rsidP="005E0EE1">
      <w:pPr>
        <w:pStyle w:val="Opstilling-punkttegn"/>
      </w:pPr>
      <w:r>
        <w:t>Finer må ikke medbringes i sa</w:t>
      </w:r>
      <w:r w:rsidR="005E0EE1">
        <w:t>mmensyede / sammenlimede blade.</w:t>
      </w:r>
    </w:p>
    <w:p w:rsidR="001A6166" w:rsidRDefault="001A6166" w:rsidP="005E0EE1">
      <w:pPr>
        <w:pStyle w:val="Opstilling-punkttegn"/>
      </w:pPr>
      <w:r>
        <w:t>Hvis kvaliteten på de materialer, der er udleveret ved svendeprøven af skolen, ikke er tilfredsstillende</w:t>
      </w:r>
    </w:p>
    <w:p w:rsidR="001A6166" w:rsidRDefault="001A6166" w:rsidP="005E0EE1">
      <w:pPr>
        <w:pStyle w:val="Opstilling-punkttegn"/>
        <w:numPr>
          <w:ilvl w:val="0"/>
          <w:numId w:val="0"/>
        </w:numPr>
        <w:ind w:left="360"/>
      </w:pPr>
      <w:r>
        <w:t>er det skolens ansvar.</w:t>
      </w:r>
      <w:r w:rsidR="005E0EE1">
        <w:t xml:space="preserve"> </w:t>
      </w:r>
      <w:r>
        <w:t>Skolen skal enten sørge for andet materiale</w:t>
      </w:r>
      <w:r w:rsidR="0072189F">
        <w:t>,</w:t>
      </w:r>
      <w:r>
        <w:t xml:space="preserve"> ellers kan l</w:t>
      </w:r>
      <w:r w:rsidR="005E0EE1">
        <w:t xml:space="preserve">ærlingen anføre problemet i sin </w:t>
      </w:r>
      <w:r>
        <w:t>afvigerrapport.</w:t>
      </w:r>
      <w:r w:rsidR="005E0EE1">
        <w:t xml:space="preserve"> (</w:t>
      </w:r>
      <w:r w:rsidR="00983151">
        <w:t>Se afsnit 3.</w:t>
      </w:r>
      <w:r w:rsidR="0072189F">
        <w:t>f</w:t>
      </w:r>
      <w:r w:rsidR="00983151">
        <w:t>)</w:t>
      </w:r>
    </w:p>
    <w:p w:rsidR="005E0EE1" w:rsidRDefault="005E0EE1" w:rsidP="001A6166"/>
    <w:p w:rsidR="001A6166" w:rsidRDefault="00044ABE" w:rsidP="00044ABE">
      <w:pPr>
        <w:pStyle w:val="Overskrift2"/>
      </w:pPr>
      <w:r>
        <w:t xml:space="preserve">3.d - </w:t>
      </w:r>
      <w:r w:rsidR="001A6166">
        <w:t>Krav til tegninger</w:t>
      </w:r>
    </w:p>
    <w:p w:rsidR="00044ABE" w:rsidRDefault="00044ABE" w:rsidP="001A6166"/>
    <w:p w:rsidR="001A6166" w:rsidRDefault="001A6166" w:rsidP="001A6166">
      <w:r>
        <w:t>Tegni</w:t>
      </w:r>
      <w:r w:rsidR="00DD04F1">
        <w:t xml:space="preserve">nger udføres på skolen i løbet af den første uge. Tegningerne </w:t>
      </w:r>
      <w:r>
        <w:t>kan udføres manuelt eller elektronisk.</w:t>
      </w:r>
    </w:p>
    <w:p w:rsidR="001A6166" w:rsidRDefault="00DD04F1" w:rsidP="001A6166">
      <w:r>
        <w:t>Du</w:t>
      </w:r>
      <w:r w:rsidR="001A6166">
        <w:t xml:space="preserve"> må ikke møde op til svendeprøven med allerede forberedte tegninger.</w:t>
      </w:r>
    </w:p>
    <w:p w:rsidR="00DD04F1" w:rsidRDefault="00DD04F1" w:rsidP="001A6166"/>
    <w:p w:rsidR="001A6166" w:rsidRPr="00DD04F1" w:rsidRDefault="001A6166" w:rsidP="001A6166">
      <w:pPr>
        <w:rPr>
          <w:rStyle w:val="Fremhv"/>
        </w:rPr>
      </w:pPr>
      <w:r w:rsidRPr="00DD04F1">
        <w:rPr>
          <w:rStyle w:val="Fremhv"/>
        </w:rPr>
        <w:t>Der skal foreligge følgende tegninger:</w:t>
      </w:r>
    </w:p>
    <w:p w:rsidR="001A6166" w:rsidRDefault="001A6166" w:rsidP="00DD04F1">
      <w:pPr>
        <w:pStyle w:val="Opstilling-punkttegn"/>
      </w:pPr>
      <w:r>
        <w:t>Oversigtstegning med udvendige hovedmål /opstalt i mål: 1:5 eller 1:10</w:t>
      </w:r>
    </w:p>
    <w:p w:rsidR="001A6166" w:rsidRDefault="001A6166" w:rsidP="00DD04F1">
      <w:pPr>
        <w:pStyle w:val="Opstilling-punkttegn"/>
      </w:pPr>
      <w:r>
        <w:t>Vandret og lodret snit i mål 1:1</w:t>
      </w:r>
    </w:p>
    <w:p w:rsidR="001A6166" w:rsidRDefault="001A6166" w:rsidP="00DD04F1">
      <w:pPr>
        <w:pStyle w:val="Opstilling-punkttegn"/>
      </w:pPr>
      <w:r>
        <w:t>Der skal påføres mål på diverse inddelinger. Eks. sinkei</w:t>
      </w:r>
      <w:r w:rsidR="00DD04F1">
        <w:t xml:space="preserve">nddelinger ved skuffe eller ved </w:t>
      </w:r>
      <w:r>
        <w:t>inddeling/placering af fyldninger</w:t>
      </w:r>
    </w:p>
    <w:p w:rsidR="001A6166" w:rsidRDefault="001A6166" w:rsidP="00DD04F1">
      <w:pPr>
        <w:pStyle w:val="Opstilling-punkttegn"/>
      </w:pPr>
      <w:r>
        <w:t>Ved specielle konstruktioner skal der foreligge detailtegninger i mål 1:1</w:t>
      </w:r>
    </w:p>
    <w:p w:rsidR="001A6166" w:rsidRDefault="001A6166" w:rsidP="00DD04F1">
      <w:pPr>
        <w:pStyle w:val="Opstilling-punkttegn"/>
      </w:pPr>
      <w:r>
        <w:t>Der skal angives en</w:t>
      </w:r>
      <w:r w:rsidR="00DD04F1">
        <w:t xml:space="preserve"> tegnforklaring på skraveringer</w:t>
      </w:r>
    </w:p>
    <w:p w:rsidR="00802746" w:rsidRDefault="001A6166" w:rsidP="00DD04F1">
      <w:pPr>
        <w:pStyle w:val="Opstilling-punkttegn"/>
      </w:pPr>
      <w:r>
        <w:t>Tegninger udfærdiges med et tegnehoved</w:t>
      </w:r>
      <w:r w:rsidR="00DD04F1">
        <w:t xml:space="preserve"> som</w:t>
      </w:r>
      <w:r>
        <w:t xml:space="preserve"> </w:t>
      </w:r>
      <w:r w:rsidR="00DD04F1">
        <w:t>indeholder -</w:t>
      </w:r>
      <w:r>
        <w:t xml:space="preserve"> som minimum</w:t>
      </w:r>
      <w:r w:rsidR="00DD04F1">
        <w:t xml:space="preserve"> - oplysninger om, </w:t>
      </w:r>
      <w:r>
        <w:t>tegningens titel</w:t>
      </w:r>
      <w:r w:rsidR="00F154F4">
        <w:t>, målestoksforhold, dit eget navn</w:t>
      </w:r>
      <w:r>
        <w:t xml:space="preserve"> og dato</w:t>
      </w:r>
      <w:r w:rsidR="00DD04F1">
        <w:t>en for udarbejdelse</w:t>
      </w:r>
    </w:p>
    <w:p w:rsidR="001A6166" w:rsidRDefault="001A6166" w:rsidP="001A6166"/>
    <w:p w:rsidR="001A6166" w:rsidRDefault="00E1697E" w:rsidP="001A6166">
      <w:r>
        <w:t>Desuden skal du udføre</w:t>
      </w:r>
      <w:r w:rsidR="001A6166">
        <w:t xml:space="preserve"> en ridsestok, hvor hovedmål</w:t>
      </w:r>
      <w:r w:rsidR="00DD04F1">
        <w:t>ene</w:t>
      </w:r>
      <w:r w:rsidR="001A6166">
        <w:t xml:space="preserve"> afsættes.</w:t>
      </w:r>
    </w:p>
    <w:p w:rsidR="00B1665C" w:rsidRDefault="00B1665C" w:rsidP="001A6166"/>
    <w:p w:rsidR="00C3416E" w:rsidRDefault="00C3416E" w:rsidP="001A6166"/>
    <w:p w:rsidR="001A6166" w:rsidRDefault="00C3416E" w:rsidP="00C3416E">
      <w:pPr>
        <w:pStyle w:val="Overskrift2"/>
      </w:pPr>
      <w:r>
        <w:lastRenderedPageBreak/>
        <w:t xml:space="preserve">3.e - </w:t>
      </w:r>
      <w:r w:rsidR="001A6166">
        <w:t>Krav til projektrapporten</w:t>
      </w:r>
    </w:p>
    <w:p w:rsidR="00C3416E" w:rsidRDefault="00C3416E" w:rsidP="001A6166"/>
    <w:p w:rsidR="001A6166" w:rsidRDefault="001A6166" w:rsidP="001A6166">
      <w:r>
        <w:t>Projektrapporten udarbejdes inden for den første uge af skoleforløbet inden for den fastlagte</w:t>
      </w:r>
    </w:p>
    <w:p w:rsidR="00B21628" w:rsidRDefault="001652F9" w:rsidP="001A6166">
      <w:r>
        <w:t>T</w:t>
      </w:r>
      <w:r w:rsidR="00081EA8">
        <w:t>idsramme</w:t>
      </w:r>
      <w:r>
        <w:t>, som er</w:t>
      </w:r>
      <w:r w:rsidR="00081EA8">
        <w:t xml:space="preserve"> på 20 klokketimer. </w:t>
      </w:r>
    </w:p>
    <w:p w:rsidR="001A6166" w:rsidRDefault="00B21628" w:rsidP="001A6166">
      <w:r>
        <w:t xml:space="preserve">OBS - </w:t>
      </w:r>
      <w:r w:rsidR="00081EA8">
        <w:t xml:space="preserve">I samme tidsrum skal du </w:t>
      </w:r>
      <w:r w:rsidR="00EC7ED7">
        <w:t xml:space="preserve">også </w:t>
      </w:r>
      <w:r w:rsidR="00081EA8">
        <w:t xml:space="preserve">udføre dine </w:t>
      </w:r>
      <w:r w:rsidR="001A6166">
        <w:t xml:space="preserve">tegninger og </w:t>
      </w:r>
      <w:r w:rsidR="00081EA8">
        <w:t xml:space="preserve">din </w:t>
      </w:r>
      <w:r w:rsidR="001A6166">
        <w:t>ridsestok.</w:t>
      </w:r>
    </w:p>
    <w:p w:rsidR="00B21628" w:rsidRDefault="00B21628" w:rsidP="001A6166"/>
    <w:p w:rsidR="001A6166" w:rsidRDefault="001A6166" w:rsidP="001A6166">
      <w:r>
        <w:t>Projektrapporten må maksimalt være på 15 sider, hertil kommer bilag i form af tegninger og en liste</w:t>
      </w:r>
    </w:p>
    <w:p w:rsidR="001652F9" w:rsidRDefault="001A6166" w:rsidP="001A6166">
      <w:r>
        <w:t>over anvendt informationsmateriale, herunder numr</w:t>
      </w:r>
      <w:r w:rsidR="001652F9">
        <w:t>e på relevante sikkerhedsblade.</w:t>
      </w:r>
    </w:p>
    <w:p w:rsidR="001A6166" w:rsidRDefault="001652F9" w:rsidP="001A6166">
      <w:r>
        <w:t>(Det er et krav at du også har læst sikkerhedsbladene)</w:t>
      </w:r>
    </w:p>
    <w:p w:rsidR="001A6166" w:rsidRDefault="001A6166" w:rsidP="001A6166">
      <w:r>
        <w:t>Projektrapporten skal foreligge i</w:t>
      </w:r>
      <w:r w:rsidR="00EC7ED7">
        <w:t xml:space="preserve"> 4 eksemplarer; én til dig selv, én til skolen, og é</w:t>
      </w:r>
      <w:r>
        <w:t>n til hver af de to</w:t>
      </w:r>
    </w:p>
    <w:p w:rsidR="002053CF" w:rsidRDefault="001A6166" w:rsidP="001A6166">
      <w:r>
        <w:t xml:space="preserve">skuemestre. </w:t>
      </w:r>
    </w:p>
    <w:p w:rsidR="002053CF" w:rsidRDefault="001A6166" w:rsidP="001A6166">
      <w:r>
        <w:t xml:space="preserve">Projektrapporten med tegninger og bilag skal afleveres </w:t>
      </w:r>
      <w:r w:rsidR="002053CF">
        <w:t xml:space="preserve">om fredagen i den første uge af </w:t>
      </w:r>
      <w:r>
        <w:t xml:space="preserve">skoleopholdet til </w:t>
      </w:r>
      <w:r w:rsidR="002053CF">
        <w:t xml:space="preserve">din </w:t>
      </w:r>
      <w:r>
        <w:t>lærer og de to censorer</w:t>
      </w:r>
      <w:r w:rsidR="002053CF">
        <w:t xml:space="preserve"> fra LUU</w:t>
      </w:r>
      <w:r>
        <w:t xml:space="preserve">, enten som PDF filer eller i digital form. </w:t>
      </w:r>
    </w:p>
    <w:p w:rsidR="001A6166" w:rsidRDefault="002053CF" w:rsidP="001A6166">
      <w:r>
        <w:t xml:space="preserve">Skolen og LUU aftaler, </w:t>
      </w:r>
      <w:r w:rsidR="006F6D45">
        <w:t xml:space="preserve">om det både skal </w:t>
      </w:r>
      <w:r w:rsidR="001A6166">
        <w:t>sendes elektronisk og i en printet udgave.</w:t>
      </w:r>
    </w:p>
    <w:p w:rsidR="002053CF" w:rsidRDefault="002053CF" w:rsidP="001A6166"/>
    <w:p w:rsidR="001A6166" w:rsidRPr="002053CF" w:rsidRDefault="001A6166" w:rsidP="001A6166">
      <w:pPr>
        <w:rPr>
          <w:rStyle w:val="Fremhv"/>
        </w:rPr>
      </w:pPr>
      <w:r w:rsidRPr="002053CF">
        <w:rPr>
          <w:rStyle w:val="Fremhv"/>
        </w:rPr>
        <w:t>Rapporten skal indeholde følgende afsnit:</w:t>
      </w:r>
    </w:p>
    <w:p w:rsidR="001A6166" w:rsidRDefault="001A6166" w:rsidP="00D73AA1">
      <w:pPr>
        <w:pStyle w:val="Opstilling-punkttegn"/>
      </w:pPr>
      <w:r>
        <w:t xml:space="preserve">Begrundelse for </w:t>
      </w:r>
      <w:r w:rsidR="002053CF">
        <w:t xml:space="preserve">dit </w:t>
      </w:r>
      <w:r>
        <w:t>valg af opgave</w:t>
      </w:r>
    </w:p>
    <w:p w:rsidR="001A6166" w:rsidRDefault="001A6166" w:rsidP="00D73AA1">
      <w:pPr>
        <w:pStyle w:val="Opstilling-punkttegn"/>
      </w:pPr>
      <w:r>
        <w:t xml:space="preserve">Begrundelse for </w:t>
      </w:r>
      <w:r w:rsidR="002053CF">
        <w:t xml:space="preserve">dit </w:t>
      </w:r>
      <w:r>
        <w:t>valg af materialer</w:t>
      </w:r>
    </w:p>
    <w:p w:rsidR="001A6166" w:rsidRDefault="001A6166" w:rsidP="00D73AA1">
      <w:pPr>
        <w:pStyle w:val="Opstilling-punkttegn"/>
      </w:pPr>
      <w:r>
        <w:t>Liste over anvendt informationsmateriale</w:t>
      </w:r>
    </w:p>
    <w:p w:rsidR="00D73AA1" w:rsidRDefault="00D73AA1" w:rsidP="00D73AA1">
      <w:pPr>
        <w:pStyle w:val="Opstilling-punkttegn"/>
        <w:numPr>
          <w:ilvl w:val="0"/>
          <w:numId w:val="0"/>
        </w:numPr>
        <w:ind w:left="360"/>
      </w:pPr>
    </w:p>
    <w:p w:rsidR="001A6166" w:rsidRPr="00D73AA1" w:rsidRDefault="002053CF" w:rsidP="001A6166">
      <w:pPr>
        <w:rPr>
          <w:rStyle w:val="Fremhv"/>
        </w:rPr>
      </w:pPr>
      <w:r w:rsidRPr="00D73AA1">
        <w:rPr>
          <w:rStyle w:val="Fremhv"/>
        </w:rPr>
        <w:t>Dokumentation for planlægningen:</w:t>
      </w:r>
    </w:p>
    <w:p w:rsidR="001A6166" w:rsidRDefault="001A6166" w:rsidP="00F15C55">
      <w:pPr>
        <w:pStyle w:val="Opstilling-punkttegn"/>
      </w:pPr>
      <w:r>
        <w:t>Hvilke maskiner, værktøj og materialer vil blive brugt</w:t>
      </w:r>
      <w:r w:rsidR="00591FC9">
        <w:t xml:space="preserve"> - og i hvilken rækkefølge?</w:t>
      </w:r>
    </w:p>
    <w:p w:rsidR="001A6166" w:rsidRDefault="001A6166" w:rsidP="00F15C55">
      <w:pPr>
        <w:pStyle w:val="Opstilling-punkttegn"/>
      </w:pPr>
      <w:r>
        <w:t>Materiale/opskæresedler</w:t>
      </w:r>
      <w:r w:rsidR="00591FC9">
        <w:t xml:space="preserve"> -</w:t>
      </w:r>
      <w:r>
        <w:t xml:space="preserve"> iht. produktet.</w:t>
      </w:r>
    </w:p>
    <w:p w:rsidR="001A6166" w:rsidRDefault="001A6166" w:rsidP="00F15C55">
      <w:pPr>
        <w:pStyle w:val="Opstilling-punkttegn"/>
      </w:pPr>
      <w:r>
        <w:t>Tidsplan / procesbeskrivelse med opsætning af delmål for udførelse af projektet</w:t>
      </w:r>
    </w:p>
    <w:p w:rsidR="001A6166" w:rsidRDefault="001A6166" w:rsidP="00F15C55">
      <w:pPr>
        <w:pStyle w:val="Opstilling-punkttegn"/>
      </w:pPr>
      <w:r>
        <w:t>Beskrivelse af arbejdsmiljø</w:t>
      </w:r>
      <w:r w:rsidR="00591FC9">
        <w:t xml:space="preserve"> -</w:t>
      </w:r>
      <w:r>
        <w:t xml:space="preserve"> i forhold til opgaven.</w:t>
      </w:r>
    </w:p>
    <w:p w:rsidR="002053CF" w:rsidRDefault="002053CF" w:rsidP="001A6166"/>
    <w:p w:rsidR="001A6166" w:rsidRDefault="001A6166" w:rsidP="001A6166">
      <w:r>
        <w:t>Såfremt der indgår bygningsdele i opgaven, skal rapporten in</w:t>
      </w:r>
      <w:r w:rsidR="002053CF">
        <w:t xml:space="preserve">deholde </w:t>
      </w:r>
      <w:r w:rsidR="00B57932">
        <w:t xml:space="preserve">en </w:t>
      </w:r>
      <w:r w:rsidR="00073235">
        <w:t>beskrivelse af</w:t>
      </w:r>
      <w:r w:rsidR="002053CF">
        <w:t xml:space="preserve"> hvordan </w:t>
      </w:r>
      <w:r>
        <w:t>opgaven opfylder det gældende bygningsreglement.</w:t>
      </w:r>
    </w:p>
    <w:p w:rsidR="001A6166" w:rsidRDefault="001A6166" w:rsidP="001A6166"/>
    <w:p w:rsidR="001A6166" w:rsidRDefault="002053CF" w:rsidP="002053CF">
      <w:pPr>
        <w:pStyle w:val="Overskrift2"/>
      </w:pPr>
      <w:r>
        <w:t xml:space="preserve">3.f - </w:t>
      </w:r>
      <w:r w:rsidR="001A6166">
        <w:t>Afvigerrapport</w:t>
      </w:r>
    </w:p>
    <w:p w:rsidR="002053CF" w:rsidRDefault="002053CF" w:rsidP="001A6166"/>
    <w:p w:rsidR="00C77C93" w:rsidRDefault="001A6166" w:rsidP="001A6166">
      <w:r>
        <w:t xml:space="preserve">Som tillæg til projektrapporten </w:t>
      </w:r>
      <w:r w:rsidR="00CC2177">
        <w:t xml:space="preserve">skal du udarbejde </w:t>
      </w:r>
      <w:r>
        <w:t>en afvige</w:t>
      </w:r>
      <w:r w:rsidR="00C77C93">
        <w:t>rrapport undervejs i forløbet.</w:t>
      </w:r>
    </w:p>
    <w:p w:rsidR="00CC2177" w:rsidRDefault="00C77C93" w:rsidP="001A6166">
      <w:r>
        <w:t xml:space="preserve">(Vi anbefaler </w:t>
      </w:r>
      <w:r w:rsidR="00937DB1">
        <w:t>at du opdaterer rapporten dagligt)</w:t>
      </w:r>
    </w:p>
    <w:p w:rsidR="00CC2177" w:rsidRDefault="001A6166" w:rsidP="001A6166">
      <w:r>
        <w:t>Afvigerrapporten skal indeholde beskrivelse af afvigels</w:t>
      </w:r>
      <w:r w:rsidR="00CC2177">
        <w:t xml:space="preserve">er fra det planlagte forløb med </w:t>
      </w:r>
      <w:r>
        <w:t>både negative og positive erfaringer.</w:t>
      </w:r>
    </w:p>
    <w:p w:rsidR="001A6166" w:rsidRDefault="00CC2177" w:rsidP="001A6166">
      <w:r>
        <w:t>R</w:t>
      </w:r>
      <w:r w:rsidR="001A6166">
        <w:t>apporten må m</w:t>
      </w:r>
      <w:r>
        <w:t>ax være på 2 sider, og indgår i bedømmelsen af opgaven. De</w:t>
      </w:r>
      <w:r w:rsidR="002B4605">
        <w:t>n</w:t>
      </w:r>
      <w:r>
        <w:t xml:space="preserve"> skal derfor </w:t>
      </w:r>
      <w:r w:rsidR="001A6166">
        <w:t>udleveres til lærer og censor</w:t>
      </w:r>
      <w:r>
        <w:t>er</w:t>
      </w:r>
      <w:r w:rsidR="001A6166">
        <w:t xml:space="preserve"> inden eksamen.</w:t>
      </w:r>
    </w:p>
    <w:p w:rsidR="000C1318" w:rsidRDefault="000C1318" w:rsidP="001A6166"/>
    <w:p w:rsidR="00A27715" w:rsidRDefault="00A27715" w:rsidP="001A6166"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714500" cy="814705"/>
            <wp:effectExtent l="0" t="0" r="0" b="4445"/>
            <wp:wrapSquare wrapText="bothSides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7715" w:rsidRDefault="00A27715" w:rsidP="001A6166"/>
    <w:p w:rsidR="00A27715" w:rsidRDefault="00A27715" w:rsidP="001A6166"/>
    <w:p w:rsidR="00A27715" w:rsidRDefault="00A27715" w:rsidP="001A6166"/>
    <w:p w:rsidR="00A27715" w:rsidRDefault="00A27715" w:rsidP="001A6166"/>
    <w:p w:rsidR="00A27715" w:rsidRDefault="00A27715" w:rsidP="001A6166"/>
    <w:p w:rsidR="000C1318" w:rsidRDefault="000C1318" w:rsidP="009D7697">
      <w:pPr>
        <w:pStyle w:val="Overskrift2"/>
      </w:pPr>
      <w:r>
        <w:t>3.g - Dit praktiske arbejde</w:t>
      </w:r>
    </w:p>
    <w:p w:rsidR="000C1318" w:rsidRDefault="000C1318" w:rsidP="001A6166"/>
    <w:p w:rsidR="00AB3E90" w:rsidRDefault="009D7697" w:rsidP="004255D3">
      <w:r>
        <w:t>Den tidsmæssige ramme for dit praktiske arbejde er 112 timer.</w:t>
      </w:r>
    </w:p>
    <w:p w:rsidR="00A16855" w:rsidRPr="00A16855" w:rsidRDefault="003816C9" w:rsidP="00A16855">
      <w:pPr>
        <w:pStyle w:val="Overskrift1"/>
      </w:pPr>
      <w:r>
        <w:lastRenderedPageBreak/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</w:t>
      </w:r>
      <w:r w:rsidR="00304F2B">
        <w:t>dførelsen af din svendeprøve skal du udføre selvstændigt.</w:t>
      </w:r>
    </w:p>
    <w:p w:rsidR="00AC3A94" w:rsidRDefault="00A16855" w:rsidP="00A16855">
      <w:r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AC3A94" w:rsidRDefault="00AC3A94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E22717" w:rsidRPr="002A2730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E22717" w:rsidRDefault="00132C4E" w:rsidP="00113342">
      <w:r>
        <w:t>Bemærk, at på 6.hoved</w:t>
      </w:r>
      <w:r w:rsidR="004255D3">
        <w:t>forløb er lærernes</w:t>
      </w:r>
      <w:r>
        <w:t xml:space="preserve"> primære opgave at skabe de bedst mulige rammer for svendeprøven. En lige så vigtig opgave er – i opstartsfasen - at give dig rådgivning og vejledning, så du kommer bedst muligt fra start.</w:t>
      </w:r>
    </w:p>
    <w:p w:rsidR="007B37A4" w:rsidRDefault="007B37A4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081EA8" w:rsidP="00113342">
      <w:pPr>
        <w:pStyle w:val="Opstilling-punkttegn"/>
        <w:numPr>
          <w:ilvl w:val="0"/>
          <w:numId w:val="1"/>
        </w:numPr>
      </w:pPr>
      <w:r>
        <w:t xml:space="preserve"> </w:t>
      </w:r>
      <w:r w:rsidR="00132C4E">
        <w:t>Vi vil skabe de bedst mulige rammer for svendeprøven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 xml:space="preserve">Vi </w:t>
      </w:r>
      <w:r w:rsidR="004255D3">
        <w:t xml:space="preserve">fortsat ønsker </w:t>
      </w:r>
      <w:r>
        <w:t>at medvirke</w:t>
      </w:r>
      <w:r w:rsidRPr="000D54F1">
        <w:t xml:space="preserve"> til at gør</w:t>
      </w:r>
      <w:r w:rsidR="00A16855">
        <w:t>e dig til en dygtig snedker</w:t>
      </w:r>
    </w:p>
    <w:p w:rsidR="00132C4E" w:rsidRDefault="00132C4E" w:rsidP="004255D3">
      <w:pPr>
        <w:pStyle w:val="Opstilling-punkttegn"/>
        <w:numPr>
          <w:ilvl w:val="0"/>
          <w:numId w:val="0"/>
        </w:numPr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583A25">
      <w:pPr>
        <w:pStyle w:val="Opstilling-punkttegn"/>
        <w:numPr>
          <w:ilvl w:val="0"/>
          <w:numId w:val="1"/>
        </w:numPr>
      </w:pPr>
      <w:r w:rsidRPr="000D54F1">
        <w:t>At d</w:t>
      </w:r>
      <w:r w:rsidR="00583A25">
        <w:t>u udviser en høj grad af selvstændighed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583A25" w:rsidP="004256CF">
      <w:pPr>
        <w:pStyle w:val="Opstilling-punkttegn"/>
        <w:numPr>
          <w:ilvl w:val="0"/>
          <w:numId w:val="1"/>
        </w:numPr>
      </w:pPr>
      <w:r>
        <w:t>At du har gennemarbejdet dit projekt</w:t>
      </w:r>
      <w:r w:rsidR="004256CF">
        <w:t>, inden du går i g</w:t>
      </w:r>
      <w:r>
        <w:t>ang med at udføre dit praktiske arbejde</w:t>
      </w:r>
    </w:p>
    <w:p w:rsidR="00F66ACB" w:rsidRDefault="00113342" w:rsidP="004256CF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lastRenderedPageBreak/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B54392" w:rsidRDefault="00113342" w:rsidP="00113342">
      <w:r>
        <w:t>(Tjek derfor dit skema hver morgen!)</w:t>
      </w:r>
    </w:p>
    <w:p w:rsidR="007B37A4" w:rsidRDefault="007B37A4" w:rsidP="00113342"/>
    <w:p w:rsidR="00113342" w:rsidRDefault="003816C9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512D20" w:rsidRDefault="00512D20" w:rsidP="00113342">
      <w:r>
        <w:t>Med hensyn til materialer se også afsnit 3.c.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DF303C" w:rsidRDefault="00696FFA" w:rsidP="00475C4E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475C4E" w:rsidRPr="00475C4E" w:rsidRDefault="00475C4E" w:rsidP="00475C4E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63341B" w:rsidRDefault="003816C9" w:rsidP="006122B1">
      <w:pPr>
        <w:pStyle w:val="Overskrift1"/>
      </w:pPr>
      <w:r>
        <w:t>6</w:t>
      </w:r>
      <w:r w:rsidR="0070767F">
        <w:t>. Svendeprøven</w:t>
      </w:r>
      <w:r w:rsidR="007F202E">
        <w:t xml:space="preserve"> – y</w:t>
      </w:r>
      <w:r w:rsidR="00343DD8">
        <w:t>derligere oplysninger</w:t>
      </w:r>
    </w:p>
    <w:p w:rsidR="006122B1" w:rsidRDefault="006122B1" w:rsidP="006122B1"/>
    <w:p w:rsidR="0070767F" w:rsidRDefault="00FB7158" w:rsidP="00FB7158">
      <w:r>
        <w:t xml:space="preserve">OBS - </w:t>
      </w:r>
      <w:r w:rsidR="006122B1">
        <w:t>For at blive indstillet til svendeprøven, skal du hav</w:t>
      </w:r>
      <w:r w:rsidR="0070767F">
        <w:t>e bestået alle uddannelsens fag.</w:t>
      </w:r>
    </w:p>
    <w:p w:rsidR="00113342" w:rsidRDefault="006122B1" w:rsidP="00FB7158">
      <w:r>
        <w:t>(Inklusive dit praktikprojekt)</w:t>
      </w:r>
    </w:p>
    <w:bookmarkEnd w:id="2"/>
    <w:p w:rsidR="00530EAA" w:rsidRDefault="00530EAA" w:rsidP="002A3C85">
      <w:pPr>
        <w:pStyle w:val="Opstilling-punkttegn"/>
        <w:numPr>
          <w:ilvl w:val="0"/>
          <w:numId w:val="0"/>
        </w:numPr>
      </w:pPr>
    </w:p>
    <w:p w:rsidR="00530EAA" w:rsidRDefault="00530EAA" w:rsidP="009C11D8">
      <w:r>
        <w:t xml:space="preserve">Den afsluttende prøve er en </w:t>
      </w:r>
      <w:r w:rsidR="009C11D8">
        <w:t>praktisk, skriftlig</w:t>
      </w:r>
      <w:r>
        <w:t xml:space="preserve"> </w:t>
      </w:r>
      <w:r w:rsidR="009C11D8">
        <w:t>og mundtlig prøve.</w:t>
      </w:r>
    </w:p>
    <w:p w:rsidR="00530EAA" w:rsidRDefault="0070767F" w:rsidP="009C11D8">
      <w:r>
        <w:t>Prøven omfatter dit</w:t>
      </w:r>
      <w:r w:rsidR="009C11D8">
        <w:t xml:space="preserve"> selvvalgt</w:t>
      </w:r>
      <w:r>
        <w:t>e</w:t>
      </w:r>
      <w:r w:rsidR="009C11D8">
        <w:t xml:space="preserve"> udført</w:t>
      </w:r>
      <w:r>
        <w:t>e</w:t>
      </w:r>
      <w:r w:rsidR="009C11D8">
        <w:t xml:space="preserve"> praktisk</w:t>
      </w:r>
      <w:r>
        <w:t>e</w:t>
      </w:r>
      <w:r w:rsidR="009C11D8">
        <w:t xml:space="preserve"> produkt samt en skriftlig dokumentation i</w:t>
      </w:r>
      <w:r w:rsidR="00530EAA">
        <w:t xml:space="preserve"> </w:t>
      </w:r>
      <w:r w:rsidR="009C11D8">
        <w:t xml:space="preserve">form af en projektrapport med tegninger, der indgår som udgangspunkt for </w:t>
      </w:r>
      <w:r>
        <w:t>d</w:t>
      </w:r>
      <w:r w:rsidR="009C11D8">
        <w:t>en mundtlig</w:t>
      </w:r>
      <w:r>
        <w:t>e</w:t>
      </w:r>
      <w:r w:rsidR="009C11D8">
        <w:t xml:space="preserve"> prøve. </w:t>
      </w:r>
    </w:p>
    <w:p w:rsidR="009C11D8" w:rsidRDefault="009C11D8" w:rsidP="009C11D8">
      <w:r>
        <w:t>Projektrapport</w:t>
      </w:r>
      <w:r w:rsidR="00530EAA">
        <w:t xml:space="preserve">en </w:t>
      </w:r>
      <w:r>
        <w:t xml:space="preserve">og </w:t>
      </w:r>
      <w:r w:rsidR="008B7C0A">
        <w:t>de</w:t>
      </w:r>
      <w:r w:rsidR="00530EAA">
        <w:t xml:space="preserve">n </w:t>
      </w:r>
      <w:r>
        <w:t xml:space="preserve">praktisk opgave </w:t>
      </w:r>
      <w:r w:rsidR="0070767F">
        <w:t>præsenteres af dig</w:t>
      </w:r>
      <w:r>
        <w:t xml:space="preserve"> ved en mundtlig prøve, der varer 30 minutter</w:t>
      </w:r>
      <w:r w:rsidR="002B4605">
        <w:t>. (Inklusive votering)</w:t>
      </w:r>
    </w:p>
    <w:p w:rsidR="00746843" w:rsidRDefault="00746843" w:rsidP="00746843">
      <w:r>
        <w:lastRenderedPageBreak/>
        <w:t>Der gives én karakter i fagteori på grundlag af en saml</w:t>
      </w:r>
      <w:r w:rsidR="002B4605">
        <w:t xml:space="preserve">et bedømmelse af projektrapporten </w:t>
      </w:r>
      <w:r>
        <w:t>og den</w:t>
      </w:r>
    </w:p>
    <w:p w:rsidR="00530EAA" w:rsidRDefault="00746843" w:rsidP="00746843">
      <w:r>
        <w:t xml:space="preserve">mundtlige prøve samt én karakter for det praktiske produkt. </w:t>
      </w:r>
    </w:p>
    <w:p w:rsidR="00530EAA" w:rsidRDefault="00746843" w:rsidP="00746843">
      <w:r>
        <w:t>Det samlede resultat af svendeprøven er et</w:t>
      </w:r>
      <w:r w:rsidR="00530EAA">
        <w:t xml:space="preserve"> </w:t>
      </w:r>
      <w:r>
        <w:t>vægtet gennemsnit, hvori karakteren for projektrapport</w:t>
      </w:r>
      <w:r w:rsidR="00050174">
        <w:t>en</w:t>
      </w:r>
      <w:r>
        <w:t xml:space="preserve"> og den mundtlige prøve indgår med 1/3, og karakteren</w:t>
      </w:r>
      <w:r w:rsidR="00530EAA">
        <w:t xml:space="preserve"> </w:t>
      </w:r>
      <w:r>
        <w:t xml:space="preserve">for den praktiske prøve, henholdsvis det praktiske produkt, indgår med 2/3. </w:t>
      </w:r>
    </w:p>
    <w:p w:rsidR="00530EAA" w:rsidRDefault="005862E0" w:rsidP="00746843">
      <w:r>
        <w:t>Du</w:t>
      </w:r>
      <w:r w:rsidR="00746843">
        <w:t xml:space="preserve"> har bestået den</w:t>
      </w:r>
      <w:r w:rsidR="00530EAA">
        <w:t xml:space="preserve"> </w:t>
      </w:r>
      <w:r>
        <w:t>samlede svendeprøve, hvis</w:t>
      </w:r>
      <w:r w:rsidR="00746843">
        <w:t xml:space="preserve"> begge </w:t>
      </w:r>
      <w:r>
        <w:t xml:space="preserve">disse </w:t>
      </w:r>
      <w:r w:rsidR="00746843">
        <w:t xml:space="preserve">karakterer er mindst 02. </w:t>
      </w:r>
    </w:p>
    <w:p w:rsidR="00746843" w:rsidRDefault="005862E0" w:rsidP="00746843">
      <w:r>
        <w:t>Karakterer</w:t>
      </w:r>
      <w:r w:rsidR="00746843">
        <w:t xml:space="preserve"> gives umiddelbart efter votering.</w:t>
      </w:r>
    </w:p>
    <w:p w:rsidR="00050174" w:rsidRDefault="00050174" w:rsidP="00746843"/>
    <w:p w:rsidR="00050174" w:rsidRDefault="00050174" w:rsidP="00050174">
      <w:pPr>
        <w:pStyle w:val="Opstilling-punkttegn"/>
        <w:numPr>
          <w:ilvl w:val="0"/>
          <w:numId w:val="0"/>
        </w:numPr>
      </w:pPr>
      <w:r>
        <w:t xml:space="preserve">Karakterer gives efter 7 trins skalaen. </w:t>
      </w:r>
    </w:p>
    <w:p w:rsidR="00530EAA" w:rsidRDefault="00530EAA" w:rsidP="00746843"/>
    <w:p w:rsidR="00824548" w:rsidRDefault="00824548" w:rsidP="00746843">
      <w:r>
        <w:t>Din lærer er eksaminator og vil gøre sit bedste for at skabe en god og tryg atmosfære.</w:t>
      </w:r>
    </w:p>
    <w:p w:rsidR="00746843" w:rsidRDefault="00746843" w:rsidP="00746843">
      <w:r>
        <w:t xml:space="preserve">Censorerne er, ud over ved voteringen, </w:t>
      </w:r>
      <w:r w:rsidR="005862E0">
        <w:t xml:space="preserve">også </w:t>
      </w:r>
      <w:r>
        <w:t>til stede under den mundtlige prøve.</w:t>
      </w:r>
    </w:p>
    <w:p w:rsidR="00530EAA" w:rsidRDefault="00530EAA" w:rsidP="00746843"/>
    <w:p w:rsidR="00746843" w:rsidRDefault="00746843" w:rsidP="00746843">
      <w:r>
        <w:t>Ved uddannelsens afslutning udsteder det faglige udvalg et svendebrev</w:t>
      </w:r>
      <w:r w:rsidR="005862E0">
        <w:t xml:space="preserve">, som dokumentation for </w:t>
      </w:r>
      <w:r w:rsidR="00824548">
        <w:t>at du</w:t>
      </w:r>
      <w:r>
        <w:t xml:space="preserve"> har opnået kompetence inden for uddannelsen.</w:t>
      </w:r>
    </w:p>
    <w:p w:rsidR="00746843" w:rsidRDefault="00746843" w:rsidP="00D9521E"/>
    <w:p w:rsidR="00746843" w:rsidRDefault="00205062" w:rsidP="00FB7158">
      <w:r>
        <w:t>V</w:t>
      </w:r>
      <w:r w:rsidR="00FB7158">
        <w:t>ejledninger</w:t>
      </w:r>
      <w:r>
        <w:t xml:space="preserve"> og bedømmelseskriterier</w:t>
      </w:r>
      <w:r w:rsidR="00824548">
        <w:t>:</w:t>
      </w:r>
      <w:r>
        <w:tab/>
      </w:r>
      <w:hyperlink r:id="rId24" w:history="1">
        <w:r w:rsidR="00050174" w:rsidRPr="00050174">
          <w:rPr>
            <w:rStyle w:val="Hyperlink"/>
          </w:rPr>
          <w:t>Vejledninger til svendeprøver</w:t>
        </w:r>
      </w:hyperlink>
    </w:p>
    <w:p w:rsidR="00050174" w:rsidRDefault="00050174" w:rsidP="00050174">
      <w:pPr>
        <w:pStyle w:val="Opstilling-punkttegn"/>
        <w:numPr>
          <w:ilvl w:val="0"/>
          <w:numId w:val="0"/>
        </w:numPr>
      </w:pPr>
    </w:p>
    <w:p w:rsidR="00050174" w:rsidRDefault="00050174" w:rsidP="00050174">
      <w:pPr>
        <w:pStyle w:val="Opstilling-punkttegn"/>
        <w:numPr>
          <w:ilvl w:val="0"/>
          <w:numId w:val="0"/>
        </w:numPr>
      </w:pPr>
      <w:r>
        <w:t>Eksamensbekendtgørelsen</w:t>
      </w:r>
      <w:r w:rsidR="00824548">
        <w:t>:</w:t>
      </w:r>
      <w:r>
        <w:t xml:space="preserve"> </w:t>
      </w:r>
      <w:r>
        <w:tab/>
      </w:r>
      <w:r>
        <w:tab/>
      </w:r>
      <w:hyperlink r:id="rId25" w:history="1">
        <w:r w:rsidRPr="002A3C85">
          <w:rPr>
            <w:rStyle w:val="Hyperlink"/>
          </w:rPr>
          <w:t>Eksamensbekendtgørelsen</w:t>
        </w:r>
      </w:hyperlink>
    </w:p>
    <w:p w:rsidR="00050174" w:rsidRDefault="00050174" w:rsidP="00050174">
      <w:pPr>
        <w:pStyle w:val="Opstilling-punkttegn"/>
        <w:numPr>
          <w:ilvl w:val="0"/>
          <w:numId w:val="0"/>
        </w:numPr>
      </w:pPr>
    </w:p>
    <w:p w:rsidR="00050174" w:rsidRDefault="00050174" w:rsidP="00050174">
      <w:pPr>
        <w:pStyle w:val="Opstilling-punkttegn"/>
        <w:numPr>
          <w:ilvl w:val="0"/>
          <w:numId w:val="0"/>
        </w:numPr>
      </w:pPr>
      <w:r>
        <w:t>Skolens eksamensreglement</w:t>
      </w:r>
      <w:r w:rsidR="00824548">
        <w:t>:</w:t>
      </w:r>
      <w:r>
        <w:tab/>
      </w:r>
      <w:r>
        <w:tab/>
      </w:r>
      <w:hyperlink r:id="rId26" w:history="1">
        <w:r w:rsidRPr="002A3C85">
          <w:rPr>
            <w:rStyle w:val="Hyperlink"/>
          </w:rPr>
          <w:t>SDE - Eksamensreglement</w:t>
        </w:r>
      </w:hyperlink>
    </w:p>
    <w:p w:rsidR="00746843" w:rsidRDefault="00746843" w:rsidP="00D9521E"/>
    <w:p w:rsidR="00746843" w:rsidRDefault="00746843" w:rsidP="00D9521E"/>
    <w:p w:rsidR="00746843" w:rsidRDefault="00746843" w:rsidP="00D9521E"/>
    <w:p w:rsidR="00746843" w:rsidRDefault="00746843" w:rsidP="00D9521E"/>
    <w:p w:rsidR="00746843" w:rsidRDefault="00746843" w:rsidP="00D9521E"/>
    <w:p w:rsidR="00746843" w:rsidRDefault="00746843" w:rsidP="00D9521E"/>
    <w:sectPr w:rsidR="00746843">
      <w:footerReference w:type="even" r:id="rId27"/>
      <w:footerReference w:type="default" r:id="rId28"/>
      <w:headerReference w:type="first" r:id="rId29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7CFC" w:rsidRDefault="00057CFC">
      <w:pPr>
        <w:spacing w:line="240" w:lineRule="auto"/>
      </w:pPr>
      <w:r>
        <w:separator/>
      </w:r>
    </w:p>
  </w:endnote>
  <w:endnote w:type="continuationSeparator" w:id="0">
    <w:p w:rsidR="00057CFC" w:rsidRDefault="00057C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057CFC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3F54B3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6.HF - Bygningssnedker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D31DC6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3F54B3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6.HF - Bygningssnedker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7F202E" w:rsidRPr="007F202E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7F202E" w:rsidRPr="007F202E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057CFC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3F54B3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6.HF - Bygningssnedker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D31DC6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3F54B3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6.HF - Bygningssnedker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7F202E" w:rsidRPr="007F202E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7F202E" w:rsidRPr="007F202E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7CFC" w:rsidRDefault="00057CFC">
      <w:pPr>
        <w:spacing w:line="240" w:lineRule="auto"/>
      </w:pPr>
      <w:r>
        <w:separator/>
      </w:r>
    </w:p>
  </w:footnote>
  <w:footnote w:type="continuationSeparator" w:id="0">
    <w:p w:rsidR="00057CFC" w:rsidRDefault="00057C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5CB88A10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1C25"/>
    <w:rsid w:val="0000496B"/>
    <w:rsid w:val="00004FFF"/>
    <w:rsid w:val="000069AC"/>
    <w:rsid w:val="00006C15"/>
    <w:rsid w:val="00011F2F"/>
    <w:rsid w:val="00013050"/>
    <w:rsid w:val="000156B9"/>
    <w:rsid w:val="00017BA1"/>
    <w:rsid w:val="000226A2"/>
    <w:rsid w:val="00023BE6"/>
    <w:rsid w:val="00026E9D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4ABE"/>
    <w:rsid w:val="0004605E"/>
    <w:rsid w:val="00046F28"/>
    <w:rsid w:val="00047228"/>
    <w:rsid w:val="00047E29"/>
    <w:rsid w:val="00050174"/>
    <w:rsid w:val="000516DC"/>
    <w:rsid w:val="00051CF5"/>
    <w:rsid w:val="000527F8"/>
    <w:rsid w:val="00056B1C"/>
    <w:rsid w:val="00057164"/>
    <w:rsid w:val="00057653"/>
    <w:rsid w:val="0005783D"/>
    <w:rsid w:val="00057CFC"/>
    <w:rsid w:val="00063FC7"/>
    <w:rsid w:val="00064ABF"/>
    <w:rsid w:val="00065EC5"/>
    <w:rsid w:val="00071124"/>
    <w:rsid w:val="000715CB"/>
    <w:rsid w:val="00072820"/>
    <w:rsid w:val="00072D38"/>
    <w:rsid w:val="00073235"/>
    <w:rsid w:val="00073B3A"/>
    <w:rsid w:val="00080393"/>
    <w:rsid w:val="000804C0"/>
    <w:rsid w:val="00081EA8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45B"/>
    <w:rsid w:val="000B1CE1"/>
    <w:rsid w:val="000B6EDC"/>
    <w:rsid w:val="000B79F8"/>
    <w:rsid w:val="000B7DD3"/>
    <w:rsid w:val="000B7F23"/>
    <w:rsid w:val="000C12DD"/>
    <w:rsid w:val="000C1318"/>
    <w:rsid w:val="000C1B1E"/>
    <w:rsid w:val="000C27D1"/>
    <w:rsid w:val="000C39A0"/>
    <w:rsid w:val="000C3CD1"/>
    <w:rsid w:val="000C50E0"/>
    <w:rsid w:val="000C7D1F"/>
    <w:rsid w:val="000C7F0D"/>
    <w:rsid w:val="000D1016"/>
    <w:rsid w:val="000D30EF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3B2F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2CA5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30B02"/>
    <w:rsid w:val="00130EAA"/>
    <w:rsid w:val="001311CC"/>
    <w:rsid w:val="001327AE"/>
    <w:rsid w:val="00132C4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652F9"/>
    <w:rsid w:val="0017462F"/>
    <w:rsid w:val="001753EC"/>
    <w:rsid w:val="0017697F"/>
    <w:rsid w:val="00177C9D"/>
    <w:rsid w:val="00180AB1"/>
    <w:rsid w:val="001810E5"/>
    <w:rsid w:val="00181216"/>
    <w:rsid w:val="00181F8B"/>
    <w:rsid w:val="00183C7A"/>
    <w:rsid w:val="00184C21"/>
    <w:rsid w:val="001870B4"/>
    <w:rsid w:val="00191DE3"/>
    <w:rsid w:val="001954E6"/>
    <w:rsid w:val="00195604"/>
    <w:rsid w:val="0019644C"/>
    <w:rsid w:val="001A317E"/>
    <w:rsid w:val="001A5493"/>
    <w:rsid w:val="001A6166"/>
    <w:rsid w:val="001B11AA"/>
    <w:rsid w:val="001B46DC"/>
    <w:rsid w:val="001B5036"/>
    <w:rsid w:val="001B5245"/>
    <w:rsid w:val="001C12E9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062"/>
    <w:rsid w:val="00205236"/>
    <w:rsid w:val="002053CF"/>
    <w:rsid w:val="0020590E"/>
    <w:rsid w:val="0020627B"/>
    <w:rsid w:val="00206560"/>
    <w:rsid w:val="0020660C"/>
    <w:rsid w:val="0020784B"/>
    <w:rsid w:val="00207C67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330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769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2524"/>
    <w:rsid w:val="002B3527"/>
    <w:rsid w:val="002B3F81"/>
    <w:rsid w:val="002B416F"/>
    <w:rsid w:val="002B4605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CCD"/>
    <w:rsid w:val="002C6674"/>
    <w:rsid w:val="002C669A"/>
    <w:rsid w:val="002C7018"/>
    <w:rsid w:val="002D137B"/>
    <w:rsid w:val="002D168C"/>
    <w:rsid w:val="002D17AF"/>
    <w:rsid w:val="002D1A2A"/>
    <w:rsid w:val="002D1F9C"/>
    <w:rsid w:val="002D2BCE"/>
    <w:rsid w:val="002D35FF"/>
    <w:rsid w:val="002D3779"/>
    <w:rsid w:val="002D435D"/>
    <w:rsid w:val="002D4839"/>
    <w:rsid w:val="002D5A6F"/>
    <w:rsid w:val="002D6050"/>
    <w:rsid w:val="002D7BB4"/>
    <w:rsid w:val="002E1AB2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87F"/>
    <w:rsid w:val="00303BDD"/>
    <w:rsid w:val="00304F2B"/>
    <w:rsid w:val="003052D0"/>
    <w:rsid w:val="00305A04"/>
    <w:rsid w:val="0030628F"/>
    <w:rsid w:val="003077CD"/>
    <w:rsid w:val="003122B6"/>
    <w:rsid w:val="00312DBC"/>
    <w:rsid w:val="00313E99"/>
    <w:rsid w:val="00314BB1"/>
    <w:rsid w:val="003154D9"/>
    <w:rsid w:val="0031611B"/>
    <w:rsid w:val="0031761E"/>
    <w:rsid w:val="003177B3"/>
    <w:rsid w:val="00321F8A"/>
    <w:rsid w:val="0032699E"/>
    <w:rsid w:val="00333D5A"/>
    <w:rsid w:val="003348D9"/>
    <w:rsid w:val="003362D6"/>
    <w:rsid w:val="003404F9"/>
    <w:rsid w:val="00342F77"/>
    <w:rsid w:val="00343DD8"/>
    <w:rsid w:val="003516C4"/>
    <w:rsid w:val="003519B8"/>
    <w:rsid w:val="00351FD2"/>
    <w:rsid w:val="003535BA"/>
    <w:rsid w:val="00353DCA"/>
    <w:rsid w:val="00353E63"/>
    <w:rsid w:val="00353F88"/>
    <w:rsid w:val="00355872"/>
    <w:rsid w:val="00357FE9"/>
    <w:rsid w:val="00360A90"/>
    <w:rsid w:val="00362204"/>
    <w:rsid w:val="00362994"/>
    <w:rsid w:val="00362F94"/>
    <w:rsid w:val="003632E1"/>
    <w:rsid w:val="00363543"/>
    <w:rsid w:val="00363AC6"/>
    <w:rsid w:val="00364EFE"/>
    <w:rsid w:val="003654F0"/>
    <w:rsid w:val="003678FF"/>
    <w:rsid w:val="003721F8"/>
    <w:rsid w:val="0037224C"/>
    <w:rsid w:val="0037370D"/>
    <w:rsid w:val="00375518"/>
    <w:rsid w:val="003775CC"/>
    <w:rsid w:val="00377F46"/>
    <w:rsid w:val="003816C9"/>
    <w:rsid w:val="00381756"/>
    <w:rsid w:val="00382092"/>
    <w:rsid w:val="00384118"/>
    <w:rsid w:val="0038582E"/>
    <w:rsid w:val="00385D24"/>
    <w:rsid w:val="00385E54"/>
    <w:rsid w:val="003865E9"/>
    <w:rsid w:val="00391C61"/>
    <w:rsid w:val="0039291D"/>
    <w:rsid w:val="00394FE6"/>
    <w:rsid w:val="00395710"/>
    <w:rsid w:val="003A1D5B"/>
    <w:rsid w:val="003A327B"/>
    <w:rsid w:val="003A3C91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231F"/>
    <w:rsid w:val="003F25D9"/>
    <w:rsid w:val="003F2F20"/>
    <w:rsid w:val="003F39A9"/>
    <w:rsid w:val="003F3ADC"/>
    <w:rsid w:val="003F4DC0"/>
    <w:rsid w:val="003F5432"/>
    <w:rsid w:val="003F54B3"/>
    <w:rsid w:val="003F5E8B"/>
    <w:rsid w:val="003F7CD9"/>
    <w:rsid w:val="0040087E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6B33"/>
    <w:rsid w:val="00417369"/>
    <w:rsid w:val="0041751C"/>
    <w:rsid w:val="00421BB4"/>
    <w:rsid w:val="0042484F"/>
    <w:rsid w:val="004255D3"/>
    <w:rsid w:val="004256B2"/>
    <w:rsid w:val="004256CF"/>
    <w:rsid w:val="00425932"/>
    <w:rsid w:val="00425C38"/>
    <w:rsid w:val="00425F4C"/>
    <w:rsid w:val="00426EFF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0DE2"/>
    <w:rsid w:val="0045326D"/>
    <w:rsid w:val="004539D1"/>
    <w:rsid w:val="00455076"/>
    <w:rsid w:val="004558C0"/>
    <w:rsid w:val="004560C0"/>
    <w:rsid w:val="00456DC1"/>
    <w:rsid w:val="004623E0"/>
    <w:rsid w:val="00462CB9"/>
    <w:rsid w:val="00465E75"/>
    <w:rsid w:val="004664F5"/>
    <w:rsid w:val="004665DB"/>
    <w:rsid w:val="00467547"/>
    <w:rsid w:val="004704E6"/>
    <w:rsid w:val="0047083D"/>
    <w:rsid w:val="00474879"/>
    <w:rsid w:val="00475C4E"/>
    <w:rsid w:val="00476DD3"/>
    <w:rsid w:val="00477528"/>
    <w:rsid w:val="0048016F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819"/>
    <w:rsid w:val="004D3B3D"/>
    <w:rsid w:val="004D5E93"/>
    <w:rsid w:val="004D6700"/>
    <w:rsid w:val="004D701D"/>
    <w:rsid w:val="004E0196"/>
    <w:rsid w:val="004E042E"/>
    <w:rsid w:val="004E2E91"/>
    <w:rsid w:val="004E4C3C"/>
    <w:rsid w:val="004F040E"/>
    <w:rsid w:val="004F17CF"/>
    <w:rsid w:val="004F18ED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2D20"/>
    <w:rsid w:val="0051365C"/>
    <w:rsid w:val="00515509"/>
    <w:rsid w:val="005156A2"/>
    <w:rsid w:val="005170CA"/>
    <w:rsid w:val="005265B9"/>
    <w:rsid w:val="00526E96"/>
    <w:rsid w:val="00530EAA"/>
    <w:rsid w:val="00531946"/>
    <w:rsid w:val="00531F90"/>
    <w:rsid w:val="00533238"/>
    <w:rsid w:val="00534539"/>
    <w:rsid w:val="005351D4"/>
    <w:rsid w:val="00535862"/>
    <w:rsid w:val="005360F9"/>
    <w:rsid w:val="00540DEB"/>
    <w:rsid w:val="005429E1"/>
    <w:rsid w:val="005441D1"/>
    <w:rsid w:val="00544285"/>
    <w:rsid w:val="00544CA1"/>
    <w:rsid w:val="00546371"/>
    <w:rsid w:val="00546D90"/>
    <w:rsid w:val="005514DA"/>
    <w:rsid w:val="00551502"/>
    <w:rsid w:val="00555624"/>
    <w:rsid w:val="005557C3"/>
    <w:rsid w:val="00556A93"/>
    <w:rsid w:val="00556EE8"/>
    <w:rsid w:val="0056186A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3A25"/>
    <w:rsid w:val="00585D32"/>
    <w:rsid w:val="00585DE5"/>
    <w:rsid w:val="005862E0"/>
    <w:rsid w:val="00586947"/>
    <w:rsid w:val="00591717"/>
    <w:rsid w:val="00591BBD"/>
    <w:rsid w:val="00591FC9"/>
    <w:rsid w:val="0059227D"/>
    <w:rsid w:val="00592D7E"/>
    <w:rsid w:val="00597AAC"/>
    <w:rsid w:val="005A0F6B"/>
    <w:rsid w:val="005A1844"/>
    <w:rsid w:val="005A30F2"/>
    <w:rsid w:val="005A35B6"/>
    <w:rsid w:val="005A505D"/>
    <w:rsid w:val="005A6A63"/>
    <w:rsid w:val="005A7840"/>
    <w:rsid w:val="005A7897"/>
    <w:rsid w:val="005A7D87"/>
    <w:rsid w:val="005B14C8"/>
    <w:rsid w:val="005B1B05"/>
    <w:rsid w:val="005B253D"/>
    <w:rsid w:val="005B275D"/>
    <w:rsid w:val="005B3095"/>
    <w:rsid w:val="005B4E96"/>
    <w:rsid w:val="005B5C35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0EE1"/>
    <w:rsid w:val="005E2A4C"/>
    <w:rsid w:val="005E57DD"/>
    <w:rsid w:val="005E600F"/>
    <w:rsid w:val="005E6D6B"/>
    <w:rsid w:val="005F00CF"/>
    <w:rsid w:val="005F0BC7"/>
    <w:rsid w:val="005F0F61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2B1"/>
    <w:rsid w:val="006127A1"/>
    <w:rsid w:val="00615707"/>
    <w:rsid w:val="00615BEB"/>
    <w:rsid w:val="00615F26"/>
    <w:rsid w:val="00621C4E"/>
    <w:rsid w:val="006244B5"/>
    <w:rsid w:val="00627525"/>
    <w:rsid w:val="006277EA"/>
    <w:rsid w:val="00630A6C"/>
    <w:rsid w:val="00631176"/>
    <w:rsid w:val="0063341B"/>
    <w:rsid w:val="00634A2C"/>
    <w:rsid w:val="0063723C"/>
    <w:rsid w:val="00637E9E"/>
    <w:rsid w:val="00643BEF"/>
    <w:rsid w:val="006459BD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9B2"/>
    <w:rsid w:val="00665CD2"/>
    <w:rsid w:val="00670202"/>
    <w:rsid w:val="0067179C"/>
    <w:rsid w:val="006737CA"/>
    <w:rsid w:val="00673A39"/>
    <w:rsid w:val="00675249"/>
    <w:rsid w:val="0067556E"/>
    <w:rsid w:val="00675A05"/>
    <w:rsid w:val="00675A13"/>
    <w:rsid w:val="00677B5A"/>
    <w:rsid w:val="00682151"/>
    <w:rsid w:val="00682D7C"/>
    <w:rsid w:val="00684A61"/>
    <w:rsid w:val="006862E4"/>
    <w:rsid w:val="006915D1"/>
    <w:rsid w:val="00692A01"/>
    <w:rsid w:val="00694070"/>
    <w:rsid w:val="00694247"/>
    <w:rsid w:val="006943C7"/>
    <w:rsid w:val="00694EB4"/>
    <w:rsid w:val="006951AD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B5146"/>
    <w:rsid w:val="006C006B"/>
    <w:rsid w:val="006C0CCD"/>
    <w:rsid w:val="006C19B1"/>
    <w:rsid w:val="006C23D1"/>
    <w:rsid w:val="006C4E7B"/>
    <w:rsid w:val="006C5BEB"/>
    <w:rsid w:val="006D011A"/>
    <w:rsid w:val="006D05F3"/>
    <w:rsid w:val="006D5847"/>
    <w:rsid w:val="006D7455"/>
    <w:rsid w:val="006E0026"/>
    <w:rsid w:val="006E1192"/>
    <w:rsid w:val="006E6A40"/>
    <w:rsid w:val="006E6EB7"/>
    <w:rsid w:val="006E7EDF"/>
    <w:rsid w:val="006F0814"/>
    <w:rsid w:val="006F0B7F"/>
    <w:rsid w:val="006F17AC"/>
    <w:rsid w:val="006F28C3"/>
    <w:rsid w:val="006F47F8"/>
    <w:rsid w:val="006F4FC6"/>
    <w:rsid w:val="006F656A"/>
    <w:rsid w:val="006F6D45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0767F"/>
    <w:rsid w:val="0071515E"/>
    <w:rsid w:val="007206FD"/>
    <w:rsid w:val="00720977"/>
    <w:rsid w:val="007217CA"/>
    <w:rsid w:val="0072189F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843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3D6A"/>
    <w:rsid w:val="00794942"/>
    <w:rsid w:val="0079497B"/>
    <w:rsid w:val="007960F7"/>
    <w:rsid w:val="007A4A06"/>
    <w:rsid w:val="007A60CF"/>
    <w:rsid w:val="007A69FB"/>
    <w:rsid w:val="007B1C55"/>
    <w:rsid w:val="007B37A4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54E"/>
    <w:rsid w:val="007C6B64"/>
    <w:rsid w:val="007C6C01"/>
    <w:rsid w:val="007D1379"/>
    <w:rsid w:val="007D260C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202E"/>
    <w:rsid w:val="007F2407"/>
    <w:rsid w:val="007F5E70"/>
    <w:rsid w:val="007F6C95"/>
    <w:rsid w:val="00800088"/>
    <w:rsid w:val="008002F7"/>
    <w:rsid w:val="008019C0"/>
    <w:rsid w:val="00801F1B"/>
    <w:rsid w:val="00802284"/>
    <w:rsid w:val="00802746"/>
    <w:rsid w:val="00803930"/>
    <w:rsid w:val="0080396A"/>
    <w:rsid w:val="00804E6F"/>
    <w:rsid w:val="008069BB"/>
    <w:rsid w:val="00806D8F"/>
    <w:rsid w:val="0081245A"/>
    <w:rsid w:val="00814EC9"/>
    <w:rsid w:val="008175B0"/>
    <w:rsid w:val="00820712"/>
    <w:rsid w:val="00821097"/>
    <w:rsid w:val="008219BF"/>
    <w:rsid w:val="00822FF6"/>
    <w:rsid w:val="00824548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BFF"/>
    <w:rsid w:val="00862E8D"/>
    <w:rsid w:val="00863AC1"/>
    <w:rsid w:val="0086658E"/>
    <w:rsid w:val="00867894"/>
    <w:rsid w:val="00867BD6"/>
    <w:rsid w:val="0087007C"/>
    <w:rsid w:val="00870EAF"/>
    <w:rsid w:val="00871B45"/>
    <w:rsid w:val="00874248"/>
    <w:rsid w:val="0087468A"/>
    <w:rsid w:val="00875E12"/>
    <w:rsid w:val="00876847"/>
    <w:rsid w:val="00877070"/>
    <w:rsid w:val="008774E8"/>
    <w:rsid w:val="00880652"/>
    <w:rsid w:val="008824D1"/>
    <w:rsid w:val="00887580"/>
    <w:rsid w:val="00890167"/>
    <w:rsid w:val="008919CB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5231"/>
    <w:rsid w:val="008A6A15"/>
    <w:rsid w:val="008A718F"/>
    <w:rsid w:val="008B042A"/>
    <w:rsid w:val="008B052A"/>
    <w:rsid w:val="008B0999"/>
    <w:rsid w:val="008B174E"/>
    <w:rsid w:val="008B26C2"/>
    <w:rsid w:val="008B28B5"/>
    <w:rsid w:val="008B5A20"/>
    <w:rsid w:val="008B7C0A"/>
    <w:rsid w:val="008B7C30"/>
    <w:rsid w:val="008C1C62"/>
    <w:rsid w:val="008C52C5"/>
    <w:rsid w:val="008D1553"/>
    <w:rsid w:val="008D20C0"/>
    <w:rsid w:val="008D231A"/>
    <w:rsid w:val="008D31D8"/>
    <w:rsid w:val="008D4A6C"/>
    <w:rsid w:val="008D58CE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41F5"/>
    <w:rsid w:val="008F771F"/>
    <w:rsid w:val="00900283"/>
    <w:rsid w:val="00900CB1"/>
    <w:rsid w:val="00901D86"/>
    <w:rsid w:val="009025C0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1415F"/>
    <w:rsid w:val="009208C1"/>
    <w:rsid w:val="00921F3E"/>
    <w:rsid w:val="00925FAF"/>
    <w:rsid w:val="009279E0"/>
    <w:rsid w:val="009279F7"/>
    <w:rsid w:val="00931FC7"/>
    <w:rsid w:val="00932619"/>
    <w:rsid w:val="00932DE2"/>
    <w:rsid w:val="009361F3"/>
    <w:rsid w:val="009375E3"/>
    <w:rsid w:val="00937DB1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1B4F"/>
    <w:rsid w:val="00981C61"/>
    <w:rsid w:val="0098315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11D8"/>
    <w:rsid w:val="009C2A3D"/>
    <w:rsid w:val="009C326E"/>
    <w:rsid w:val="009C75E0"/>
    <w:rsid w:val="009D16F8"/>
    <w:rsid w:val="009D17CF"/>
    <w:rsid w:val="009D1B0A"/>
    <w:rsid w:val="009D54FA"/>
    <w:rsid w:val="009D646D"/>
    <w:rsid w:val="009D754A"/>
    <w:rsid w:val="009D7697"/>
    <w:rsid w:val="009D7A0D"/>
    <w:rsid w:val="009E08B1"/>
    <w:rsid w:val="009E08C7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262"/>
    <w:rsid w:val="00A16855"/>
    <w:rsid w:val="00A208AD"/>
    <w:rsid w:val="00A22477"/>
    <w:rsid w:val="00A26AFB"/>
    <w:rsid w:val="00A27715"/>
    <w:rsid w:val="00A31B99"/>
    <w:rsid w:val="00A32211"/>
    <w:rsid w:val="00A3395A"/>
    <w:rsid w:val="00A35244"/>
    <w:rsid w:val="00A3594A"/>
    <w:rsid w:val="00A35A57"/>
    <w:rsid w:val="00A40F74"/>
    <w:rsid w:val="00A416F7"/>
    <w:rsid w:val="00A41DC7"/>
    <w:rsid w:val="00A4201F"/>
    <w:rsid w:val="00A427A3"/>
    <w:rsid w:val="00A45231"/>
    <w:rsid w:val="00A454CC"/>
    <w:rsid w:val="00A47308"/>
    <w:rsid w:val="00A529B0"/>
    <w:rsid w:val="00A52EBE"/>
    <w:rsid w:val="00A53988"/>
    <w:rsid w:val="00A56030"/>
    <w:rsid w:val="00A57F59"/>
    <w:rsid w:val="00A60016"/>
    <w:rsid w:val="00A60DD7"/>
    <w:rsid w:val="00A6271C"/>
    <w:rsid w:val="00A65214"/>
    <w:rsid w:val="00A6663E"/>
    <w:rsid w:val="00A66B47"/>
    <w:rsid w:val="00A82B9D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4AE"/>
    <w:rsid w:val="00AA7C99"/>
    <w:rsid w:val="00AB22EE"/>
    <w:rsid w:val="00AB3E90"/>
    <w:rsid w:val="00AB6D48"/>
    <w:rsid w:val="00AC1AC6"/>
    <w:rsid w:val="00AC1D6F"/>
    <w:rsid w:val="00AC37E9"/>
    <w:rsid w:val="00AC3A94"/>
    <w:rsid w:val="00AC7864"/>
    <w:rsid w:val="00AD0E05"/>
    <w:rsid w:val="00AD1486"/>
    <w:rsid w:val="00AD1745"/>
    <w:rsid w:val="00AD180E"/>
    <w:rsid w:val="00AE0897"/>
    <w:rsid w:val="00AE1AB7"/>
    <w:rsid w:val="00AE322C"/>
    <w:rsid w:val="00AE3CB8"/>
    <w:rsid w:val="00AE7B80"/>
    <w:rsid w:val="00AF127E"/>
    <w:rsid w:val="00AF39D7"/>
    <w:rsid w:val="00AF4271"/>
    <w:rsid w:val="00AF4589"/>
    <w:rsid w:val="00AF4D87"/>
    <w:rsid w:val="00AF6517"/>
    <w:rsid w:val="00AF6824"/>
    <w:rsid w:val="00B00952"/>
    <w:rsid w:val="00B124A7"/>
    <w:rsid w:val="00B12B05"/>
    <w:rsid w:val="00B12C47"/>
    <w:rsid w:val="00B13B1A"/>
    <w:rsid w:val="00B13EF0"/>
    <w:rsid w:val="00B1511B"/>
    <w:rsid w:val="00B1665C"/>
    <w:rsid w:val="00B20088"/>
    <w:rsid w:val="00B21628"/>
    <w:rsid w:val="00B22828"/>
    <w:rsid w:val="00B238DF"/>
    <w:rsid w:val="00B23E3E"/>
    <w:rsid w:val="00B2480A"/>
    <w:rsid w:val="00B25208"/>
    <w:rsid w:val="00B30551"/>
    <w:rsid w:val="00B30B05"/>
    <w:rsid w:val="00B3156C"/>
    <w:rsid w:val="00B33EFD"/>
    <w:rsid w:val="00B354D7"/>
    <w:rsid w:val="00B35681"/>
    <w:rsid w:val="00B3575E"/>
    <w:rsid w:val="00B35A6D"/>
    <w:rsid w:val="00B4134F"/>
    <w:rsid w:val="00B413D6"/>
    <w:rsid w:val="00B43186"/>
    <w:rsid w:val="00B4602C"/>
    <w:rsid w:val="00B478D0"/>
    <w:rsid w:val="00B50195"/>
    <w:rsid w:val="00B50CDC"/>
    <w:rsid w:val="00B52449"/>
    <w:rsid w:val="00B54392"/>
    <w:rsid w:val="00B5454D"/>
    <w:rsid w:val="00B55187"/>
    <w:rsid w:val="00B573B2"/>
    <w:rsid w:val="00B57932"/>
    <w:rsid w:val="00B60E85"/>
    <w:rsid w:val="00B62092"/>
    <w:rsid w:val="00B6381D"/>
    <w:rsid w:val="00B6484D"/>
    <w:rsid w:val="00B65819"/>
    <w:rsid w:val="00B70285"/>
    <w:rsid w:val="00B72573"/>
    <w:rsid w:val="00B74450"/>
    <w:rsid w:val="00B753E8"/>
    <w:rsid w:val="00B75C1F"/>
    <w:rsid w:val="00B76A6B"/>
    <w:rsid w:val="00B77DEC"/>
    <w:rsid w:val="00B81F0D"/>
    <w:rsid w:val="00B8231D"/>
    <w:rsid w:val="00B831D3"/>
    <w:rsid w:val="00B835A7"/>
    <w:rsid w:val="00B84E50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97D8D"/>
    <w:rsid w:val="00BA2349"/>
    <w:rsid w:val="00BA4E78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B624C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E3A26"/>
    <w:rsid w:val="00BE3F17"/>
    <w:rsid w:val="00BF0ADD"/>
    <w:rsid w:val="00BF150C"/>
    <w:rsid w:val="00BF2097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17FC1"/>
    <w:rsid w:val="00C2107C"/>
    <w:rsid w:val="00C2162E"/>
    <w:rsid w:val="00C22EB8"/>
    <w:rsid w:val="00C22F7E"/>
    <w:rsid w:val="00C23398"/>
    <w:rsid w:val="00C26573"/>
    <w:rsid w:val="00C269DB"/>
    <w:rsid w:val="00C274A2"/>
    <w:rsid w:val="00C30A01"/>
    <w:rsid w:val="00C32045"/>
    <w:rsid w:val="00C323FC"/>
    <w:rsid w:val="00C332CD"/>
    <w:rsid w:val="00C33F15"/>
    <w:rsid w:val="00C3416E"/>
    <w:rsid w:val="00C37C0F"/>
    <w:rsid w:val="00C41222"/>
    <w:rsid w:val="00C43033"/>
    <w:rsid w:val="00C44626"/>
    <w:rsid w:val="00C44877"/>
    <w:rsid w:val="00C46134"/>
    <w:rsid w:val="00C47D74"/>
    <w:rsid w:val="00C54CF9"/>
    <w:rsid w:val="00C60875"/>
    <w:rsid w:val="00C626C1"/>
    <w:rsid w:val="00C6417E"/>
    <w:rsid w:val="00C6617B"/>
    <w:rsid w:val="00C70B58"/>
    <w:rsid w:val="00C7172E"/>
    <w:rsid w:val="00C7190E"/>
    <w:rsid w:val="00C72C48"/>
    <w:rsid w:val="00C77657"/>
    <w:rsid w:val="00C77C55"/>
    <w:rsid w:val="00C77C93"/>
    <w:rsid w:val="00C83581"/>
    <w:rsid w:val="00C873CB"/>
    <w:rsid w:val="00C903FB"/>
    <w:rsid w:val="00C90522"/>
    <w:rsid w:val="00C92ADE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5C3"/>
    <w:rsid w:val="00CA6AC3"/>
    <w:rsid w:val="00CB1383"/>
    <w:rsid w:val="00CB2148"/>
    <w:rsid w:val="00CB330E"/>
    <w:rsid w:val="00CB4413"/>
    <w:rsid w:val="00CB5E87"/>
    <w:rsid w:val="00CB7E21"/>
    <w:rsid w:val="00CC02A2"/>
    <w:rsid w:val="00CC2177"/>
    <w:rsid w:val="00CC285C"/>
    <w:rsid w:val="00CC35A0"/>
    <w:rsid w:val="00CC4D96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2133"/>
    <w:rsid w:val="00D04D14"/>
    <w:rsid w:val="00D074C8"/>
    <w:rsid w:val="00D07549"/>
    <w:rsid w:val="00D120A6"/>
    <w:rsid w:val="00D15006"/>
    <w:rsid w:val="00D153A7"/>
    <w:rsid w:val="00D1573A"/>
    <w:rsid w:val="00D16F75"/>
    <w:rsid w:val="00D202EE"/>
    <w:rsid w:val="00D2038D"/>
    <w:rsid w:val="00D223CF"/>
    <w:rsid w:val="00D22463"/>
    <w:rsid w:val="00D23744"/>
    <w:rsid w:val="00D26530"/>
    <w:rsid w:val="00D31BE5"/>
    <w:rsid w:val="00D31DC6"/>
    <w:rsid w:val="00D32FEE"/>
    <w:rsid w:val="00D35441"/>
    <w:rsid w:val="00D355DF"/>
    <w:rsid w:val="00D3658E"/>
    <w:rsid w:val="00D414A6"/>
    <w:rsid w:val="00D449FF"/>
    <w:rsid w:val="00D44BAF"/>
    <w:rsid w:val="00D44D33"/>
    <w:rsid w:val="00D46A10"/>
    <w:rsid w:val="00D50B49"/>
    <w:rsid w:val="00D516BA"/>
    <w:rsid w:val="00D53679"/>
    <w:rsid w:val="00D54599"/>
    <w:rsid w:val="00D549FD"/>
    <w:rsid w:val="00D550E1"/>
    <w:rsid w:val="00D561BB"/>
    <w:rsid w:val="00D57CD8"/>
    <w:rsid w:val="00D61A07"/>
    <w:rsid w:val="00D63DFB"/>
    <w:rsid w:val="00D65A7F"/>
    <w:rsid w:val="00D67F51"/>
    <w:rsid w:val="00D72234"/>
    <w:rsid w:val="00D73AA1"/>
    <w:rsid w:val="00D7642B"/>
    <w:rsid w:val="00D776B6"/>
    <w:rsid w:val="00D777D8"/>
    <w:rsid w:val="00D82169"/>
    <w:rsid w:val="00D82CB9"/>
    <w:rsid w:val="00D830AE"/>
    <w:rsid w:val="00D8384D"/>
    <w:rsid w:val="00D84114"/>
    <w:rsid w:val="00D86C89"/>
    <w:rsid w:val="00D87CC6"/>
    <w:rsid w:val="00D912EA"/>
    <w:rsid w:val="00D94CB1"/>
    <w:rsid w:val="00D9521E"/>
    <w:rsid w:val="00D95617"/>
    <w:rsid w:val="00D959C4"/>
    <w:rsid w:val="00D96294"/>
    <w:rsid w:val="00D9725D"/>
    <w:rsid w:val="00DA04B3"/>
    <w:rsid w:val="00DA1DAE"/>
    <w:rsid w:val="00DA24BB"/>
    <w:rsid w:val="00DA4183"/>
    <w:rsid w:val="00DA48F6"/>
    <w:rsid w:val="00DA4B64"/>
    <w:rsid w:val="00DA5152"/>
    <w:rsid w:val="00DB12B7"/>
    <w:rsid w:val="00DB294F"/>
    <w:rsid w:val="00DB57E0"/>
    <w:rsid w:val="00DB613B"/>
    <w:rsid w:val="00DB6A48"/>
    <w:rsid w:val="00DC0CCE"/>
    <w:rsid w:val="00DC1095"/>
    <w:rsid w:val="00DC483D"/>
    <w:rsid w:val="00DC60AC"/>
    <w:rsid w:val="00DD04F1"/>
    <w:rsid w:val="00DD0DEC"/>
    <w:rsid w:val="00DD256C"/>
    <w:rsid w:val="00DD2F4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303C"/>
    <w:rsid w:val="00DF40DB"/>
    <w:rsid w:val="00DF4E7F"/>
    <w:rsid w:val="00DF772E"/>
    <w:rsid w:val="00DF7A38"/>
    <w:rsid w:val="00DF7E4F"/>
    <w:rsid w:val="00E02677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1697E"/>
    <w:rsid w:val="00E21786"/>
    <w:rsid w:val="00E21C8D"/>
    <w:rsid w:val="00E223A9"/>
    <w:rsid w:val="00E224E0"/>
    <w:rsid w:val="00E22717"/>
    <w:rsid w:val="00E230B0"/>
    <w:rsid w:val="00E277A1"/>
    <w:rsid w:val="00E30D4F"/>
    <w:rsid w:val="00E31CAF"/>
    <w:rsid w:val="00E32AB4"/>
    <w:rsid w:val="00E34201"/>
    <w:rsid w:val="00E34882"/>
    <w:rsid w:val="00E34A55"/>
    <w:rsid w:val="00E35325"/>
    <w:rsid w:val="00E37856"/>
    <w:rsid w:val="00E40296"/>
    <w:rsid w:val="00E41755"/>
    <w:rsid w:val="00E4313A"/>
    <w:rsid w:val="00E44E3D"/>
    <w:rsid w:val="00E466C0"/>
    <w:rsid w:val="00E4676C"/>
    <w:rsid w:val="00E4702C"/>
    <w:rsid w:val="00E50573"/>
    <w:rsid w:val="00E5139B"/>
    <w:rsid w:val="00E51C73"/>
    <w:rsid w:val="00E52E87"/>
    <w:rsid w:val="00E541A9"/>
    <w:rsid w:val="00E567FB"/>
    <w:rsid w:val="00E57920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26B9"/>
    <w:rsid w:val="00E92ADD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B0DD5"/>
    <w:rsid w:val="00EB3A8D"/>
    <w:rsid w:val="00EB4E18"/>
    <w:rsid w:val="00EB4E90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C7ED7"/>
    <w:rsid w:val="00ED06A6"/>
    <w:rsid w:val="00ED0EA9"/>
    <w:rsid w:val="00ED25EE"/>
    <w:rsid w:val="00ED5E59"/>
    <w:rsid w:val="00EE0AE9"/>
    <w:rsid w:val="00EE1568"/>
    <w:rsid w:val="00EE1B89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0B16"/>
    <w:rsid w:val="00F02A34"/>
    <w:rsid w:val="00F07D09"/>
    <w:rsid w:val="00F107CD"/>
    <w:rsid w:val="00F153BD"/>
    <w:rsid w:val="00F154F4"/>
    <w:rsid w:val="00F15C55"/>
    <w:rsid w:val="00F167B6"/>
    <w:rsid w:val="00F17E17"/>
    <w:rsid w:val="00F17EC4"/>
    <w:rsid w:val="00F308D5"/>
    <w:rsid w:val="00F30E32"/>
    <w:rsid w:val="00F330F3"/>
    <w:rsid w:val="00F347D0"/>
    <w:rsid w:val="00F36126"/>
    <w:rsid w:val="00F36BCA"/>
    <w:rsid w:val="00F36BF0"/>
    <w:rsid w:val="00F41780"/>
    <w:rsid w:val="00F460D3"/>
    <w:rsid w:val="00F46162"/>
    <w:rsid w:val="00F47E2D"/>
    <w:rsid w:val="00F516A6"/>
    <w:rsid w:val="00F5201C"/>
    <w:rsid w:val="00F520A8"/>
    <w:rsid w:val="00F53851"/>
    <w:rsid w:val="00F56A7D"/>
    <w:rsid w:val="00F56AB7"/>
    <w:rsid w:val="00F60D07"/>
    <w:rsid w:val="00F624C8"/>
    <w:rsid w:val="00F628CD"/>
    <w:rsid w:val="00F642B6"/>
    <w:rsid w:val="00F645F5"/>
    <w:rsid w:val="00F66458"/>
    <w:rsid w:val="00F66ACB"/>
    <w:rsid w:val="00F72496"/>
    <w:rsid w:val="00F74C26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B7158"/>
    <w:rsid w:val="00FC03AA"/>
    <w:rsid w:val="00FC1DB1"/>
    <w:rsid w:val="00FC3F2F"/>
    <w:rsid w:val="00FC4222"/>
    <w:rsid w:val="00FC4E2E"/>
    <w:rsid w:val="00FC5DAE"/>
    <w:rsid w:val="00FC5EB3"/>
    <w:rsid w:val="00FC61BF"/>
    <w:rsid w:val="00FD2F10"/>
    <w:rsid w:val="00FD4778"/>
    <w:rsid w:val="00FD5070"/>
    <w:rsid w:val="00FD5D11"/>
    <w:rsid w:val="00FD7FD7"/>
    <w:rsid w:val="00FE1BF1"/>
    <w:rsid w:val="00FE2587"/>
    <w:rsid w:val="00FE3C37"/>
    <w:rsid w:val="00FE432D"/>
    <w:rsid w:val="00FE7573"/>
    <w:rsid w:val="00FE7661"/>
    <w:rsid w:val="00FF02E7"/>
    <w:rsid w:val="00FF050F"/>
    <w:rsid w:val="00FF1748"/>
    <w:rsid w:val="00FF4260"/>
    <w:rsid w:val="00FF5302"/>
    <w:rsid w:val="00FF53B8"/>
    <w:rsid w:val="00FF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tsinformation.dk/Forms/R0710.aspx?id=207900" TargetMode="External"/><Relationship Id="rId18" Type="http://schemas.openxmlformats.org/officeDocument/2006/relationships/image" Target="media/image5.jpg"/><Relationship Id="rId26" Type="http://schemas.openxmlformats.org/officeDocument/2006/relationships/hyperlink" Target="https://www.sde.dk/globalassets/sde-dokumenter/elevportal/nyttig-info/eksamensreglement-for-elever-revideret-06-15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5" Type="http://schemas.openxmlformats.org/officeDocument/2006/relationships/hyperlink" Target="https://www.retsinformation.dk/Forms/R0710.aspx?id=16142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nedkerudd.dk/media/2094/godkendelse-af-selvvalgt-projekt-svendeproeve-bygningssnedker-og-moebelsnedker.pdf" TargetMode="External"/><Relationship Id="rId20" Type="http://schemas.openxmlformats.org/officeDocument/2006/relationships/image" Target="media/image7.jp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snedkerudd.dk/uddannelserne/svendeproever/vejledninger-til-svendeproever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D7CB1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B35AA"/>
    <w:rsid w:val="001B3D9F"/>
    <w:rsid w:val="001B507E"/>
    <w:rsid w:val="001C6323"/>
    <w:rsid w:val="001D6022"/>
    <w:rsid w:val="001E551D"/>
    <w:rsid w:val="001E6943"/>
    <w:rsid w:val="001F326D"/>
    <w:rsid w:val="001F6AEF"/>
    <w:rsid w:val="002024BF"/>
    <w:rsid w:val="002218F6"/>
    <w:rsid w:val="002267E9"/>
    <w:rsid w:val="00230246"/>
    <w:rsid w:val="00236AA7"/>
    <w:rsid w:val="00243211"/>
    <w:rsid w:val="002610CA"/>
    <w:rsid w:val="00286E94"/>
    <w:rsid w:val="00287B3E"/>
    <w:rsid w:val="002A01FD"/>
    <w:rsid w:val="002A26B5"/>
    <w:rsid w:val="002C5228"/>
    <w:rsid w:val="002C61D6"/>
    <w:rsid w:val="002F5064"/>
    <w:rsid w:val="002F7CF9"/>
    <w:rsid w:val="00326222"/>
    <w:rsid w:val="00327022"/>
    <w:rsid w:val="00342EEB"/>
    <w:rsid w:val="00376D3F"/>
    <w:rsid w:val="00383F9C"/>
    <w:rsid w:val="003932F4"/>
    <w:rsid w:val="003A35A1"/>
    <w:rsid w:val="003D66A5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B3BCD"/>
    <w:rsid w:val="004B5230"/>
    <w:rsid w:val="004B6BC4"/>
    <w:rsid w:val="004E3AE4"/>
    <w:rsid w:val="004F0BC5"/>
    <w:rsid w:val="0050143D"/>
    <w:rsid w:val="00526BBE"/>
    <w:rsid w:val="00540585"/>
    <w:rsid w:val="0058389D"/>
    <w:rsid w:val="005911FC"/>
    <w:rsid w:val="0059441F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62675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65B00"/>
    <w:rsid w:val="00781DFD"/>
    <w:rsid w:val="00783633"/>
    <w:rsid w:val="007A42CF"/>
    <w:rsid w:val="007A4A96"/>
    <w:rsid w:val="007A6271"/>
    <w:rsid w:val="007B158A"/>
    <w:rsid w:val="007B4817"/>
    <w:rsid w:val="007C330E"/>
    <w:rsid w:val="007D54D2"/>
    <w:rsid w:val="00805C65"/>
    <w:rsid w:val="0080752A"/>
    <w:rsid w:val="00834B18"/>
    <w:rsid w:val="00836AD5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722C"/>
    <w:rsid w:val="0094503D"/>
    <w:rsid w:val="009569E9"/>
    <w:rsid w:val="009656B1"/>
    <w:rsid w:val="00967468"/>
    <w:rsid w:val="00990434"/>
    <w:rsid w:val="0099564B"/>
    <w:rsid w:val="009A3EE4"/>
    <w:rsid w:val="009D5340"/>
    <w:rsid w:val="00A07506"/>
    <w:rsid w:val="00A43E73"/>
    <w:rsid w:val="00A52BEB"/>
    <w:rsid w:val="00A718FB"/>
    <w:rsid w:val="00A724D4"/>
    <w:rsid w:val="00AB2784"/>
    <w:rsid w:val="00AF3AC9"/>
    <w:rsid w:val="00AF4A1C"/>
    <w:rsid w:val="00AF521A"/>
    <w:rsid w:val="00B13BF9"/>
    <w:rsid w:val="00B2318A"/>
    <w:rsid w:val="00B26D74"/>
    <w:rsid w:val="00B42A2A"/>
    <w:rsid w:val="00B52854"/>
    <w:rsid w:val="00B53A27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6D3B"/>
    <w:rsid w:val="00C76ADE"/>
    <w:rsid w:val="00CB2256"/>
    <w:rsid w:val="00CC3459"/>
    <w:rsid w:val="00D03219"/>
    <w:rsid w:val="00D0582A"/>
    <w:rsid w:val="00D17FE6"/>
    <w:rsid w:val="00D22FBC"/>
    <w:rsid w:val="00D37BDC"/>
    <w:rsid w:val="00D40F16"/>
    <w:rsid w:val="00D437C2"/>
    <w:rsid w:val="00D47EF1"/>
    <w:rsid w:val="00D5149B"/>
    <w:rsid w:val="00D5534B"/>
    <w:rsid w:val="00D6578C"/>
    <w:rsid w:val="00D865CB"/>
    <w:rsid w:val="00D91C58"/>
    <w:rsid w:val="00D96A37"/>
    <w:rsid w:val="00DB3CAE"/>
    <w:rsid w:val="00DC1A6E"/>
    <w:rsid w:val="00DF3011"/>
    <w:rsid w:val="00DF6F14"/>
    <w:rsid w:val="00E04B54"/>
    <w:rsid w:val="00E14650"/>
    <w:rsid w:val="00E165B2"/>
    <w:rsid w:val="00E50327"/>
    <w:rsid w:val="00E50ABA"/>
    <w:rsid w:val="00E87089"/>
    <w:rsid w:val="00EB3A7C"/>
    <w:rsid w:val="00EE50D9"/>
    <w:rsid w:val="00F12698"/>
    <w:rsid w:val="00F314ED"/>
    <w:rsid w:val="00F371CF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F214B656-962C-4490-B625-76897351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1558</TotalTime>
  <Pages>8</Pages>
  <Words>1811</Words>
  <Characters>11049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6.HF - Bygningssnedker</vt:lpstr>
      <vt:lpstr/>
    </vt:vector>
  </TitlesOfParts>
  <Company>LOKAL UNDERVISNINGSPLAN FOR UDDANNELSEN TIL bygningssnedker - VER.02</Company>
  <LinksUpToDate>false</LinksUpToDate>
  <CharactersWithSpaces>12835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6.HF - Bygningssnedker</dc:title>
  <dc:subject>Undervisningens indhold - SDE-Vejle - Varighed 5 uger</dc:subject>
  <dc:creator>Erik Ploug Sørensen</dc:creator>
  <cp:keywords/>
  <dc:description/>
  <cp:lastModifiedBy>Erik Ploug Sørensen</cp:lastModifiedBy>
  <cp:revision>527</cp:revision>
  <cp:lastPrinted>2018-02-21T08:50:00Z</cp:lastPrinted>
  <dcterms:created xsi:type="dcterms:W3CDTF">2019-02-11T08:33:00Z</dcterms:created>
  <dcterms:modified xsi:type="dcterms:W3CDTF">2022-01-03T11:45:00Z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