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3CC7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053CC7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CF469C">
                                  <w:rPr>
                                    <w:b/>
                                    <w:bCs/>
                                    <w:caps/>
                                  </w:rPr>
                                  <w:t>ANNELSEN TIL maskinsnedker - VER.10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053CC7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A12E4A">
                              <w:t>den: 24.01.2020</w:t>
                            </w:r>
                            <w:r w:rsidR="001D31C1">
                              <w:t xml:space="preserve">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053CC7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CF469C">
                            <w:rPr>
                              <w:b/>
                              <w:bCs/>
                              <w:caps/>
                            </w:rPr>
                            <w:t>ANNELSEN TIL maskinsnedker - VER.10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053CC7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A12E4A">
                        <w:t>den: 24.01.2020</w:t>
                      </w:r>
                      <w:r w:rsidR="001D31C1">
                        <w:t xml:space="preserve">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053CC7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8248AC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4</w:t>
                                      </w:r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.HF - </w:t>
                                      </w:r>
                                      <w:r w:rsidR="00CF469C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Maskin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053CC7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053CC7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8248AC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4</w:t>
                                </w:r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.HF - </w:t>
                                </w:r>
                                <w:r w:rsidR="00CF469C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Maskin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053CC7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053CC7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CF469C">
            <w:rPr>
              <w:color w:val="00788A"/>
            </w:rPr>
            <w:t>4.HF - Maskinsnedker</w:t>
          </w:r>
        </w:sdtContent>
      </w:sdt>
    </w:p>
    <w:p w:rsidR="00134659" w:rsidRPr="002E2FC9" w:rsidRDefault="00053CC7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273249" w:rsidRDefault="00273249" w:rsidP="00113342">
      <w:pPr>
        <w:rPr>
          <w:rStyle w:val="Fremhv"/>
          <w:b w:val="0"/>
        </w:rPr>
      </w:pPr>
    </w:p>
    <w:p w:rsidR="00273249" w:rsidRPr="008B28B5" w:rsidRDefault="008B28B5" w:rsidP="00113342">
      <w:pPr>
        <w:rPr>
          <w:rStyle w:val="Fremhv"/>
          <w:b w:val="0"/>
        </w:rPr>
      </w:pPr>
      <w:r>
        <w:rPr>
          <w:rStyle w:val="Fremhv"/>
          <w:b w:val="0"/>
        </w:rPr>
        <w:t xml:space="preserve">En mindre </w:t>
      </w:r>
      <w:r w:rsidR="006A190D" w:rsidRPr="008B28B5">
        <w:rPr>
          <w:rStyle w:val="Fremhv"/>
          <w:b w:val="0"/>
        </w:rPr>
        <w:t xml:space="preserve">del af undervisningen </w:t>
      </w:r>
      <w:r>
        <w:rPr>
          <w:rStyle w:val="Fremhv"/>
          <w:b w:val="0"/>
        </w:rPr>
        <w:t xml:space="preserve">er </w:t>
      </w:r>
      <w:r w:rsidR="006A190D" w:rsidRPr="008B28B5">
        <w:rPr>
          <w:rStyle w:val="Fremhv"/>
          <w:b w:val="0"/>
        </w:rPr>
        <w:t xml:space="preserve">fortsat </w:t>
      </w:r>
      <w:r w:rsidR="00273249" w:rsidRPr="008B28B5">
        <w:rPr>
          <w:rStyle w:val="Fremhv"/>
          <w:b w:val="0"/>
        </w:rPr>
        <w:t>fælles for alle 3 snedker-uddannelser</w:t>
      </w:r>
      <w:r w:rsidR="006A190D" w:rsidRPr="008B28B5">
        <w:rPr>
          <w:rStyle w:val="Fremhv"/>
          <w:b w:val="0"/>
        </w:rPr>
        <w:t>,</w:t>
      </w:r>
      <w:r w:rsidR="00273249" w:rsidRPr="008B28B5">
        <w:rPr>
          <w:rStyle w:val="Fremhv"/>
          <w:b w:val="0"/>
        </w:rPr>
        <w:t xml:space="preserve"> men der vil nu være </w:t>
      </w:r>
      <w:r>
        <w:rPr>
          <w:rStyle w:val="Fremhv"/>
          <w:b w:val="0"/>
        </w:rPr>
        <w:t xml:space="preserve">betydeligt </w:t>
      </w:r>
      <w:r w:rsidR="006A190D" w:rsidRPr="008B28B5">
        <w:rPr>
          <w:rStyle w:val="Fremhv"/>
          <w:b w:val="0"/>
        </w:rPr>
        <w:t xml:space="preserve">større </w:t>
      </w:r>
      <w:r w:rsidR="00273249" w:rsidRPr="008B28B5">
        <w:rPr>
          <w:rStyle w:val="Fremhv"/>
          <w:b w:val="0"/>
        </w:rPr>
        <w:t>forskel på de projekter, som de enkelte uddannelser (specialer) arbejder med.</w:t>
      </w:r>
      <w:r w:rsidR="008069BB">
        <w:rPr>
          <w:rStyle w:val="Fremhv"/>
          <w:b w:val="0"/>
        </w:rPr>
        <w:t xml:space="preserve"> </w:t>
      </w:r>
    </w:p>
    <w:p w:rsidR="008069BB" w:rsidRPr="008069BB" w:rsidRDefault="00273249" w:rsidP="00113342">
      <w:pPr>
        <w:rPr>
          <w:color w:val="auto"/>
        </w:rPr>
      </w:pPr>
      <w:r w:rsidRPr="008B28B5">
        <w:rPr>
          <w:rStyle w:val="Fremhv"/>
          <w:b w:val="0"/>
        </w:rPr>
        <w:t xml:space="preserve">Princippet er dog det samme: Uanset hvilken uddannelse du har valgt, skal du </w:t>
      </w:r>
      <w:r w:rsidR="00945BAA" w:rsidRPr="008B28B5">
        <w:rPr>
          <w:color w:val="auto"/>
        </w:rPr>
        <w:t>arbejde me</w:t>
      </w:r>
      <w:r w:rsidRPr="008B28B5">
        <w:rPr>
          <w:color w:val="auto"/>
        </w:rPr>
        <w:t>d et case-oplæg, som udgør rammen for dit skoleforløb.</w:t>
      </w:r>
    </w:p>
    <w:p w:rsidR="00113342" w:rsidRPr="008B28B5" w:rsidRDefault="00945BAA" w:rsidP="00113342">
      <w:pPr>
        <w:rPr>
          <w:color w:val="auto"/>
        </w:rPr>
      </w:pPr>
      <w:r w:rsidRPr="008B28B5">
        <w:rPr>
          <w:color w:val="auto"/>
        </w:rPr>
        <w:t>I løbet af de 5 uger, vil du skulle tilegne dig en masse ny viden og håndværksmæssig kunnen</w:t>
      </w:r>
      <w:r w:rsidR="002D435D" w:rsidRPr="008B28B5">
        <w:rPr>
          <w:color w:val="auto"/>
        </w:rPr>
        <w:t>,</w:t>
      </w:r>
      <w:r w:rsidR="007D558A" w:rsidRPr="008B28B5">
        <w:rPr>
          <w:color w:val="auto"/>
        </w:rPr>
        <w:t xml:space="preserve"> inden</w:t>
      </w:r>
      <w:r w:rsidR="008069BB">
        <w:rPr>
          <w:color w:val="auto"/>
        </w:rPr>
        <w:t xml:space="preserve"> </w:t>
      </w:r>
      <w:r w:rsidR="007D558A" w:rsidRPr="008B28B5">
        <w:rPr>
          <w:color w:val="auto"/>
        </w:rPr>
        <w:t>for snedkerfaget</w:t>
      </w:r>
      <w:r w:rsidR="0024644F">
        <w:rPr>
          <w:color w:val="auto"/>
        </w:rPr>
        <w:t xml:space="preserve"> og maskin</w:t>
      </w:r>
      <w:r w:rsidR="008B7C30" w:rsidRPr="008B28B5">
        <w:rPr>
          <w:color w:val="auto"/>
        </w:rPr>
        <w:t>snedkeruddannelsen:</w:t>
      </w:r>
    </w:p>
    <w:p w:rsidR="00D50B49" w:rsidRDefault="00D50B49" w:rsidP="00D50B49">
      <w:pPr>
        <w:pStyle w:val="Opstilling-punkttegn"/>
        <w:numPr>
          <w:ilvl w:val="0"/>
          <w:numId w:val="0"/>
        </w:numPr>
      </w:pPr>
    </w:p>
    <w:p w:rsidR="004A6E84" w:rsidRDefault="00A12E4A" w:rsidP="004A6E84">
      <w:pPr>
        <w:pStyle w:val="Opstilling-punkttegn"/>
      </w:pPr>
      <w:r>
        <w:t>It og Inventor</w:t>
      </w:r>
      <w:r w:rsidR="004A6E84">
        <w:t>/CAM</w:t>
      </w:r>
    </w:p>
    <w:p w:rsidR="004A6E84" w:rsidRDefault="004A6E84" w:rsidP="004A6E84">
      <w:pPr>
        <w:pStyle w:val="Opstilling-punkttegn"/>
      </w:pPr>
      <w:r>
        <w:t>Design og formgivning</w:t>
      </w:r>
    </w:p>
    <w:p w:rsidR="004A6E84" w:rsidRDefault="004A6E84" w:rsidP="004A6E84">
      <w:pPr>
        <w:pStyle w:val="Opstilling-punkttegn"/>
      </w:pPr>
      <w:r>
        <w:t>Komfort og proportioner</w:t>
      </w:r>
    </w:p>
    <w:p w:rsidR="004A6E84" w:rsidRPr="006B3F22" w:rsidRDefault="004A6E84" w:rsidP="004A6E84">
      <w:pPr>
        <w:pStyle w:val="Opstilling-punkttegn"/>
      </w:pPr>
      <w:r>
        <w:t xml:space="preserve">Maskinelle og håndværksmæssige </w:t>
      </w:r>
      <w:r w:rsidRPr="006B3F22">
        <w:t>samlingsmetoder</w:t>
      </w:r>
      <w:r>
        <w:t xml:space="preserve"> og processer</w:t>
      </w: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4A6E84" w:rsidRDefault="004A6E84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BE3F17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 wp14:anchorId="39DA5E66" wp14:editId="09643A5C">
            <wp:extent cx="4925406" cy="4220845"/>
            <wp:effectExtent l="0" t="0" r="8890" b="8255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430" cy="422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94693" w:rsidRDefault="00F94693" w:rsidP="00BE3F17">
      <w:pPr>
        <w:pStyle w:val="Opstilling-punkttegn"/>
        <w:numPr>
          <w:ilvl w:val="0"/>
          <w:numId w:val="0"/>
        </w:numPr>
        <w:rPr>
          <w:color w:val="auto"/>
        </w:rPr>
      </w:pPr>
    </w:p>
    <w:p w:rsidR="0039590F" w:rsidRPr="00A204B8" w:rsidRDefault="00A204B8" w:rsidP="00A204B8">
      <w:r>
        <w:t>4.HF er første del af maskinsnedkeruddannelsens andet trin (Trin 2) som består af 4</w:t>
      </w:r>
      <w:r w:rsidR="008B4C00">
        <w:t xml:space="preserve">. - </w:t>
      </w:r>
      <w:r>
        <w:t xml:space="preserve"> 5. og 6. hovedforløb.</w:t>
      </w:r>
    </w:p>
    <w:p w:rsidR="00113342" w:rsidRPr="009F2782" w:rsidRDefault="00113342" w:rsidP="00113342">
      <w:pPr>
        <w:pStyle w:val="Overskrift1"/>
      </w:pPr>
      <w:r w:rsidRPr="009F2782">
        <w:lastRenderedPageBreak/>
        <w:t>2. Læringsmål, fag og formelle mål</w:t>
      </w:r>
    </w:p>
    <w:p w:rsidR="00A075BD" w:rsidRDefault="00A075BD" w:rsidP="00113342"/>
    <w:p w:rsidR="00C2107C" w:rsidRDefault="00AE3CB8" w:rsidP="00C2107C">
      <w:r>
        <w:t>Det overordnede formål med 4</w:t>
      </w:r>
      <w:r w:rsidR="006B3F22">
        <w:t>. og 5.</w:t>
      </w:r>
      <w:r w:rsidR="00C2107C">
        <w:t xml:space="preserve"> </w:t>
      </w:r>
      <w:r w:rsidR="00113342">
        <w:t>hovedforløb</w:t>
      </w:r>
      <w:r w:rsidR="00A075BD">
        <w:t xml:space="preserve"> </w:t>
      </w:r>
      <w:r w:rsidR="00C2107C">
        <w:t xml:space="preserve">er – gradvist - at hæve dig fra rutineret niveau til avanceret niveau. </w:t>
      </w:r>
    </w:p>
    <w:p w:rsidR="00C2107C" w:rsidRDefault="00C2107C" w:rsidP="00C2107C">
      <w:r>
        <w:t xml:space="preserve">I hovedbekendtgørelsen er </w:t>
      </w:r>
      <w:r w:rsidR="00F53851">
        <w:t>de ovenstående 2 niveauer</w:t>
      </w:r>
      <w:r>
        <w:t xml:space="preserve"> (P</w:t>
      </w:r>
      <w:r w:rsidR="00F53851">
        <w:t>ræstationsstandarder</w:t>
      </w:r>
      <w:r>
        <w:t>) beskrevet som vist herunder: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Rutineret niveau  </w:t>
      </w:r>
    </w:p>
    <w:p w:rsidR="00F53851" w:rsidRDefault="00C2107C" w:rsidP="00C2107C">
      <w:r>
        <w:t xml:space="preserve">Eleven kan planlægge og gennemføre en opgave/ aktivitet eller løse et problem i en rutinemæssig eller kendt situation og omgivelse, alene og i samarbejde med andre. </w:t>
      </w:r>
    </w:p>
    <w:p w:rsidR="00F53851" w:rsidRDefault="00C2107C" w:rsidP="00C2107C">
      <w:r>
        <w:t xml:space="preserve">På dette niveau lægges vægt på den personlige kompetence til selvstændigt at sætte sig ind i mere komplicerede problemstillinger og til at kommunikere med andre om løsningen heraf. </w:t>
      </w:r>
    </w:p>
    <w:p w:rsidR="00C2107C" w:rsidRDefault="00C2107C" w:rsidP="00C2107C">
      <w:r>
        <w:t>Yderligere lægges vægt på fleksibilitet og omstillingsevne.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Avanceret niveau </w:t>
      </w:r>
    </w:p>
    <w:p w:rsidR="00F53851" w:rsidRDefault="00C2107C" w:rsidP="00C2107C">
      <w:r>
        <w:t xml:space="preserve">Eleven kan vurdere et problem, kan planlægge, løse og gennemføre en opgave eller aktivitet eller løse et problem også i ikke-rutinesituationer – alene eller i samarbejde med andre – under hensyn til opgavens art. </w:t>
      </w:r>
    </w:p>
    <w:p w:rsidR="00F53851" w:rsidRDefault="00C2107C" w:rsidP="00C2107C">
      <w:r>
        <w:t xml:space="preserve">På dette niveau lægges vægt på den personlige kompetence til at tage selvstændigt ansvar og vise initiativ samt kompetence til selv at formulere og løse faglige og sociale opgaver og problemer. </w:t>
      </w:r>
    </w:p>
    <w:p w:rsidR="00C2107C" w:rsidRDefault="00C2107C" w:rsidP="00C2107C">
      <w:r>
        <w:t>Yderligere lægges vægt på kvalitetssans og kreativitet.</w:t>
      </w:r>
    </w:p>
    <w:p w:rsidR="001A317E" w:rsidRDefault="001A317E" w:rsidP="001A317E">
      <w:pPr>
        <w:pStyle w:val="Opstilling-punkttegn"/>
        <w:numPr>
          <w:ilvl w:val="0"/>
          <w:numId w:val="0"/>
        </w:numPr>
        <w:ind w:left="360"/>
      </w:pPr>
    </w:p>
    <w:p w:rsidR="00E52E87" w:rsidRDefault="00E52E87" w:rsidP="00E52E87">
      <w:pPr>
        <w:pStyle w:val="Overskrift2"/>
      </w:pPr>
      <w:r>
        <w:t>2.a –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BB43C1" w:rsidRPr="00B80841" w:rsidRDefault="00BB43C1" w:rsidP="001A7EB3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r w:rsidRPr="0025179F">
        <w:rPr>
          <w:rStyle w:val="Fremhv"/>
        </w:rPr>
        <w:t>Alle</w:t>
      </w:r>
      <w:r w:rsidR="00DF02DA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>forløbets kompetencemål kan du se i bekendtgørelsen:</w:t>
      </w:r>
      <w:r w:rsidR="005A7840">
        <w:rPr>
          <w:rStyle w:val="Fremhv"/>
          <w:b w:val="0"/>
        </w:rPr>
        <w:t xml:space="preserve"> (Se §4) </w:t>
      </w:r>
      <w:hyperlink r:id="rId13" w:history="1">
        <w:r w:rsidR="001A7EB3" w:rsidRPr="00D60CFC">
          <w:rPr>
            <w:rStyle w:val="Hyperlink"/>
          </w:rPr>
          <w:t>Bekendtgørelsen</w:t>
        </w:r>
      </w:hyperlink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065EC5" w:rsidRDefault="00AF6824" w:rsidP="00BB43C1">
      <w:pPr>
        <w:rPr>
          <w:rStyle w:val="Fremhv"/>
        </w:rPr>
      </w:pPr>
      <w:r>
        <w:rPr>
          <w:rStyle w:val="Fremhv"/>
        </w:rPr>
        <w:t>I 4</w:t>
      </w:r>
      <w:r w:rsidR="00BB43C1" w:rsidRPr="00C60F10">
        <w:rPr>
          <w:rStyle w:val="Fremhv"/>
        </w:rPr>
        <w:t>.HF indgår de nedenstående fag:</w:t>
      </w:r>
    </w:p>
    <w:p w:rsidR="00BB43C1" w:rsidRPr="0039590F" w:rsidRDefault="006123AA" w:rsidP="00BB43C1">
      <w:pPr>
        <w:rPr>
          <w:rStyle w:val="Fremhv"/>
        </w:rPr>
      </w:pPr>
      <w:r w:rsidRPr="006123AA">
        <w:rPr>
          <w:rStyle w:val="Fremhv"/>
          <w:noProof/>
        </w:rPr>
        <w:drawing>
          <wp:inline distT="0" distB="0" distL="0" distR="0" wp14:anchorId="0C9BDB18" wp14:editId="17FDF32D">
            <wp:extent cx="5760085" cy="1020445"/>
            <wp:effectExtent l="19050" t="19050" r="12065" b="27305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02044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Pr="007517F0" w:rsidRDefault="00BB43C1" w:rsidP="002F05EA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BB43C1" w:rsidRPr="0039590F" w:rsidRDefault="00391C61" w:rsidP="00BB43C1">
      <w:pPr>
        <w:pStyle w:val="Overskrift1"/>
        <w:rPr>
          <w:color w:val="FF0000"/>
        </w:rPr>
      </w:pPr>
      <w:r>
        <w:lastRenderedPageBreak/>
        <w:t>3. Proj</w:t>
      </w:r>
      <w:r w:rsidR="00C7172E">
        <w:t>ekta</w:t>
      </w:r>
      <w:r w:rsidR="00D414A6">
        <w:t xml:space="preserve">rbejde – </w:t>
      </w:r>
      <w:r w:rsidR="00B97D8D" w:rsidRPr="000109DF">
        <w:rPr>
          <w:color w:val="auto"/>
        </w:rPr>
        <w:t>Siddemøbel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2F0223">
        <w:t xml:space="preserve"> - </w:t>
      </w:r>
      <w:r w:rsidR="00391C61">
        <w:t>Opbygning</w:t>
      </w:r>
    </w:p>
    <w:p w:rsidR="00DB294F" w:rsidRDefault="00DB294F" w:rsidP="00BB43C1"/>
    <w:p w:rsidR="00DB294F" w:rsidRDefault="005B5C35" w:rsidP="00D86C89">
      <w:pPr>
        <w:jc w:val="center"/>
      </w:pPr>
      <w:r w:rsidRPr="005B5C35">
        <w:rPr>
          <w:noProof/>
        </w:rPr>
        <w:drawing>
          <wp:inline distT="0" distB="0" distL="0" distR="0" wp14:anchorId="63E3FAE8" wp14:editId="556B03FF">
            <wp:extent cx="5090601" cy="2141406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90601" cy="214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5236" w:rsidRDefault="00205236" w:rsidP="00205236">
      <w:r>
        <w:t>Undervisningen på 4.HF er centreret omkring et case-baseret projektarbejde, som suppleres med foredrag, mindre teoretiske og praktis</w:t>
      </w:r>
      <w:r w:rsidR="001954E6">
        <w:t>ke delopgaver, samt grundfaget E</w:t>
      </w:r>
      <w:r>
        <w:t>ngelsk.</w:t>
      </w:r>
    </w:p>
    <w:p w:rsidR="00BB43C1" w:rsidRDefault="00BB43C1" w:rsidP="00BB43C1"/>
    <w:p w:rsidR="006D5847" w:rsidRPr="00416A99" w:rsidRDefault="003C603B" w:rsidP="006D5847">
      <w:pPr>
        <w:rPr>
          <w:color w:val="auto"/>
        </w:rPr>
      </w:pPr>
      <w:r>
        <w:rPr>
          <w:color w:val="auto"/>
        </w:rPr>
        <w:t xml:space="preserve">OBS </w:t>
      </w:r>
    </w:p>
    <w:p w:rsidR="006D5847" w:rsidRDefault="003C603B" w:rsidP="006D5847">
      <w:pPr>
        <w:rPr>
          <w:color w:val="auto"/>
        </w:rPr>
      </w:pPr>
      <w:r>
        <w:rPr>
          <w:color w:val="auto"/>
        </w:rPr>
        <w:t>Nedenstående case-</w:t>
      </w:r>
      <w:r w:rsidR="006D5847" w:rsidRPr="00416A99">
        <w:rPr>
          <w:color w:val="auto"/>
        </w:rPr>
        <w:t>beskrivelse er et eksempel. Hvis vi væ</w:t>
      </w:r>
      <w:r w:rsidR="006D5847">
        <w:rPr>
          <w:color w:val="auto"/>
        </w:rPr>
        <w:t>lger at udskifte en</w:t>
      </w:r>
      <w:r>
        <w:rPr>
          <w:color w:val="auto"/>
        </w:rPr>
        <w:t xml:space="preserve"> case-beskrivelse</w:t>
      </w:r>
      <w:r w:rsidR="006D5847" w:rsidRPr="00416A99">
        <w:rPr>
          <w:color w:val="auto"/>
        </w:rPr>
        <w:t xml:space="preserve"> med en ny, vil den dog indeholde de samme fag og mål. Sværhedsgraden vil også være den samme.</w:t>
      </w:r>
    </w:p>
    <w:p w:rsidR="00766224" w:rsidRDefault="00766224" w:rsidP="006D5847">
      <w:pPr>
        <w:rPr>
          <w:color w:val="auto"/>
        </w:rPr>
      </w:pPr>
    </w:p>
    <w:p w:rsidR="00766224" w:rsidRDefault="00766224" w:rsidP="00766224">
      <w:pPr>
        <w:pStyle w:val="Overskrift2"/>
      </w:pPr>
      <w:r>
        <w:t xml:space="preserve">3.b </w:t>
      </w:r>
      <w:r w:rsidR="00EE735D">
        <w:t>–</w:t>
      </w:r>
      <w:r>
        <w:t xml:space="preserve"> Projektoplæg</w:t>
      </w:r>
    </w:p>
    <w:p w:rsidR="005A6A63" w:rsidRDefault="005A6A63" w:rsidP="006D5847">
      <w:pPr>
        <w:rPr>
          <w:color w:val="auto"/>
        </w:rPr>
      </w:pPr>
    </w:p>
    <w:p w:rsidR="00766224" w:rsidRPr="00D23949" w:rsidRDefault="00426EFF" w:rsidP="006D5847">
      <w:pPr>
        <w:rPr>
          <w:rStyle w:val="Fremhv"/>
          <w:szCs w:val="22"/>
        </w:rPr>
      </w:pPr>
      <w:r w:rsidRPr="00D23949">
        <w:rPr>
          <w:rStyle w:val="Fremhv"/>
          <w:szCs w:val="22"/>
        </w:rPr>
        <w:t>Færdiggørelse af designet og u</w:t>
      </w:r>
      <w:r w:rsidR="00B97D8D" w:rsidRPr="00D23949">
        <w:rPr>
          <w:rStyle w:val="Fremhv"/>
          <w:szCs w:val="22"/>
        </w:rPr>
        <w:t>dførelse af den stol, som du designede på 3. hovedforløb</w:t>
      </w:r>
    </w:p>
    <w:p w:rsidR="003C4F4F" w:rsidRPr="001D39A5" w:rsidRDefault="003C4F4F" w:rsidP="006D5847">
      <w:pPr>
        <w:rPr>
          <w:rStyle w:val="Fremhv"/>
          <w:color w:val="FF0000"/>
          <w:sz w:val="20"/>
        </w:rPr>
      </w:pPr>
    </w:p>
    <w:p w:rsidR="003C4F4F" w:rsidRPr="003C4F4F" w:rsidRDefault="003C4F4F" w:rsidP="003C4F4F">
      <w:pPr>
        <w:rPr>
          <w:rStyle w:val="Fremhv"/>
          <w:sz w:val="20"/>
        </w:rPr>
      </w:pPr>
      <w:r w:rsidRPr="003C4F4F">
        <w:rPr>
          <w:rStyle w:val="Fremhv"/>
          <w:sz w:val="20"/>
        </w:rPr>
        <w:t>Indledning</w:t>
      </w:r>
    </w:p>
    <w:p w:rsidR="005F0F61" w:rsidRDefault="00C46134" w:rsidP="005F0F61">
      <w:pPr>
        <w:rPr>
          <w:color w:val="auto"/>
        </w:rPr>
      </w:pPr>
      <w:r>
        <w:rPr>
          <w:color w:val="auto"/>
        </w:rPr>
        <w:t>Til hverdag tænker vi måske ikke så meget over det, men en stol</w:t>
      </w:r>
      <w:r w:rsidR="005F0F61" w:rsidRPr="005F0F61">
        <w:rPr>
          <w:color w:val="auto"/>
        </w:rPr>
        <w:t xml:space="preserve"> </w:t>
      </w:r>
      <w:r w:rsidR="005F0F61" w:rsidRPr="00C46134">
        <w:rPr>
          <w:b/>
          <w:color w:val="auto"/>
        </w:rPr>
        <w:t>er</w:t>
      </w:r>
      <w:r w:rsidR="005F0F61" w:rsidRPr="005F0F61">
        <w:rPr>
          <w:color w:val="auto"/>
        </w:rPr>
        <w:t xml:space="preserve"> en kompleks størrelse</w:t>
      </w:r>
      <w:r>
        <w:rPr>
          <w:color w:val="auto"/>
        </w:rPr>
        <w:t xml:space="preserve">, og er derfor ofte </w:t>
      </w:r>
      <w:r w:rsidR="005F0F61" w:rsidRPr="005F0F61">
        <w:rPr>
          <w:color w:val="auto"/>
        </w:rPr>
        <w:t>det møbel</w:t>
      </w:r>
      <w:r>
        <w:rPr>
          <w:color w:val="auto"/>
        </w:rPr>
        <w:t>,</w:t>
      </w:r>
      <w:r w:rsidR="005F0F61" w:rsidRPr="005F0F61">
        <w:rPr>
          <w:color w:val="auto"/>
        </w:rPr>
        <w:t xml:space="preserve"> der</w:t>
      </w:r>
      <w:r w:rsidR="00E30D4F">
        <w:rPr>
          <w:color w:val="auto"/>
        </w:rPr>
        <w:t xml:space="preserve"> både interesserer og udfordrer </w:t>
      </w:r>
      <w:r>
        <w:rPr>
          <w:color w:val="auto"/>
        </w:rPr>
        <w:t>designeren</w:t>
      </w:r>
      <w:r w:rsidR="00426EFF">
        <w:rPr>
          <w:color w:val="auto"/>
        </w:rPr>
        <w:t xml:space="preserve"> og håndværkeren mest.</w:t>
      </w:r>
    </w:p>
    <w:p w:rsidR="00E30D4F" w:rsidRPr="005F0F61" w:rsidRDefault="00E30D4F" w:rsidP="005F0F61">
      <w:pPr>
        <w:rPr>
          <w:color w:val="auto"/>
        </w:rPr>
      </w:pPr>
    </w:p>
    <w:p w:rsidR="005F0F61" w:rsidRPr="005F0F61" w:rsidRDefault="005F0F61" w:rsidP="005F0F61">
      <w:pPr>
        <w:rPr>
          <w:color w:val="auto"/>
        </w:rPr>
      </w:pPr>
      <w:r w:rsidRPr="005F0F61">
        <w:rPr>
          <w:color w:val="auto"/>
        </w:rPr>
        <w:t>I Danmark har vi</w:t>
      </w:r>
      <w:r w:rsidR="00ED25EE">
        <w:rPr>
          <w:color w:val="auto"/>
        </w:rPr>
        <w:t>,</w:t>
      </w:r>
      <w:r w:rsidRPr="005F0F61">
        <w:rPr>
          <w:color w:val="auto"/>
        </w:rPr>
        <w:t xml:space="preserve"> i dansk designs </w:t>
      </w:r>
      <w:r w:rsidR="00ED25EE">
        <w:rPr>
          <w:color w:val="auto"/>
        </w:rPr>
        <w:t>”</w:t>
      </w:r>
      <w:r w:rsidRPr="005F0F61">
        <w:rPr>
          <w:color w:val="auto"/>
        </w:rPr>
        <w:t>guldald</w:t>
      </w:r>
      <w:r w:rsidR="00E30D4F">
        <w:rPr>
          <w:color w:val="auto"/>
        </w:rPr>
        <w:t>er</w:t>
      </w:r>
      <w:r w:rsidR="00ED25EE">
        <w:rPr>
          <w:color w:val="auto"/>
        </w:rPr>
        <w:t>”,</w:t>
      </w:r>
      <w:r w:rsidR="00E30D4F">
        <w:rPr>
          <w:color w:val="auto"/>
        </w:rPr>
        <w:t xml:space="preserve"> leveret utallige unikke stole,</w:t>
      </w:r>
      <w:r w:rsidRPr="005F0F61">
        <w:rPr>
          <w:color w:val="auto"/>
        </w:rPr>
        <w:t xml:space="preserve"> der lever i </w:t>
      </w:r>
      <w:r w:rsidR="00C46134">
        <w:rPr>
          <w:color w:val="auto"/>
        </w:rPr>
        <w:t xml:space="preserve">bedste velgående den dag i dag: </w:t>
      </w:r>
      <w:r w:rsidRPr="005F0F61">
        <w:rPr>
          <w:color w:val="auto"/>
        </w:rPr>
        <w:t>Fra Faaborgstolen i 1914</w:t>
      </w:r>
      <w:r w:rsidR="00C46134">
        <w:rPr>
          <w:color w:val="auto"/>
        </w:rPr>
        <w:t>,</w:t>
      </w:r>
      <w:r w:rsidRPr="005F0F61">
        <w:rPr>
          <w:color w:val="auto"/>
        </w:rPr>
        <w:t xml:space="preserve"> over Børge Mogensen, Hans Wegner, Finn Juhl, Poul Kjærholm,</w:t>
      </w:r>
    </w:p>
    <w:p w:rsidR="005F0F61" w:rsidRDefault="00C46134" w:rsidP="005F0F61">
      <w:pPr>
        <w:rPr>
          <w:color w:val="auto"/>
        </w:rPr>
      </w:pPr>
      <w:r>
        <w:rPr>
          <w:color w:val="auto"/>
        </w:rPr>
        <w:t xml:space="preserve">Arne Jacobsen, </w:t>
      </w:r>
      <w:r w:rsidR="005F0F61" w:rsidRPr="005F0F61">
        <w:rPr>
          <w:color w:val="auto"/>
        </w:rPr>
        <w:t>Verner Panton og frem til de senere års væsentl</w:t>
      </w:r>
      <w:r>
        <w:rPr>
          <w:color w:val="auto"/>
        </w:rPr>
        <w:t>igste designere og deres stole.</w:t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  <w:r>
        <w:rPr>
          <w:rFonts w:ascii="Swis721 Lt BT" w:hAnsi="Swis721 Lt BT"/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11430</wp:posOffset>
            </wp:positionV>
            <wp:extent cx="2004060" cy="1799982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_Wegner201_203-(1)_w207px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01" b="8910"/>
                    <a:stretch/>
                  </pic:blipFill>
                  <pic:spPr bwMode="auto">
                    <a:xfrm>
                      <a:off x="0" y="0"/>
                      <a:ext cx="2004060" cy="1799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  <w:r>
        <w:rPr>
          <w:rFonts w:ascii="Swis721 Lt BT" w:hAnsi="Swis721 Lt BT"/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3282315</wp:posOffset>
            </wp:positionH>
            <wp:positionV relativeFrom="paragraph">
              <wp:posOffset>104140</wp:posOffset>
            </wp:positionV>
            <wp:extent cx="2049780" cy="1417320"/>
            <wp:effectExtent l="0" t="0" r="7620" b="0"/>
            <wp:wrapSquare wrapText="bothSides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FT-L~1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9" t="27340" r="8868" b="14778"/>
                    <a:stretch/>
                  </pic:blipFill>
                  <pic:spPr bwMode="auto">
                    <a:xfrm>
                      <a:off x="0" y="0"/>
                      <a:ext cx="2049780" cy="1417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C46134" w:rsidRPr="005F0F61" w:rsidRDefault="00C46134" w:rsidP="005F0F61">
      <w:pPr>
        <w:rPr>
          <w:color w:val="auto"/>
        </w:rPr>
      </w:pPr>
    </w:p>
    <w:p w:rsidR="005F0F61" w:rsidRPr="005F0F61" w:rsidRDefault="00E30D4F" w:rsidP="005F0F61">
      <w:pPr>
        <w:rPr>
          <w:color w:val="auto"/>
        </w:rPr>
      </w:pPr>
      <w:r>
        <w:rPr>
          <w:color w:val="auto"/>
        </w:rPr>
        <w:lastRenderedPageBreak/>
        <w:t>Af designere med stor betydning</w:t>
      </w:r>
      <w:r w:rsidR="00C46134">
        <w:rPr>
          <w:color w:val="auto"/>
        </w:rPr>
        <w:t xml:space="preserve"> for snedkerfaget</w:t>
      </w:r>
      <w:r>
        <w:rPr>
          <w:color w:val="auto"/>
        </w:rPr>
        <w:t xml:space="preserve"> er det værd at fremhæve </w:t>
      </w:r>
      <w:r w:rsidR="00C46134">
        <w:rPr>
          <w:color w:val="auto"/>
        </w:rPr>
        <w:t>Kaare Klin</w:t>
      </w:r>
      <w:r>
        <w:rPr>
          <w:color w:val="auto"/>
        </w:rPr>
        <w:t>t.</w:t>
      </w:r>
    </w:p>
    <w:p w:rsidR="005F0F61" w:rsidRDefault="005F0F61" w:rsidP="005F0F61">
      <w:pPr>
        <w:rPr>
          <w:color w:val="auto"/>
        </w:rPr>
      </w:pPr>
      <w:r w:rsidRPr="005F0F61">
        <w:rPr>
          <w:color w:val="auto"/>
        </w:rPr>
        <w:t>Han og hans elever arbejdede typisk med traditionelle møbeltyper</w:t>
      </w:r>
      <w:r w:rsidR="00C46134">
        <w:rPr>
          <w:color w:val="auto"/>
        </w:rPr>
        <w:t xml:space="preserve"> – og altid</w:t>
      </w:r>
      <w:r w:rsidRPr="005F0F61">
        <w:rPr>
          <w:color w:val="auto"/>
        </w:rPr>
        <w:t xml:space="preserve"> med udgangspunkt i træet og snedkerhåndværket.</w:t>
      </w:r>
    </w:p>
    <w:p w:rsidR="00E30D4F" w:rsidRDefault="00F13118" w:rsidP="005F0F61">
      <w:pPr>
        <w:rPr>
          <w:color w:val="auto"/>
        </w:rPr>
      </w:pPr>
      <w:r>
        <w:rPr>
          <w:color w:val="auto"/>
        </w:rPr>
        <w:t>Her på</w:t>
      </w:r>
      <w:r w:rsidRPr="00F13118">
        <w:rPr>
          <w:color w:val="auto"/>
        </w:rPr>
        <w:t xml:space="preserve"> dit 4. hovedforløb skal design gå hånd i hånd i med en industriel tankegang</w:t>
      </w:r>
      <w:r>
        <w:rPr>
          <w:color w:val="auto"/>
        </w:rPr>
        <w:t>,</w:t>
      </w:r>
      <w:r w:rsidRPr="00F13118">
        <w:rPr>
          <w:color w:val="auto"/>
        </w:rPr>
        <w:t xml:space="preserve"> </w:t>
      </w:r>
      <w:r w:rsidRPr="005F0F61">
        <w:rPr>
          <w:color w:val="auto"/>
        </w:rPr>
        <w:t xml:space="preserve">og </w:t>
      </w:r>
      <w:r>
        <w:rPr>
          <w:color w:val="auto"/>
        </w:rPr>
        <w:t>du får mulighed for at fremstille</w:t>
      </w:r>
      <w:r w:rsidRPr="005F0F61">
        <w:rPr>
          <w:color w:val="auto"/>
        </w:rPr>
        <w:t xml:space="preserve"> et siddemøbel med dit personlige præg.</w:t>
      </w:r>
    </w:p>
    <w:p w:rsidR="00F13118" w:rsidRDefault="00F13118" w:rsidP="005F0F61">
      <w:pPr>
        <w:rPr>
          <w:color w:val="auto"/>
        </w:rPr>
      </w:pPr>
    </w:p>
    <w:p w:rsidR="00E30D4F" w:rsidRPr="00E30D4F" w:rsidRDefault="00E30D4F" w:rsidP="00E30D4F">
      <w:pPr>
        <w:rPr>
          <w:color w:val="auto"/>
        </w:rPr>
      </w:pPr>
      <w:r>
        <w:rPr>
          <w:color w:val="auto"/>
        </w:rPr>
        <w:t>Udgangspunktet for dit endelige design, er dit samlede materiale fra dit Teknologi projekt på 3.hovedforløb</w:t>
      </w:r>
    </w:p>
    <w:p w:rsidR="00F93418" w:rsidRDefault="00E30D4F" w:rsidP="00E30D4F">
      <w:pPr>
        <w:rPr>
          <w:color w:val="auto"/>
        </w:rPr>
      </w:pPr>
      <w:r w:rsidRPr="00E30D4F">
        <w:rPr>
          <w:color w:val="auto"/>
        </w:rPr>
        <w:t xml:space="preserve">Vi forventer </w:t>
      </w:r>
      <w:r>
        <w:rPr>
          <w:color w:val="auto"/>
        </w:rPr>
        <w:t xml:space="preserve">derfor, at du </w:t>
      </w:r>
      <w:r w:rsidR="00ED6AF4">
        <w:rPr>
          <w:color w:val="auto"/>
        </w:rPr>
        <w:t>medbringer dit samlede materiale</w:t>
      </w:r>
      <w:r>
        <w:rPr>
          <w:color w:val="auto"/>
        </w:rPr>
        <w:t xml:space="preserve">, som </w:t>
      </w:r>
      <w:r w:rsidRPr="00E30D4F">
        <w:rPr>
          <w:color w:val="auto"/>
        </w:rPr>
        <w:t>vi i fællesskab kan gennemse inden opstart</w:t>
      </w:r>
      <w:r>
        <w:rPr>
          <w:color w:val="auto"/>
        </w:rPr>
        <w:t>en</w:t>
      </w:r>
      <w:r w:rsidRPr="00E30D4F">
        <w:rPr>
          <w:color w:val="auto"/>
        </w:rPr>
        <w:t xml:space="preserve"> af </w:t>
      </w:r>
      <w:r>
        <w:rPr>
          <w:color w:val="auto"/>
        </w:rPr>
        <w:t xml:space="preserve">din fagtegning. </w:t>
      </w:r>
    </w:p>
    <w:p w:rsidR="00766224" w:rsidRDefault="00766224" w:rsidP="00766224">
      <w:pPr>
        <w:rPr>
          <w:color w:val="auto"/>
        </w:rPr>
      </w:pPr>
    </w:p>
    <w:p w:rsidR="00ED5E59" w:rsidRPr="00766224" w:rsidRDefault="00ED5E59" w:rsidP="00ED5E59">
      <w:pPr>
        <w:pStyle w:val="Overskrift2"/>
      </w:pPr>
      <w:r>
        <w:t>3.c - Case-beskrivelse</w:t>
      </w:r>
    </w:p>
    <w:p w:rsidR="00ED5E59" w:rsidRDefault="00ED5E59" w:rsidP="00ED5E59">
      <w:pPr>
        <w:rPr>
          <w:color w:val="auto"/>
        </w:rPr>
      </w:pPr>
    </w:p>
    <w:p w:rsidR="005F0F61" w:rsidRPr="005F0F61" w:rsidRDefault="005F0F61" w:rsidP="005F0F61">
      <w:pPr>
        <w:rPr>
          <w:color w:val="auto"/>
        </w:rPr>
      </w:pPr>
      <w:r w:rsidRPr="005F0F61">
        <w:rPr>
          <w:color w:val="auto"/>
        </w:rPr>
        <w:t>Du har fået kontakt til en møbelproducent der øns</w:t>
      </w:r>
      <w:r w:rsidR="00C26573">
        <w:rPr>
          <w:color w:val="auto"/>
        </w:rPr>
        <w:t>ker forslag til et nyt siddemøbel til</w:t>
      </w:r>
      <w:r w:rsidRPr="005F0F61">
        <w:rPr>
          <w:color w:val="auto"/>
        </w:rPr>
        <w:t xml:space="preserve"> sit sortiment. </w:t>
      </w:r>
    </w:p>
    <w:p w:rsidR="005F0F61" w:rsidRPr="005F0F61" w:rsidRDefault="005F0F61" w:rsidP="005F0F61">
      <w:pPr>
        <w:rPr>
          <w:color w:val="auto"/>
        </w:rPr>
      </w:pPr>
      <w:r w:rsidRPr="005F0F61">
        <w:rPr>
          <w:color w:val="auto"/>
        </w:rPr>
        <w:t xml:space="preserve">Producenten har ikke låst sig fast på en bestemt </w:t>
      </w:r>
      <w:r w:rsidR="00C26573">
        <w:rPr>
          <w:color w:val="auto"/>
        </w:rPr>
        <w:t>type/</w:t>
      </w:r>
      <w:r w:rsidRPr="005F0F61">
        <w:rPr>
          <w:color w:val="auto"/>
        </w:rPr>
        <w:t xml:space="preserve">kategori, men har forskellige krav til maskiner og </w:t>
      </w:r>
      <w:r w:rsidR="00C26573">
        <w:rPr>
          <w:color w:val="auto"/>
        </w:rPr>
        <w:t xml:space="preserve">de </w:t>
      </w:r>
      <w:r w:rsidRPr="005F0F61">
        <w:rPr>
          <w:color w:val="auto"/>
        </w:rPr>
        <w:t>anvendte materialer.</w:t>
      </w:r>
    </w:p>
    <w:p w:rsidR="00ED25EE" w:rsidRDefault="00ED5E59" w:rsidP="00ED5E59">
      <w:pPr>
        <w:rPr>
          <w:color w:val="auto"/>
        </w:rPr>
      </w:pPr>
      <w:r w:rsidRPr="00ED5E59">
        <w:rPr>
          <w:color w:val="auto"/>
        </w:rPr>
        <w:t>I skemaet herunder kan du finde de af kunden stillede betingelse</w:t>
      </w:r>
      <w:r w:rsidR="00E4313A">
        <w:rPr>
          <w:color w:val="auto"/>
        </w:rPr>
        <w:t xml:space="preserve">r og </w:t>
      </w:r>
      <w:r w:rsidR="00ED25EE">
        <w:rPr>
          <w:color w:val="auto"/>
        </w:rPr>
        <w:t xml:space="preserve">de </w:t>
      </w:r>
      <w:r w:rsidR="00E4313A">
        <w:rPr>
          <w:color w:val="auto"/>
        </w:rPr>
        <w:t>maskiner der skal anvendes</w:t>
      </w:r>
      <w:r w:rsidR="00ED25EE">
        <w:rPr>
          <w:color w:val="auto"/>
        </w:rPr>
        <w:t>:</w:t>
      </w:r>
    </w:p>
    <w:p w:rsidR="001C12E9" w:rsidRDefault="00ED5E59" w:rsidP="00ED5E59">
      <w:pPr>
        <w:rPr>
          <w:color w:val="auto"/>
        </w:rPr>
      </w:pPr>
      <w:r>
        <w:rPr>
          <w:rFonts w:ascii="Swis721 Lt BT" w:hAnsi="Swis721 Lt BT"/>
          <w:noProof/>
        </w:rPr>
        <w:drawing>
          <wp:anchor distT="0" distB="0" distL="114300" distR="114300" simplePos="0" relativeHeight="251721728" behindDoc="0" locked="0" layoutInCell="1" allowOverlap="1">
            <wp:simplePos x="937260" y="3855720"/>
            <wp:positionH relativeFrom="column">
              <wp:align>left</wp:align>
            </wp:positionH>
            <wp:positionV relativeFrom="paragraph">
              <wp:align>top</wp:align>
            </wp:positionV>
            <wp:extent cx="5577840" cy="2529840"/>
            <wp:effectExtent l="38100" t="38100" r="22860" b="156210"/>
            <wp:wrapSquare wrapText="bothSides"/>
            <wp:docPr id="11" name="Di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anchor>
        </w:drawing>
      </w:r>
    </w:p>
    <w:p w:rsidR="00ED5E59" w:rsidRDefault="00ED5E59" w:rsidP="00ED5E59">
      <w:pPr>
        <w:rPr>
          <w:color w:val="auto"/>
        </w:rPr>
      </w:pPr>
      <w:r>
        <w:rPr>
          <w:color w:val="auto"/>
        </w:rPr>
        <w:t>*</w:t>
      </w:r>
      <w:r w:rsidR="00EB4E90">
        <w:rPr>
          <w:color w:val="auto"/>
        </w:rPr>
        <w:t>Som på de tidlige</w:t>
      </w:r>
      <w:r w:rsidR="00EE1568">
        <w:rPr>
          <w:color w:val="auto"/>
        </w:rPr>
        <w:t xml:space="preserve">re hovedforløb, må du </w:t>
      </w:r>
      <w:r>
        <w:rPr>
          <w:color w:val="auto"/>
        </w:rPr>
        <w:t>gerne bruge din kreativitet og implementere</w:t>
      </w:r>
      <w:r w:rsidR="00260330">
        <w:rPr>
          <w:color w:val="auto"/>
        </w:rPr>
        <w:t xml:space="preserve"> andre materialer </w:t>
      </w:r>
      <w:r w:rsidRPr="002A0EC2">
        <w:rPr>
          <w:color w:val="auto"/>
        </w:rPr>
        <w:t xml:space="preserve">end træ, dog </w:t>
      </w:r>
      <w:r w:rsidR="00260330">
        <w:rPr>
          <w:color w:val="auto"/>
        </w:rPr>
        <w:t>under hensyntagen til stolens funktion</w:t>
      </w:r>
      <w:r w:rsidR="009067C0">
        <w:rPr>
          <w:color w:val="auto"/>
        </w:rPr>
        <w:t xml:space="preserve"> og styrke.</w:t>
      </w:r>
    </w:p>
    <w:p w:rsidR="002A0EC2" w:rsidRPr="00ED5E59" w:rsidRDefault="002A0EC2" w:rsidP="00766224">
      <w:pPr>
        <w:rPr>
          <w:color w:val="auto"/>
        </w:rPr>
      </w:pPr>
    </w:p>
    <w:p w:rsidR="00766224" w:rsidRPr="00766224" w:rsidRDefault="009067C0" w:rsidP="0089275E">
      <w:pPr>
        <w:pStyle w:val="Overskrift2"/>
      </w:pPr>
      <w:r>
        <w:t>3.d</w:t>
      </w:r>
      <w:r w:rsidR="0089275E">
        <w:t xml:space="preserve"> - Dokumentation</w:t>
      </w:r>
    </w:p>
    <w:p w:rsidR="008A402A" w:rsidRDefault="008A402A" w:rsidP="00C903FB">
      <w:pPr>
        <w:pStyle w:val="Opstilling-punkttegn"/>
        <w:numPr>
          <w:ilvl w:val="0"/>
          <w:numId w:val="0"/>
        </w:numPr>
      </w:pPr>
    </w:p>
    <w:p w:rsidR="008A402A" w:rsidRDefault="008A402A" w:rsidP="008A402A">
      <w:pPr>
        <w:pStyle w:val="Opstilling-punkttegn"/>
      </w:pPr>
      <w:r>
        <w:t>Skitser</w:t>
      </w:r>
    </w:p>
    <w:p w:rsidR="00C903FB" w:rsidRDefault="00C903FB" w:rsidP="008A402A">
      <w:pPr>
        <w:pStyle w:val="Opstilling-punkttegn"/>
      </w:pPr>
      <w:r>
        <w:t>Fagtegning</w:t>
      </w:r>
    </w:p>
    <w:p w:rsidR="00C903FB" w:rsidRDefault="00C903FB" w:rsidP="008A402A">
      <w:pPr>
        <w:pStyle w:val="Opstilling-punkttegn"/>
      </w:pPr>
      <w:r>
        <w:t>Del tegninger</w:t>
      </w:r>
    </w:p>
    <w:p w:rsidR="008A402A" w:rsidRDefault="008A402A" w:rsidP="008A402A">
      <w:pPr>
        <w:pStyle w:val="Opstilling-punkttegn"/>
      </w:pPr>
      <w:r>
        <w:t>Operationskort</w:t>
      </w:r>
    </w:p>
    <w:p w:rsidR="008A402A" w:rsidRDefault="008A402A" w:rsidP="008A402A">
      <w:pPr>
        <w:pStyle w:val="Opstilling-punkttegn"/>
      </w:pPr>
      <w:r>
        <w:t xml:space="preserve">Stykliste </w:t>
      </w:r>
    </w:p>
    <w:p w:rsidR="00766224" w:rsidRDefault="008A402A" w:rsidP="008A402A">
      <w:pPr>
        <w:pStyle w:val="Opstilling-punkttegn"/>
      </w:pPr>
      <w:r>
        <w:t>Prisberegning</w:t>
      </w:r>
    </w:p>
    <w:p w:rsidR="0056777C" w:rsidRPr="00766224" w:rsidRDefault="0056777C" w:rsidP="0056777C">
      <w:pPr>
        <w:pStyle w:val="Opstilling-punkttegn"/>
        <w:numPr>
          <w:ilvl w:val="0"/>
          <w:numId w:val="0"/>
        </w:numPr>
        <w:ind w:left="360"/>
      </w:pPr>
    </w:p>
    <w:p w:rsidR="0089275E" w:rsidRDefault="008A410D" w:rsidP="008A402A">
      <w:pPr>
        <w:rPr>
          <w:color w:val="auto"/>
        </w:rPr>
      </w:pPr>
      <w:r>
        <w:rPr>
          <w:color w:val="auto"/>
        </w:rPr>
        <w:t>Herudover skal du udarbejde en</w:t>
      </w:r>
      <w:r w:rsidRPr="008A410D">
        <w:rPr>
          <w:color w:val="auto"/>
        </w:rPr>
        <w:t xml:space="preserve"> rapport (gerne foto-dokumenteret) hvor du forklarer og beskriver de valg</w:t>
      </w:r>
      <w:r>
        <w:rPr>
          <w:color w:val="auto"/>
        </w:rPr>
        <w:t xml:space="preserve"> som</w:t>
      </w:r>
      <w:r w:rsidRPr="008A410D">
        <w:rPr>
          <w:color w:val="auto"/>
        </w:rPr>
        <w:t xml:space="preserve"> du har truffet</w:t>
      </w:r>
      <w:r>
        <w:rPr>
          <w:color w:val="auto"/>
        </w:rPr>
        <w:t>,</w:t>
      </w:r>
      <w:r w:rsidRPr="008A410D">
        <w:rPr>
          <w:color w:val="auto"/>
        </w:rPr>
        <w:t xml:space="preserve"> i forbindelse med udviklingen og tilblivelsen af projektet.</w:t>
      </w:r>
      <w:r w:rsidR="005557C3">
        <w:rPr>
          <w:color w:val="auto"/>
        </w:rPr>
        <w:t xml:space="preserve"> </w:t>
      </w:r>
    </w:p>
    <w:p w:rsidR="008A402A" w:rsidRDefault="008A402A" w:rsidP="008A402A">
      <w:pPr>
        <w:rPr>
          <w:color w:val="auto"/>
        </w:rPr>
      </w:pPr>
    </w:p>
    <w:p w:rsidR="00B52449" w:rsidRDefault="00B52449" w:rsidP="008A402A">
      <w:pPr>
        <w:rPr>
          <w:color w:val="auto"/>
        </w:rPr>
      </w:pPr>
    </w:p>
    <w:p w:rsidR="00766224" w:rsidRPr="00766224" w:rsidRDefault="00CD0A8E" w:rsidP="000B6EDC">
      <w:pPr>
        <w:pStyle w:val="Overskrift2"/>
      </w:pPr>
      <w:r>
        <w:lastRenderedPageBreak/>
        <w:t>3.e</w:t>
      </w:r>
      <w:r w:rsidR="002F0223">
        <w:t xml:space="preserve"> - </w:t>
      </w:r>
      <w:r w:rsidR="00BF5544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48016F" w:rsidRDefault="00BF5544" w:rsidP="00CD0A8E">
      <w:pPr>
        <w:rPr>
          <w:color w:val="auto"/>
        </w:rPr>
      </w:pPr>
      <w:r>
        <w:rPr>
          <w:color w:val="auto"/>
        </w:rPr>
        <w:t>Ved afslutningen af projektet</w:t>
      </w:r>
      <w:r w:rsidR="000B6EDC">
        <w:rPr>
          <w:color w:val="auto"/>
        </w:rPr>
        <w:t xml:space="preserve"> forventer vi</w:t>
      </w:r>
      <w:r w:rsidR="00EB0DD5">
        <w:rPr>
          <w:color w:val="auto"/>
        </w:rPr>
        <w:t>,</w:t>
      </w:r>
      <w:r w:rsidR="000B6EDC">
        <w:rPr>
          <w:color w:val="auto"/>
        </w:rPr>
        <w:t xml:space="preserve"> at du</w:t>
      </w:r>
      <w:r w:rsidR="00EB0DD5">
        <w:rPr>
          <w:color w:val="auto"/>
        </w:rPr>
        <w:t xml:space="preserve"> - </w:t>
      </w:r>
      <w:r w:rsidR="00766224" w:rsidRPr="00766224">
        <w:rPr>
          <w:color w:val="auto"/>
        </w:rPr>
        <w:t>via p</w:t>
      </w:r>
      <w:r w:rsidR="00E50573">
        <w:rPr>
          <w:color w:val="auto"/>
        </w:rPr>
        <w:t>raktik og teoriundervisningen</w:t>
      </w:r>
      <w:r w:rsidR="00EB0DD5">
        <w:rPr>
          <w:color w:val="auto"/>
        </w:rPr>
        <w:t xml:space="preserve"> -</w:t>
      </w:r>
      <w:r w:rsidR="00E50573">
        <w:rPr>
          <w:color w:val="auto"/>
        </w:rPr>
        <w:t xml:space="preserve"> </w:t>
      </w:r>
      <w:r w:rsidR="000B6EDC">
        <w:rPr>
          <w:color w:val="auto"/>
        </w:rPr>
        <w:t>har tilegnet dig</w:t>
      </w:r>
      <w:r w:rsidR="00EB0DD5">
        <w:rPr>
          <w:color w:val="auto"/>
        </w:rPr>
        <w:t xml:space="preserve"> </w:t>
      </w:r>
      <w:r w:rsidR="0048016F">
        <w:rPr>
          <w:color w:val="auto"/>
        </w:rPr>
        <w:t>kompetencer i</w:t>
      </w:r>
      <w:r w:rsidR="00E02677">
        <w:rPr>
          <w:color w:val="auto"/>
        </w:rPr>
        <w:t xml:space="preserve"> at</w:t>
      </w:r>
      <w:r w:rsidR="00130EAA">
        <w:rPr>
          <w:color w:val="auto"/>
        </w:rPr>
        <w:t xml:space="preserve"> kunne</w:t>
      </w:r>
      <w:r w:rsidR="0048016F">
        <w:rPr>
          <w:color w:val="auto"/>
        </w:rPr>
        <w:t>:</w:t>
      </w:r>
    </w:p>
    <w:p w:rsidR="00E02677" w:rsidRDefault="00B52449" w:rsidP="006E1192">
      <w:pPr>
        <w:pStyle w:val="Opstilling-punkttegn"/>
      </w:pPr>
      <w:r>
        <w:t>K</w:t>
      </w:r>
      <w:r w:rsidR="006459BD">
        <w:t>onstruere en stol</w:t>
      </w:r>
    </w:p>
    <w:p w:rsidR="00E02677" w:rsidRDefault="00B52449" w:rsidP="006E1192">
      <w:pPr>
        <w:pStyle w:val="Opstilling-punkttegn"/>
      </w:pPr>
      <w:r>
        <w:t>K</w:t>
      </w:r>
      <w:r w:rsidR="006459BD">
        <w:t>ombinere samlingsmetoder</w:t>
      </w:r>
    </w:p>
    <w:p w:rsidR="00E02677" w:rsidRDefault="00B52449" w:rsidP="006E1192">
      <w:pPr>
        <w:pStyle w:val="Opstilling-punkttegn"/>
      </w:pPr>
      <w:r>
        <w:t>D</w:t>
      </w:r>
      <w:r w:rsidR="006459BD">
        <w:t>røfte en stols proportioner</w:t>
      </w:r>
    </w:p>
    <w:p w:rsidR="00E02677" w:rsidRDefault="00B52449" w:rsidP="006E1192">
      <w:pPr>
        <w:pStyle w:val="Opstilling-punkttegn"/>
      </w:pPr>
      <w:r>
        <w:t>S</w:t>
      </w:r>
      <w:r w:rsidR="00E02677">
        <w:t>e forbindelsen mellem design o</w:t>
      </w:r>
      <w:r w:rsidR="006459BD">
        <w:t>g komfort</w:t>
      </w:r>
    </w:p>
    <w:p w:rsidR="00E02677" w:rsidRDefault="00B52449" w:rsidP="006E1192">
      <w:pPr>
        <w:pStyle w:val="Opstilling-punkttegn"/>
      </w:pPr>
      <w:r>
        <w:t>A</w:t>
      </w:r>
      <w:r w:rsidR="00E02677">
        <w:t xml:space="preserve">fgøre </w:t>
      </w:r>
      <w:r>
        <w:t xml:space="preserve">de bedste fremstillings og </w:t>
      </w:r>
      <w:r w:rsidR="00E02677">
        <w:t>samlingsmetode</w:t>
      </w:r>
      <w:r>
        <w:t>r</w:t>
      </w:r>
    </w:p>
    <w:p w:rsidR="00E02677" w:rsidRDefault="00B52449" w:rsidP="006E1192">
      <w:pPr>
        <w:pStyle w:val="Opstilling-punkttegn"/>
      </w:pPr>
      <w:r>
        <w:t>U</w:t>
      </w:r>
      <w:r w:rsidR="00E02677">
        <w:t>dføre maskinelle og håndværksmæssige processer</w:t>
      </w:r>
      <w:r>
        <w:t>,</w:t>
      </w:r>
      <w:r w:rsidR="00E02677">
        <w:t xml:space="preserve"> i </w:t>
      </w:r>
      <w:r>
        <w:t xml:space="preserve">forbindelse med </w:t>
      </w:r>
      <w:r w:rsidR="00E02677">
        <w:t>fremstilling</w:t>
      </w:r>
      <w:r>
        <w:t xml:space="preserve"> af stole</w:t>
      </w:r>
    </w:p>
    <w:p w:rsidR="005A393E" w:rsidRDefault="005A393E" w:rsidP="005A393E">
      <w:pPr>
        <w:pStyle w:val="Opstilling-punkttegn"/>
      </w:pPr>
      <w:r>
        <w:t>Dokumentere i form af fagtegning, deltegning, stykliste, operationskort.</w:t>
      </w:r>
    </w:p>
    <w:p w:rsidR="0048016F" w:rsidRDefault="0048016F" w:rsidP="00E02677"/>
    <w:p w:rsidR="001954E6" w:rsidRDefault="001954E6" w:rsidP="001954E6">
      <w:pPr>
        <w:pStyle w:val="Overskrift2"/>
      </w:pPr>
      <w:r>
        <w:t>3.f – Kursusfag mv.</w:t>
      </w:r>
    </w:p>
    <w:p w:rsidR="00BB1D06" w:rsidRDefault="00E22717" w:rsidP="001954E6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123190</wp:posOffset>
            </wp:positionV>
            <wp:extent cx="1135380" cy="1137920"/>
            <wp:effectExtent l="0" t="0" r="7620" b="5080"/>
            <wp:wrapSquare wrapText="bothSides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54E6" w:rsidRDefault="001954E6" w:rsidP="001954E6">
      <w:pPr>
        <w:rPr>
          <w:color w:val="auto"/>
        </w:rPr>
      </w:pPr>
      <w:r w:rsidRPr="00766224">
        <w:rPr>
          <w:color w:val="auto"/>
        </w:rPr>
        <w:t>Der vil i løbet af de 5 uger</w:t>
      </w:r>
      <w:r>
        <w:rPr>
          <w:color w:val="auto"/>
        </w:rPr>
        <w:t>, som vi har</w:t>
      </w:r>
      <w:r w:rsidRPr="00766224">
        <w:rPr>
          <w:color w:val="auto"/>
        </w:rPr>
        <w:t xml:space="preserve"> til rådighed</w:t>
      </w:r>
      <w:r>
        <w:rPr>
          <w:color w:val="auto"/>
        </w:rPr>
        <w:t>, blive afholdt kurser i bl.a.:</w:t>
      </w:r>
    </w:p>
    <w:p w:rsidR="00597AAC" w:rsidRDefault="00A12E4A" w:rsidP="00597AAC">
      <w:pPr>
        <w:pStyle w:val="Opstilling-punkttegn"/>
      </w:pPr>
      <w:r>
        <w:t>It og Inventor</w:t>
      </w:r>
      <w:r w:rsidR="00877070">
        <w:t>/CAM</w:t>
      </w:r>
    </w:p>
    <w:p w:rsidR="00D23949" w:rsidRDefault="00D23949" w:rsidP="00877070">
      <w:pPr>
        <w:pStyle w:val="Opstilling-punkttegn"/>
      </w:pPr>
      <w:r>
        <w:t>Design og formgivning</w:t>
      </w:r>
    </w:p>
    <w:p w:rsidR="00597AAC" w:rsidRDefault="00D23949" w:rsidP="00877070">
      <w:pPr>
        <w:pStyle w:val="Opstilling-punkttegn"/>
      </w:pPr>
      <w:r>
        <w:t>K</w:t>
      </w:r>
      <w:r w:rsidR="00877070">
        <w:t>omfort og proportioner</w:t>
      </w:r>
    </w:p>
    <w:p w:rsidR="00877070" w:rsidRPr="006B3F22" w:rsidRDefault="00877070" w:rsidP="00877070">
      <w:pPr>
        <w:pStyle w:val="Opstilling-punkttegn"/>
      </w:pPr>
      <w:r>
        <w:t xml:space="preserve">Maskinelle og håndværksmæssige </w:t>
      </w:r>
      <w:r w:rsidR="00597AAC" w:rsidRPr="006B3F22">
        <w:t>samlingsmetoder</w:t>
      </w:r>
      <w:r>
        <w:t xml:space="preserve"> og processer</w:t>
      </w:r>
    </w:p>
    <w:p w:rsidR="00E22717" w:rsidRDefault="00E22717" w:rsidP="00D26D83">
      <w:pPr>
        <w:pStyle w:val="Opstilling-punkttegn"/>
        <w:numPr>
          <w:ilvl w:val="0"/>
          <w:numId w:val="0"/>
        </w:numPr>
      </w:pPr>
    </w:p>
    <w:p w:rsidR="001954E6" w:rsidRPr="000B6EDC" w:rsidRDefault="001954E6" w:rsidP="001954E6">
      <w:pPr>
        <w:pStyle w:val="Opstilling-punkttegn"/>
        <w:numPr>
          <w:ilvl w:val="0"/>
          <w:numId w:val="0"/>
        </w:numPr>
        <w:rPr>
          <w:rStyle w:val="Fremhv"/>
        </w:rPr>
      </w:pPr>
      <w:r w:rsidRPr="000B6EDC">
        <w:rPr>
          <w:rStyle w:val="Fremhv"/>
        </w:rPr>
        <w:t>Grundfag</w:t>
      </w:r>
    </w:p>
    <w:p w:rsidR="00F24DAA" w:rsidRDefault="00F24DAA" w:rsidP="00F24DAA">
      <w:pPr>
        <w:pStyle w:val="Opstilling-punkttegn"/>
        <w:numPr>
          <w:ilvl w:val="0"/>
          <w:numId w:val="0"/>
        </w:numPr>
      </w:pPr>
      <w:r>
        <w:t xml:space="preserve">Grundfaget Engelsk på F-niveau har til formål </w:t>
      </w:r>
      <w:r w:rsidRPr="00BB1D06">
        <w:t xml:space="preserve">at </w:t>
      </w:r>
      <w:r>
        <w:t xml:space="preserve">sikre, at du kan læse og anvende enkle arbejdsbeskrivelser og produktanvisninger, </w:t>
      </w:r>
      <w:r w:rsidRPr="00BB1D06">
        <w:t xml:space="preserve">i forbindelse med udførelse </w:t>
      </w:r>
      <w:r>
        <w:t xml:space="preserve">af praktiske opgaver inden for dit fagområde. </w:t>
      </w:r>
    </w:p>
    <w:p w:rsidR="00F24DAA" w:rsidRDefault="00F24DAA" w:rsidP="00F24DAA">
      <w:pPr>
        <w:pStyle w:val="Opstilling-punkttegn"/>
        <w:numPr>
          <w:ilvl w:val="0"/>
          <w:numId w:val="0"/>
        </w:numPr>
      </w:pPr>
      <w:r>
        <w:t xml:space="preserve">Grundfaget afsluttes på 5.hovedforløb med en mundtlig eksamen. </w:t>
      </w:r>
    </w:p>
    <w:p w:rsidR="00F24DAA" w:rsidRDefault="00F24DAA" w:rsidP="00F24DAA">
      <w:pPr>
        <w:pStyle w:val="Opstilling-punkttegn"/>
        <w:numPr>
          <w:ilvl w:val="0"/>
          <w:numId w:val="0"/>
        </w:numPr>
      </w:pPr>
      <w:r>
        <w:t>Har du merit for dette grundfag, vil du få mulighed for at fordybe dig i andre teoretiske eller praktiske fag.</w:t>
      </w:r>
    </w:p>
    <w:p w:rsidR="00F24DAA" w:rsidRDefault="00F24DAA" w:rsidP="00F24DAA">
      <w:pPr>
        <w:pStyle w:val="Opstilling-punkttegn"/>
        <w:numPr>
          <w:ilvl w:val="0"/>
          <w:numId w:val="0"/>
        </w:numPr>
      </w:pPr>
    </w:p>
    <w:p w:rsidR="00A16855" w:rsidRPr="00A16855" w:rsidRDefault="003816C9" w:rsidP="00A16855">
      <w:pPr>
        <w:pStyle w:val="Overskrift1"/>
      </w:pPr>
      <w:r>
        <w:t>4</w:t>
      </w:r>
      <w:r w:rsidR="00210B13">
        <w:t xml:space="preserve">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3816C9" w:rsidP="00A16855">
      <w:pPr>
        <w:pStyle w:val="Overskrift2"/>
      </w:pPr>
      <w:r>
        <w:t>4</w:t>
      </w:r>
      <w:r w:rsidR="00A16855">
        <w:t>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5F4F0A">
        <w:t xml:space="preserve"> </w:t>
      </w:r>
      <w:r>
        <w:t>vil du/I få at vide, hvordan arbejdet er organiseret.</w:t>
      </w:r>
    </w:p>
    <w:p w:rsidR="00907669" w:rsidRDefault="00A16855" w:rsidP="00A16855">
      <w:r>
        <w:t>I værkstedet, må I (Eleverne) altid gerne hjælpe hinanden med tra</w:t>
      </w:r>
      <w:r w:rsidR="00D516BA">
        <w:t xml:space="preserve">nsport af </w:t>
      </w:r>
      <w:r>
        <w:t>materialer, så vi undgår tunge løft og uhensigtsmæssige arbejdsstillinger.</w:t>
      </w:r>
    </w:p>
    <w:p w:rsidR="00D414A6" w:rsidRDefault="00D414A6" w:rsidP="00A16855"/>
    <w:p w:rsidR="00113342" w:rsidRDefault="003816C9" w:rsidP="00113342">
      <w:pPr>
        <w:pStyle w:val="Overskrift2"/>
      </w:pPr>
      <w:r>
        <w:t>4</w:t>
      </w:r>
      <w:r w:rsidR="00A16855">
        <w:t>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113342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113342" w:rsidRDefault="00113342" w:rsidP="00113342">
      <w:r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E22717" w:rsidRPr="002A2730" w:rsidRDefault="00E22717" w:rsidP="00113342"/>
    <w:p w:rsidR="00F24DAA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113342" w:rsidRPr="00F24DAA" w:rsidRDefault="00113342" w:rsidP="00113342">
      <w:pPr>
        <w:rPr>
          <w:rStyle w:val="Fremhv"/>
          <w:b w:val="0"/>
          <w:color w:val="000000" w:themeColor="text1"/>
          <w:spacing w:val="0"/>
        </w:rPr>
      </w:pPr>
      <w:r w:rsidRPr="00386D5B">
        <w:rPr>
          <w:rStyle w:val="Fremhv"/>
        </w:rPr>
        <w:lastRenderedPageBreak/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3816C9" w:rsidP="00113342">
      <w:pPr>
        <w:pStyle w:val="Overskrift2"/>
      </w:pPr>
      <w:r>
        <w:t>4</w:t>
      </w:r>
      <w:r w:rsidR="00A16855">
        <w:t>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>
      <w:r w:rsidRPr="00903635">
        <w:t>I f</w:t>
      </w:r>
      <w:r w:rsidR="004256CF">
        <w:t>orløbet har du hovedansvaret for at p</w:t>
      </w:r>
      <w:r w:rsidRPr="00903635">
        <w:t>lanlægge og gennemf</w:t>
      </w:r>
      <w:r w:rsidR="00E44E3D">
        <w:t>øre arbejdet ud fra din personlige planlægning.</w:t>
      </w:r>
    </w:p>
    <w:p w:rsidR="004256CF" w:rsidRPr="00903635" w:rsidRDefault="004256CF" w:rsidP="00113342"/>
    <w:p w:rsidR="00113342" w:rsidRPr="003B7167" w:rsidRDefault="00113342" w:rsidP="003B7167">
      <w:pPr>
        <w:pStyle w:val="Opstilling-punkttegn"/>
        <w:numPr>
          <w:ilvl w:val="0"/>
          <w:numId w:val="0"/>
        </w:numPr>
        <w:rPr>
          <w:rStyle w:val="Fremhv"/>
          <w:b w:val="0"/>
          <w:color w:val="000000" w:themeColor="text1"/>
          <w:spacing w:val="0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4256CF" w:rsidRPr="000D54F1" w:rsidRDefault="004256CF" w:rsidP="004256CF">
      <w:pPr>
        <w:pStyle w:val="Opstilling-punkttegn"/>
        <w:numPr>
          <w:ilvl w:val="0"/>
          <w:numId w:val="1"/>
        </w:numPr>
      </w:pPr>
      <w:r>
        <w:t>At du altid har analyseret problemstillingen, inden du går i gang med at løse en teoretisk eller praktisk opgave</w:t>
      </w:r>
    </w:p>
    <w:p w:rsidR="00F66ACB" w:rsidRDefault="00113342" w:rsidP="004256CF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 w:rsidR="004256CF">
        <w:t>- på alle måder - er en god rollemodel for vores yngre elever</w:t>
      </w:r>
    </w:p>
    <w:p w:rsidR="00425F4C" w:rsidRDefault="00425F4C" w:rsidP="00425F4C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3816C9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4</w:t>
      </w:r>
      <w:r w:rsidR="00F66ACB">
        <w:rPr>
          <w:rStyle w:val="Fremhv"/>
          <w:rFonts w:asciiTheme="majorHAnsi" w:hAnsiTheme="majorHAnsi"/>
          <w:b/>
          <w:color w:val="006666"/>
          <w:spacing w:val="20"/>
        </w:rPr>
        <w:t>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F36BCA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</w:t>
      </w:r>
      <w:r w:rsidR="00313E99">
        <w:t xml:space="preserve">suge, skal du regne med – som minimum – at have </w:t>
      </w:r>
      <w:r>
        <w:t>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3816C9" w:rsidP="00113342">
      <w:pPr>
        <w:pStyle w:val="Overskrift1"/>
      </w:pPr>
      <w:r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B54392" w:rsidRDefault="00113342" w:rsidP="00113342">
      <w:r>
        <w:t>(Tjek derfor dit skema hver morgen!)</w:t>
      </w:r>
    </w:p>
    <w:p w:rsidR="00113342" w:rsidRDefault="003816C9" w:rsidP="00113342">
      <w:pPr>
        <w:pStyle w:val="Overskrift2"/>
      </w:pPr>
      <w:r>
        <w:lastRenderedPageBreak/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3816C9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A16855" w:rsidRDefault="00A16855" w:rsidP="00113342"/>
    <w:p w:rsidR="00A16855" w:rsidRDefault="003816C9" w:rsidP="00A16855">
      <w:pPr>
        <w:pStyle w:val="Overskrift2"/>
      </w:pPr>
      <w:r>
        <w:t>5</w:t>
      </w:r>
      <w:r w:rsidR="00F66ACB">
        <w:t>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9F40BB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DF303C" w:rsidRDefault="00696FFA" w:rsidP="00475C4E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475C4E" w:rsidRPr="00475C4E" w:rsidRDefault="00475C4E" w:rsidP="00475C4E">
      <w:pPr>
        <w:pStyle w:val="Opstilling-punkttegn"/>
        <w:numPr>
          <w:ilvl w:val="0"/>
          <w:numId w:val="0"/>
        </w:numPr>
        <w:ind w:left="360"/>
        <w:rPr>
          <w:rStyle w:val="Fremhv"/>
          <w:b w:val="0"/>
          <w:szCs w:val="22"/>
        </w:rPr>
      </w:pPr>
    </w:p>
    <w:p w:rsidR="00475C4E" w:rsidRDefault="003816C9" w:rsidP="00475C4E">
      <w:pPr>
        <w:pStyle w:val="Overskrift1"/>
      </w:pPr>
      <w:r>
        <w:t>6</w:t>
      </w:r>
      <w:r w:rsidR="00113342" w:rsidRPr="00475C4E">
        <w:t>. Evaluering</w:t>
      </w:r>
    </w:p>
    <w:p w:rsidR="00475C4E" w:rsidRDefault="00475C4E" w:rsidP="00475C4E"/>
    <w:p w:rsidR="00113342" w:rsidRDefault="003816C9" w:rsidP="00475C4E">
      <w:pPr>
        <w:pStyle w:val="Overskrift2"/>
      </w:pPr>
      <w:r>
        <w:t>6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(Feed</w:t>
      </w:r>
      <w:r>
        <w:rPr>
          <w:i/>
        </w:rPr>
        <w:t>-</w:t>
      </w:r>
      <w:r w:rsidRPr="00D65A7F">
        <w:rPr>
          <w:i/>
        </w:rPr>
        <w:t>back)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113342" w:rsidRDefault="00113342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</w:t>
      </w:r>
      <w:r w:rsidR="00907669">
        <w:t>u lever op til uddannelsens mål.</w:t>
      </w:r>
      <w:r>
        <w:t xml:space="preserve"> 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6B5146" w:rsidP="00113342">
      <w:pPr>
        <w:pStyle w:val="Opstilling-punkttegn"/>
        <w:numPr>
          <w:ilvl w:val="0"/>
          <w:numId w:val="1"/>
        </w:numPr>
      </w:pPr>
      <w:r>
        <w:lastRenderedPageBreak/>
        <w:t xml:space="preserve">Om du udviser en høj grad af </w:t>
      </w:r>
      <w:r w:rsidR="00113342">
        <w:t>selvstændighed</w:t>
      </w:r>
    </w:p>
    <w:p w:rsidR="00113342" w:rsidRPr="00A77BB4" w:rsidRDefault="006B5146" w:rsidP="00113342">
      <w:pPr>
        <w:pStyle w:val="Opstilling-punkttegn"/>
        <w:numPr>
          <w:ilvl w:val="0"/>
          <w:numId w:val="1"/>
        </w:numPr>
      </w:pPr>
      <w:r>
        <w:t xml:space="preserve">Din lyst, </w:t>
      </w:r>
      <w:r w:rsidR="00113342" w:rsidRPr="00A77BB4">
        <w:t>vilje</w:t>
      </w:r>
      <w:r>
        <w:t xml:space="preserve"> og evne</w:t>
      </w:r>
      <w:r w:rsidR="00113342" w:rsidRPr="00A77BB4">
        <w:t xml:space="preserve"> til at</w:t>
      </w:r>
      <w:r w:rsidR="00113342"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3816C9" w:rsidP="00113342">
      <w:pPr>
        <w:pStyle w:val="Overskrift2"/>
      </w:pPr>
      <w:r>
        <w:t>6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907669">
        <w:t xml:space="preserve"> </w:t>
      </w:r>
      <w:r w:rsidR="00085F47">
        <w:t>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B54392" w:rsidRDefault="00B54392" w:rsidP="00113342"/>
    <w:p w:rsidR="00B54392" w:rsidRPr="00B54392" w:rsidRDefault="00B54392" w:rsidP="00113342">
      <w:pPr>
        <w:rPr>
          <w:rStyle w:val="Fremhv"/>
        </w:rPr>
      </w:pPr>
      <w:r w:rsidRPr="00B54392">
        <w:rPr>
          <w:rStyle w:val="Fremhv"/>
        </w:rPr>
        <w:t>Praktikprojektet</w:t>
      </w:r>
    </w:p>
    <w:p w:rsidR="00B54392" w:rsidRDefault="00B54392" w:rsidP="00113342">
      <w:r>
        <w:t xml:space="preserve">På 4.HF indgår også en evaluering af dit praktikprojekt. </w:t>
      </w:r>
    </w:p>
    <w:p w:rsidR="00B54392" w:rsidRDefault="00B54392" w:rsidP="00113342">
      <w:r>
        <w:t>Husk – at din projektrapport er en vigtig del af den samlede bedømmelse af dit praktikprojekt.</w:t>
      </w:r>
    </w:p>
    <w:p w:rsidR="00B54392" w:rsidRDefault="00B54392" w:rsidP="00113342">
      <w:r>
        <w:t>Praktikproj</w:t>
      </w:r>
      <w:r w:rsidR="000E42E9">
        <w:t>ektet evalueres med deltagelse af dig, skolen og din praktikvirksomhed.</w:t>
      </w:r>
    </w:p>
    <w:p w:rsidR="000E42E9" w:rsidRDefault="000E42E9" w:rsidP="00113342">
      <w:r>
        <w:t>Evalueringen kan enten finde sted i begyndelsen af 4. hovedforløb, eller i forbindelse med afslutningen og et efterfølgende åbent hus arrangement.</w:t>
      </w:r>
    </w:p>
    <w:p w:rsidR="00B54392" w:rsidRDefault="000E42E9" w:rsidP="00113342">
      <w:r>
        <w:t>Praktikprojektet skal bestås med mindst karakteren 02, for at du kan blive indstillet til svendeprøven.</w:t>
      </w:r>
    </w:p>
    <w:p w:rsidR="0063341B" w:rsidRDefault="0063341B" w:rsidP="00113342"/>
    <w:p w:rsidR="00113342" w:rsidRDefault="003816C9" w:rsidP="00113342">
      <w:pPr>
        <w:pStyle w:val="Overskrift2"/>
      </w:pPr>
      <w:r>
        <w:t>6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Default="00B43186" w:rsidP="00113342">
      <w:r>
        <w:t>På 4</w:t>
      </w:r>
      <w:r w:rsidR="00615BEB">
        <w:t xml:space="preserve">. HF bedømmes du - </w:t>
      </w:r>
      <w:r w:rsidR="00113342">
        <w:t xml:space="preserve">generelt - ud fra, at du </w:t>
      </w:r>
      <w:r w:rsidR="0063341B">
        <w:t xml:space="preserve">nu </w:t>
      </w:r>
      <w:r w:rsidR="000A055C">
        <w:t xml:space="preserve">er </w:t>
      </w:r>
      <w:r w:rsidR="00B54392">
        <w:t xml:space="preserve">fuldt </w:t>
      </w:r>
      <w:r w:rsidR="000A055C">
        <w:t>fortrolig</w:t>
      </w:r>
      <w:r w:rsidR="00544285">
        <w:t xml:space="preserve"> med en </w:t>
      </w:r>
      <w:r w:rsidR="00907669">
        <w:t xml:space="preserve">hel </w:t>
      </w:r>
      <w:r w:rsidR="00544285">
        <w:t xml:space="preserve">del </w:t>
      </w:r>
      <w:r w:rsidR="00113342">
        <w:t>af uddannelsens</w:t>
      </w:r>
      <w:r w:rsidR="00113342" w:rsidRPr="000804E5">
        <w:t xml:space="preserve"> discipliner</w:t>
      </w:r>
      <w:r w:rsidR="000A055C">
        <w:t xml:space="preserve">, og </w:t>
      </w:r>
      <w:r w:rsidR="00B54392">
        <w:t xml:space="preserve">også </w:t>
      </w:r>
      <w:r w:rsidR="000A055C">
        <w:t>h</w:t>
      </w:r>
      <w:r w:rsidR="00B54392">
        <w:t xml:space="preserve">ar opnået et rutineret niveau i hovedparten </w:t>
      </w:r>
      <w:r w:rsidR="000A055C">
        <w:t>af dit arbejde.</w:t>
      </w:r>
    </w:p>
    <w:bookmarkEnd w:id="2"/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sectPr w:rsidR="002A3C85">
      <w:footerReference w:type="even" r:id="rId31"/>
      <w:footerReference w:type="default" r:id="rId32"/>
      <w:headerReference w:type="first" r:id="rId33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CC7" w:rsidRDefault="00053CC7">
      <w:pPr>
        <w:spacing w:line="240" w:lineRule="auto"/>
      </w:pPr>
      <w:r>
        <w:separator/>
      </w:r>
    </w:p>
  </w:endnote>
  <w:endnote w:type="continuationSeparator" w:id="0">
    <w:p w:rsidR="00053CC7" w:rsidRDefault="00053C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panose1 w:val="020B0403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053CC7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CF469C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4.HF - Maskinsnedker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053CC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CF469C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4.HF - Maskinsnedker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A12E4A" w:rsidRPr="00A12E4A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A12E4A" w:rsidRPr="00A12E4A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053CC7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CF469C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4.HF - Maskinsnedker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053CC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CF469C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4.HF - Maskinsnedker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A12E4A" w:rsidRPr="00A12E4A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A12E4A" w:rsidRPr="00A12E4A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CC7" w:rsidRDefault="00053CC7">
      <w:pPr>
        <w:spacing w:line="240" w:lineRule="auto"/>
      </w:pPr>
      <w:r>
        <w:separator/>
      </w:r>
    </w:p>
  </w:footnote>
  <w:footnote w:type="continuationSeparator" w:id="0">
    <w:p w:rsidR="00053CC7" w:rsidRDefault="00053C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5CB88A10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09DF"/>
    <w:rsid w:val="00011F2F"/>
    <w:rsid w:val="00013050"/>
    <w:rsid w:val="000156B9"/>
    <w:rsid w:val="00017BA1"/>
    <w:rsid w:val="000226A2"/>
    <w:rsid w:val="00023BE6"/>
    <w:rsid w:val="00026E9D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1CF5"/>
    <w:rsid w:val="000527F8"/>
    <w:rsid w:val="00053CC7"/>
    <w:rsid w:val="00056B1C"/>
    <w:rsid w:val="00057164"/>
    <w:rsid w:val="00057653"/>
    <w:rsid w:val="0005783D"/>
    <w:rsid w:val="00063FC7"/>
    <w:rsid w:val="00064ABF"/>
    <w:rsid w:val="00065EC5"/>
    <w:rsid w:val="00071124"/>
    <w:rsid w:val="000715CB"/>
    <w:rsid w:val="00072820"/>
    <w:rsid w:val="00072D38"/>
    <w:rsid w:val="00073B3A"/>
    <w:rsid w:val="00080393"/>
    <w:rsid w:val="000804C0"/>
    <w:rsid w:val="00083B63"/>
    <w:rsid w:val="00085F47"/>
    <w:rsid w:val="0009089B"/>
    <w:rsid w:val="000972F8"/>
    <w:rsid w:val="00097D48"/>
    <w:rsid w:val="000A0386"/>
    <w:rsid w:val="000A055C"/>
    <w:rsid w:val="000A18C5"/>
    <w:rsid w:val="000A1BBB"/>
    <w:rsid w:val="000A408B"/>
    <w:rsid w:val="000A64D9"/>
    <w:rsid w:val="000A6A55"/>
    <w:rsid w:val="000B06DB"/>
    <w:rsid w:val="000B1CE1"/>
    <w:rsid w:val="000B6EDC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32A8"/>
    <w:rsid w:val="000D4373"/>
    <w:rsid w:val="000D468B"/>
    <w:rsid w:val="000D5E1F"/>
    <w:rsid w:val="000D600A"/>
    <w:rsid w:val="000D7638"/>
    <w:rsid w:val="000E0415"/>
    <w:rsid w:val="000E2724"/>
    <w:rsid w:val="000E2768"/>
    <w:rsid w:val="000E42E9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4AAB"/>
    <w:rsid w:val="00105177"/>
    <w:rsid w:val="00105F4A"/>
    <w:rsid w:val="00106454"/>
    <w:rsid w:val="0011119F"/>
    <w:rsid w:val="001128B5"/>
    <w:rsid w:val="0011333D"/>
    <w:rsid w:val="00113342"/>
    <w:rsid w:val="00113BE3"/>
    <w:rsid w:val="00116BD4"/>
    <w:rsid w:val="00120F1A"/>
    <w:rsid w:val="00130B02"/>
    <w:rsid w:val="00130EAA"/>
    <w:rsid w:val="001311CC"/>
    <w:rsid w:val="001327AE"/>
    <w:rsid w:val="00134659"/>
    <w:rsid w:val="00135981"/>
    <w:rsid w:val="00136A83"/>
    <w:rsid w:val="001407D3"/>
    <w:rsid w:val="00143598"/>
    <w:rsid w:val="00143A2F"/>
    <w:rsid w:val="00147040"/>
    <w:rsid w:val="00152EF2"/>
    <w:rsid w:val="00153796"/>
    <w:rsid w:val="00154FC4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77D2F"/>
    <w:rsid w:val="00180AB1"/>
    <w:rsid w:val="001810E5"/>
    <w:rsid w:val="00181216"/>
    <w:rsid w:val="00181F8B"/>
    <w:rsid w:val="00183C7A"/>
    <w:rsid w:val="00184C21"/>
    <w:rsid w:val="001870B4"/>
    <w:rsid w:val="00191DE3"/>
    <w:rsid w:val="001954E6"/>
    <w:rsid w:val="00195604"/>
    <w:rsid w:val="0019644C"/>
    <w:rsid w:val="001A317E"/>
    <w:rsid w:val="001A5493"/>
    <w:rsid w:val="001A7EB3"/>
    <w:rsid w:val="001B11AA"/>
    <w:rsid w:val="001B46DC"/>
    <w:rsid w:val="001B5036"/>
    <w:rsid w:val="001B5245"/>
    <w:rsid w:val="001C12E9"/>
    <w:rsid w:val="001C5CA4"/>
    <w:rsid w:val="001C6617"/>
    <w:rsid w:val="001C6B38"/>
    <w:rsid w:val="001D06A0"/>
    <w:rsid w:val="001D25B8"/>
    <w:rsid w:val="001D290B"/>
    <w:rsid w:val="001D31C1"/>
    <w:rsid w:val="001D39A5"/>
    <w:rsid w:val="001D3F13"/>
    <w:rsid w:val="001D7744"/>
    <w:rsid w:val="001E42F7"/>
    <w:rsid w:val="001E5A7F"/>
    <w:rsid w:val="001E7545"/>
    <w:rsid w:val="001F1C9B"/>
    <w:rsid w:val="001F374D"/>
    <w:rsid w:val="001F658A"/>
    <w:rsid w:val="00200184"/>
    <w:rsid w:val="002017B6"/>
    <w:rsid w:val="00203E90"/>
    <w:rsid w:val="00205236"/>
    <w:rsid w:val="0020590E"/>
    <w:rsid w:val="0020627B"/>
    <w:rsid w:val="00206560"/>
    <w:rsid w:val="0020660C"/>
    <w:rsid w:val="00207C67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492A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4644F"/>
    <w:rsid w:val="0025002A"/>
    <w:rsid w:val="002556DF"/>
    <w:rsid w:val="00257665"/>
    <w:rsid w:val="00260330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19B9"/>
    <w:rsid w:val="002831B5"/>
    <w:rsid w:val="00284F89"/>
    <w:rsid w:val="002851C9"/>
    <w:rsid w:val="00287267"/>
    <w:rsid w:val="00290578"/>
    <w:rsid w:val="00291C78"/>
    <w:rsid w:val="00292B87"/>
    <w:rsid w:val="0029482F"/>
    <w:rsid w:val="002A0DC4"/>
    <w:rsid w:val="002A0EC2"/>
    <w:rsid w:val="002A23FC"/>
    <w:rsid w:val="002A256F"/>
    <w:rsid w:val="002A2730"/>
    <w:rsid w:val="002A2B06"/>
    <w:rsid w:val="002A3C85"/>
    <w:rsid w:val="002A43BB"/>
    <w:rsid w:val="002A5C3F"/>
    <w:rsid w:val="002A6A67"/>
    <w:rsid w:val="002B2368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5CCD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435D"/>
    <w:rsid w:val="002D5A6F"/>
    <w:rsid w:val="002D6050"/>
    <w:rsid w:val="002D7BB4"/>
    <w:rsid w:val="002E1AB2"/>
    <w:rsid w:val="002E309C"/>
    <w:rsid w:val="002E3B87"/>
    <w:rsid w:val="002E5731"/>
    <w:rsid w:val="002E781E"/>
    <w:rsid w:val="002F00F7"/>
    <w:rsid w:val="002F0223"/>
    <w:rsid w:val="002F05D6"/>
    <w:rsid w:val="002F05EA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BDD"/>
    <w:rsid w:val="003052D0"/>
    <w:rsid w:val="00305A04"/>
    <w:rsid w:val="0030628F"/>
    <w:rsid w:val="003077CD"/>
    <w:rsid w:val="003122B6"/>
    <w:rsid w:val="00313E99"/>
    <w:rsid w:val="00314BB1"/>
    <w:rsid w:val="003154D9"/>
    <w:rsid w:val="0031611B"/>
    <w:rsid w:val="0031761E"/>
    <w:rsid w:val="003177B3"/>
    <w:rsid w:val="00321F8A"/>
    <w:rsid w:val="00333D5A"/>
    <w:rsid w:val="003348D9"/>
    <w:rsid w:val="003362D6"/>
    <w:rsid w:val="003404F9"/>
    <w:rsid w:val="00342F77"/>
    <w:rsid w:val="003516C4"/>
    <w:rsid w:val="003519B8"/>
    <w:rsid w:val="00351FD2"/>
    <w:rsid w:val="003535BA"/>
    <w:rsid w:val="00353DCA"/>
    <w:rsid w:val="00353E63"/>
    <w:rsid w:val="00353F88"/>
    <w:rsid w:val="00357FE9"/>
    <w:rsid w:val="00360A90"/>
    <w:rsid w:val="00362204"/>
    <w:rsid w:val="00362994"/>
    <w:rsid w:val="00362F94"/>
    <w:rsid w:val="003632E1"/>
    <w:rsid w:val="00363543"/>
    <w:rsid w:val="00363AC6"/>
    <w:rsid w:val="003654F0"/>
    <w:rsid w:val="003678FF"/>
    <w:rsid w:val="003721F8"/>
    <w:rsid w:val="0037224C"/>
    <w:rsid w:val="0037370D"/>
    <w:rsid w:val="00375518"/>
    <w:rsid w:val="00377F46"/>
    <w:rsid w:val="003816C9"/>
    <w:rsid w:val="0038175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9590F"/>
    <w:rsid w:val="003A1D5B"/>
    <w:rsid w:val="003A327B"/>
    <w:rsid w:val="003A4EE3"/>
    <w:rsid w:val="003A5C72"/>
    <w:rsid w:val="003A6818"/>
    <w:rsid w:val="003A74C6"/>
    <w:rsid w:val="003B1EBF"/>
    <w:rsid w:val="003B6404"/>
    <w:rsid w:val="003B64C2"/>
    <w:rsid w:val="003B7167"/>
    <w:rsid w:val="003B7427"/>
    <w:rsid w:val="003B7849"/>
    <w:rsid w:val="003C00CF"/>
    <w:rsid w:val="003C049B"/>
    <w:rsid w:val="003C0689"/>
    <w:rsid w:val="003C3346"/>
    <w:rsid w:val="003C3A80"/>
    <w:rsid w:val="003C3E08"/>
    <w:rsid w:val="003C4F4F"/>
    <w:rsid w:val="003C5502"/>
    <w:rsid w:val="003C5783"/>
    <w:rsid w:val="003C603B"/>
    <w:rsid w:val="003C681A"/>
    <w:rsid w:val="003D7CE8"/>
    <w:rsid w:val="003E2BCD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6B33"/>
    <w:rsid w:val="0041751C"/>
    <w:rsid w:val="00421BB4"/>
    <w:rsid w:val="0042484F"/>
    <w:rsid w:val="004256B2"/>
    <w:rsid w:val="004256CF"/>
    <w:rsid w:val="00425932"/>
    <w:rsid w:val="00425C38"/>
    <w:rsid w:val="00425F4C"/>
    <w:rsid w:val="00426EFF"/>
    <w:rsid w:val="00427411"/>
    <w:rsid w:val="00430C4F"/>
    <w:rsid w:val="00431579"/>
    <w:rsid w:val="00433017"/>
    <w:rsid w:val="0043318D"/>
    <w:rsid w:val="004370CF"/>
    <w:rsid w:val="004373F9"/>
    <w:rsid w:val="00440340"/>
    <w:rsid w:val="0044221D"/>
    <w:rsid w:val="00443EEB"/>
    <w:rsid w:val="00447221"/>
    <w:rsid w:val="0045326D"/>
    <w:rsid w:val="004539D1"/>
    <w:rsid w:val="00455076"/>
    <w:rsid w:val="004560C0"/>
    <w:rsid w:val="00456DC1"/>
    <w:rsid w:val="00462CB9"/>
    <w:rsid w:val="00465E75"/>
    <w:rsid w:val="004664F5"/>
    <w:rsid w:val="004665DB"/>
    <w:rsid w:val="00467547"/>
    <w:rsid w:val="004704E6"/>
    <w:rsid w:val="0047083D"/>
    <w:rsid w:val="00475C4E"/>
    <w:rsid w:val="00476DD3"/>
    <w:rsid w:val="00477528"/>
    <w:rsid w:val="0048016F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A6E84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5E93"/>
    <w:rsid w:val="004D6700"/>
    <w:rsid w:val="004D701D"/>
    <w:rsid w:val="004E0196"/>
    <w:rsid w:val="004E2E91"/>
    <w:rsid w:val="004E435E"/>
    <w:rsid w:val="004E4C3C"/>
    <w:rsid w:val="004F040E"/>
    <w:rsid w:val="004F17CF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1365C"/>
    <w:rsid w:val="00515509"/>
    <w:rsid w:val="005156A2"/>
    <w:rsid w:val="005170CA"/>
    <w:rsid w:val="005265B9"/>
    <w:rsid w:val="00526E96"/>
    <w:rsid w:val="00531946"/>
    <w:rsid w:val="00531F90"/>
    <w:rsid w:val="00533238"/>
    <w:rsid w:val="00534539"/>
    <w:rsid w:val="005351D4"/>
    <w:rsid w:val="00535862"/>
    <w:rsid w:val="005360F9"/>
    <w:rsid w:val="00540DEB"/>
    <w:rsid w:val="005441D1"/>
    <w:rsid w:val="00544285"/>
    <w:rsid w:val="00544CA1"/>
    <w:rsid w:val="00546D90"/>
    <w:rsid w:val="005514DA"/>
    <w:rsid w:val="00551502"/>
    <w:rsid w:val="00555624"/>
    <w:rsid w:val="005557C3"/>
    <w:rsid w:val="00556A93"/>
    <w:rsid w:val="00556EE8"/>
    <w:rsid w:val="0056186A"/>
    <w:rsid w:val="00563397"/>
    <w:rsid w:val="00564DE7"/>
    <w:rsid w:val="0056777C"/>
    <w:rsid w:val="00570376"/>
    <w:rsid w:val="00572AE8"/>
    <w:rsid w:val="00572D39"/>
    <w:rsid w:val="005747E6"/>
    <w:rsid w:val="00575742"/>
    <w:rsid w:val="00576CB0"/>
    <w:rsid w:val="0058146F"/>
    <w:rsid w:val="005837A4"/>
    <w:rsid w:val="00585D32"/>
    <w:rsid w:val="00585DE5"/>
    <w:rsid w:val="00586947"/>
    <w:rsid w:val="00591717"/>
    <w:rsid w:val="00591BBD"/>
    <w:rsid w:val="0059227D"/>
    <w:rsid w:val="00592D7E"/>
    <w:rsid w:val="00597AAC"/>
    <w:rsid w:val="005A095C"/>
    <w:rsid w:val="005A0F6B"/>
    <w:rsid w:val="005A1844"/>
    <w:rsid w:val="005A30F2"/>
    <w:rsid w:val="005A35B6"/>
    <w:rsid w:val="005A393E"/>
    <w:rsid w:val="005A505D"/>
    <w:rsid w:val="005A6A63"/>
    <w:rsid w:val="005A7840"/>
    <w:rsid w:val="005A7897"/>
    <w:rsid w:val="005A7D87"/>
    <w:rsid w:val="005B14C8"/>
    <w:rsid w:val="005B1B05"/>
    <w:rsid w:val="005B253D"/>
    <w:rsid w:val="005B275D"/>
    <w:rsid w:val="005B3095"/>
    <w:rsid w:val="005B4E96"/>
    <w:rsid w:val="005B5C35"/>
    <w:rsid w:val="005C0A3B"/>
    <w:rsid w:val="005C177A"/>
    <w:rsid w:val="005C1ACC"/>
    <w:rsid w:val="005C1FDD"/>
    <w:rsid w:val="005C4459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E6D6B"/>
    <w:rsid w:val="005F00CF"/>
    <w:rsid w:val="005F0F61"/>
    <w:rsid w:val="005F1FE5"/>
    <w:rsid w:val="005F2E63"/>
    <w:rsid w:val="005F3AF2"/>
    <w:rsid w:val="005F4F0A"/>
    <w:rsid w:val="005F7478"/>
    <w:rsid w:val="00602626"/>
    <w:rsid w:val="0060330E"/>
    <w:rsid w:val="00610C1A"/>
    <w:rsid w:val="00610CCB"/>
    <w:rsid w:val="00611F15"/>
    <w:rsid w:val="006123AA"/>
    <w:rsid w:val="006127A1"/>
    <w:rsid w:val="00615707"/>
    <w:rsid w:val="00615BEB"/>
    <w:rsid w:val="00615F26"/>
    <w:rsid w:val="00621C4E"/>
    <w:rsid w:val="006244B5"/>
    <w:rsid w:val="00627525"/>
    <w:rsid w:val="00630A6C"/>
    <w:rsid w:val="00631176"/>
    <w:rsid w:val="0063341B"/>
    <w:rsid w:val="00634A2C"/>
    <w:rsid w:val="00637E9E"/>
    <w:rsid w:val="00643BEF"/>
    <w:rsid w:val="006459BD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CD2"/>
    <w:rsid w:val="006672BE"/>
    <w:rsid w:val="00670202"/>
    <w:rsid w:val="0067179C"/>
    <w:rsid w:val="006737CA"/>
    <w:rsid w:val="00673A39"/>
    <w:rsid w:val="00675249"/>
    <w:rsid w:val="0067556E"/>
    <w:rsid w:val="00675A05"/>
    <w:rsid w:val="00675A13"/>
    <w:rsid w:val="00677B5A"/>
    <w:rsid w:val="00682151"/>
    <w:rsid w:val="00682D7C"/>
    <w:rsid w:val="00684A61"/>
    <w:rsid w:val="006862E4"/>
    <w:rsid w:val="006915D1"/>
    <w:rsid w:val="00692A01"/>
    <w:rsid w:val="00694070"/>
    <w:rsid w:val="00694247"/>
    <w:rsid w:val="006943C7"/>
    <w:rsid w:val="00694EB4"/>
    <w:rsid w:val="006951AD"/>
    <w:rsid w:val="00696FFA"/>
    <w:rsid w:val="006A190D"/>
    <w:rsid w:val="006A21F4"/>
    <w:rsid w:val="006A2CD9"/>
    <w:rsid w:val="006A3599"/>
    <w:rsid w:val="006A3BC2"/>
    <w:rsid w:val="006A48A4"/>
    <w:rsid w:val="006A737C"/>
    <w:rsid w:val="006B0F71"/>
    <w:rsid w:val="006B2BDF"/>
    <w:rsid w:val="006B3F22"/>
    <w:rsid w:val="006B43AB"/>
    <w:rsid w:val="006B4A55"/>
    <w:rsid w:val="006B5146"/>
    <w:rsid w:val="006C006B"/>
    <w:rsid w:val="006C0CCD"/>
    <w:rsid w:val="006C19B1"/>
    <w:rsid w:val="006C286A"/>
    <w:rsid w:val="006C4E7B"/>
    <w:rsid w:val="006C5BEB"/>
    <w:rsid w:val="006D011A"/>
    <w:rsid w:val="006D05F3"/>
    <w:rsid w:val="006D5847"/>
    <w:rsid w:val="006D7455"/>
    <w:rsid w:val="006E0026"/>
    <w:rsid w:val="006E1192"/>
    <w:rsid w:val="006E6A40"/>
    <w:rsid w:val="006E6EB7"/>
    <w:rsid w:val="006E7EDF"/>
    <w:rsid w:val="006F0814"/>
    <w:rsid w:val="006F0B7F"/>
    <w:rsid w:val="006F17AC"/>
    <w:rsid w:val="006F28C3"/>
    <w:rsid w:val="006F47F8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3286"/>
    <w:rsid w:val="007848BD"/>
    <w:rsid w:val="0078553F"/>
    <w:rsid w:val="0078672D"/>
    <w:rsid w:val="00787D18"/>
    <w:rsid w:val="00794942"/>
    <w:rsid w:val="0079497B"/>
    <w:rsid w:val="007960F7"/>
    <w:rsid w:val="007A4A06"/>
    <w:rsid w:val="007A60CF"/>
    <w:rsid w:val="007A69FB"/>
    <w:rsid w:val="007B1C55"/>
    <w:rsid w:val="007B53A5"/>
    <w:rsid w:val="007B7408"/>
    <w:rsid w:val="007C026A"/>
    <w:rsid w:val="007C0527"/>
    <w:rsid w:val="007C1B4B"/>
    <w:rsid w:val="007C3684"/>
    <w:rsid w:val="007C4015"/>
    <w:rsid w:val="007C5796"/>
    <w:rsid w:val="007C5CBC"/>
    <w:rsid w:val="007C6B64"/>
    <w:rsid w:val="007C6C01"/>
    <w:rsid w:val="007D1379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6571"/>
    <w:rsid w:val="007F17F2"/>
    <w:rsid w:val="007F6C95"/>
    <w:rsid w:val="007F7A79"/>
    <w:rsid w:val="00800088"/>
    <w:rsid w:val="008019C0"/>
    <w:rsid w:val="00801F1B"/>
    <w:rsid w:val="00802284"/>
    <w:rsid w:val="00803930"/>
    <w:rsid w:val="0080396A"/>
    <w:rsid w:val="00804E6F"/>
    <w:rsid w:val="008069BB"/>
    <w:rsid w:val="00806D8F"/>
    <w:rsid w:val="0081245A"/>
    <w:rsid w:val="00814EC9"/>
    <w:rsid w:val="008175B0"/>
    <w:rsid w:val="00820712"/>
    <w:rsid w:val="00821097"/>
    <w:rsid w:val="008219BF"/>
    <w:rsid w:val="00822FF6"/>
    <w:rsid w:val="008248AC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E8D"/>
    <w:rsid w:val="00863AC1"/>
    <w:rsid w:val="0086658E"/>
    <w:rsid w:val="00867894"/>
    <w:rsid w:val="00867BD6"/>
    <w:rsid w:val="0087007C"/>
    <w:rsid w:val="00870EAF"/>
    <w:rsid w:val="00871B45"/>
    <w:rsid w:val="00874248"/>
    <w:rsid w:val="0087468A"/>
    <w:rsid w:val="00875E12"/>
    <w:rsid w:val="00877070"/>
    <w:rsid w:val="008824D1"/>
    <w:rsid w:val="00887580"/>
    <w:rsid w:val="00890167"/>
    <w:rsid w:val="0089221D"/>
    <w:rsid w:val="0089275E"/>
    <w:rsid w:val="00894217"/>
    <w:rsid w:val="00894954"/>
    <w:rsid w:val="008958D6"/>
    <w:rsid w:val="00896386"/>
    <w:rsid w:val="008A147C"/>
    <w:rsid w:val="008A3052"/>
    <w:rsid w:val="008A402A"/>
    <w:rsid w:val="008A410D"/>
    <w:rsid w:val="008A4323"/>
    <w:rsid w:val="008A458A"/>
    <w:rsid w:val="008A6A15"/>
    <w:rsid w:val="008A718F"/>
    <w:rsid w:val="008B042A"/>
    <w:rsid w:val="008B052A"/>
    <w:rsid w:val="008B0999"/>
    <w:rsid w:val="008B174E"/>
    <w:rsid w:val="008B26C2"/>
    <w:rsid w:val="008B28B5"/>
    <w:rsid w:val="008B4C00"/>
    <w:rsid w:val="008B5A20"/>
    <w:rsid w:val="008B7C30"/>
    <w:rsid w:val="008C1C62"/>
    <w:rsid w:val="008C52C5"/>
    <w:rsid w:val="008D20C0"/>
    <w:rsid w:val="008D231A"/>
    <w:rsid w:val="008D31D8"/>
    <w:rsid w:val="008D4A6C"/>
    <w:rsid w:val="008D6031"/>
    <w:rsid w:val="008D6850"/>
    <w:rsid w:val="008E08DE"/>
    <w:rsid w:val="008E3205"/>
    <w:rsid w:val="008E4263"/>
    <w:rsid w:val="008E4B1E"/>
    <w:rsid w:val="008E5A89"/>
    <w:rsid w:val="008E6098"/>
    <w:rsid w:val="008E666E"/>
    <w:rsid w:val="008E6FD3"/>
    <w:rsid w:val="008F27DD"/>
    <w:rsid w:val="008F41F5"/>
    <w:rsid w:val="008F771F"/>
    <w:rsid w:val="00900283"/>
    <w:rsid w:val="00900CB1"/>
    <w:rsid w:val="00901D86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67C0"/>
    <w:rsid w:val="00907669"/>
    <w:rsid w:val="00907B7B"/>
    <w:rsid w:val="00907CB9"/>
    <w:rsid w:val="00911009"/>
    <w:rsid w:val="009116E5"/>
    <w:rsid w:val="00913289"/>
    <w:rsid w:val="00921F3E"/>
    <w:rsid w:val="00925FAF"/>
    <w:rsid w:val="009279F7"/>
    <w:rsid w:val="00931FC7"/>
    <w:rsid w:val="00932619"/>
    <w:rsid w:val="00932DE2"/>
    <w:rsid w:val="009361F3"/>
    <w:rsid w:val="009375E3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2B13"/>
    <w:rsid w:val="00963430"/>
    <w:rsid w:val="00964A73"/>
    <w:rsid w:val="0096643C"/>
    <w:rsid w:val="00966F75"/>
    <w:rsid w:val="009673E3"/>
    <w:rsid w:val="00967EDB"/>
    <w:rsid w:val="00971D8D"/>
    <w:rsid w:val="00972272"/>
    <w:rsid w:val="009753B4"/>
    <w:rsid w:val="009763BC"/>
    <w:rsid w:val="0098145A"/>
    <w:rsid w:val="00981C61"/>
    <w:rsid w:val="00983156"/>
    <w:rsid w:val="00983E82"/>
    <w:rsid w:val="00983F37"/>
    <w:rsid w:val="00985688"/>
    <w:rsid w:val="00991040"/>
    <w:rsid w:val="0099693F"/>
    <w:rsid w:val="009A11FA"/>
    <w:rsid w:val="009A6E5F"/>
    <w:rsid w:val="009B0BE8"/>
    <w:rsid w:val="009B16B1"/>
    <w:rsid w:val="009B2618"/>
    <w:rsid w:val="009B4F79"/>
    <w:rsid w:val="009C0C3D"/>
    <w:rsid w:val="009C2A3D"/>
    <w:rsid w:val="009C326E"/>
    <w:rsid w:val="009C75E0"/>
    <w:rsid w:val="009D17CF"/>
    <w:rsid w:val="009D1B0A"/>
    <w:rsid w:val="009D54FA"/>
    <w:rsid w:val="009D646D"/>
    <w:rsid w:val="009D754A"/>
    <w:rsid w:val="009D7A0D"/>
    <w:rsid w:val="009E08B1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40BB"/>
    <w:rsid w:val="009F6147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2E4A"/>
    <w:rsid w:val="00A15BE1"/>
    <w:rsid w:val="00A16855"/>
    <w:rsid w:val="00A204B8"/>
    <w:rsid w:val="00A208AD"/>
    <w:rsid w:val="00A22477"/>
    <w:rsid w:val="00A26AFB"/>
    <w:rsid w:val="00A31B99"/>
    <w:rsid w:val="00A3395A"/>
    <w:rsid w:val="00A35244"/>
    <w:rsid w:val="00A3594A"/>
    <w:rsid w:val="00A35A57"/>
    <w:rsid w:val="00A40F74"/>
    <w:rsid w:val="00A416F7"/>
    <w:rsid w:val="00A41DC7"/>
    <w:rsid w:val="00A4201F"/>
    <w:rsid w:val="00A45231"/>
    <w:rsid w:val="00A454CC"/>
    <w:rsid w:val="00A47308"/>
    <w:rsid w:val="00A529B0"/>
    <w:rsid w:val="00A52EBE"/>
    <w:rsid w:val="00A56030"/>
    <w:rsid w:val="00A57F59"/>
    <w:rsid w:val="00A60016"/>
    <w:rsid w:val="00A60DD7"/>
    <w:rsid w:val="00A6271C"/>
    <w:rsid w:val="00A65214"/>
    <w:rsid w:val="00A6663E"/>
    <w:rsid w:val="00A66B47"/>
    <w:rsid w:val="00A83C8F"/>
    <w:rsid w:val="00A84531"/>
    <w:rsid w:val="00A84BBA"/>
    <w:rsid w:val="00A91745"/>
    <w:rsid w:val="00A94A47"/>
    <w:rsid w:val="00A96FC5"/>
    <w:rsid w:val="00A9775E"/>
    <w:rsid w:val="00AA2FB8"/>
    <w:rsid w:val="00AA3C78"/>
    <w:rsid w:val="00AA4DAA"/>
    <w:rsid w:val="00AA620E"/>
    <w:rsid w:val="00AA7396"/>
    <w:rsid w:val="00AA7C99"/>
    <w:rsid w:val="00AB22EE"/>
    <w:rsid w:val="00AB6D48"/>
    <w:rsid w:val="00AC1AC6"/>
    <w:rsid w:val="00AC1D6F"/>
    <w:rsid w:val="00AC37E9"/>
    <w:rsid w:val="00AC7864"/>
    <w:rsid w:val="00AD1486"/>
    <w:rsid w:val="00AD1745"/>
    <w:rsid w:val="00AD180E"/>
    <w:rsid w:val="00AE0897"/>
    <w:rsid w:val="00AE322C"/>
    <w:rsid w:val="00AE3CB8"/>
    <w:rsid w:val="00AE7B80"/>
    <w:rsid w:val="00AF127E"/>
    <w:rsid w:val="00AF39D7"/>
    <w:rsid w:val="00AF4271"/>
    <w:rsid w:val="00AF4589"/>
    <w:rsid w:val="00AF4D87"/>
    <w:rsid w:val="00AF5618"/>
    <w:rsid w:val="00AF6517"/>
    <w:rsid w:val="00AF6824"/>
    <w:rsid w:val="00B00952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25208"/>
    <w:rsid w:val="00B30551"/>
    <w:rsid w:val="00B30B05"/>
    <w:rsid w:val="00B3156C"/>
    <w:rsid w:val="00B33EFD"/>
    <w:rsid w:val="00B354D7"/>
    <w:rsid w:val="00B35681"/>
    <w:rsid w:val="00B3575E"/>
    <w:rsid w:val="00B35A6D"/>
    <w:rsid w:val="00B4134F"/>
    <w:rsid w:val="00B413D6"/>
    <w:rsid w:val="00B43186"/>
    <w:rsid w:val="00B4602C"/>
    <w:rsid w:val="00B50CDC"/>
    <w:rsid w:val="00B52449"/>
    <w:rsid w:val="00B54392"/>
    <w:rsid w:val="00B5454D"/>
    <w:rsid w:val="00B55187"/>
    <w:rsid w:val="00B573B2"/>
    <w:rsid w:val="00B60E85"/>
    <w:rsid w:val="00B62092"/>
    <w:rsid w:val="00B6381D"/>
    <w:rsid w:val="00B6484D"/>
    <w:rsid w:val="00B65819"/>
    <w:rsid w:val="00B70285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5586"/>
    <w:rsid w:val="00B86F67"/>
    <w:rsid w:val="00B911B4"/>
    <w:rsid w:val="00B91F4F"/>
    <w:rsid w:val="00B92058"/>
    <w:rsid w:val="00B9297A"/>
    <w:rsid w:val="00B92C09"/>
    <w:rsid w:val="00B93EEE"/>
    <w:rsid w:val="00B95CFC"/>
    <w:rsid w:val="00B960AA"/>
    <w:rsid w:val="00B97D8D"/>
    <w:rsid w:val="00BA2349"/>
    <w:rsid w:val="00BA4E78"/>
    <w:rsid w:val="00BA687C"/>
    <w:rsid w:val="00BB06CD"/>
    <w:rsid w:val="00BB0EB1"/>
    <w:rsid w:val="00BB0EFA"/>
    <w:rsid w:val="00BB1D06"/>
    <w:rsid w:val="00BB43C1"/>
    <w:rsid w:val="00BB458B"/>
    <w:rsid w:val="00BB4BC8"/>
    <w:rsid w:val="00BB4DC2"/>
    <w:rsid w:val="00BC59C6"/>
    <w:rsid w:val="00BC6D0E"/>
    <w:rsid w:val="00BC7D9A"/>
    <w:rsid w:val="00BD0CBA"/>
    <w:rsid w:val="00BD3685"/>
    <w:rsid w:val="00BD3A00"/>
    <w:rsid w:val="00BD3BF0"/>
    <w:rsid w:val="00BD441D"/>
    <w:rsid w:val="00BD5114"/>
    <w:rsid w:val="00BD7123"/>
    <w:rsid w:val="00BD7AE1"/>
    <w:rsid w:val="00BD7D6C"/>
    <w:rsid w:val="00BD7F02"/>
    <w:rsid w:val="00BE0098"/>
    <w:rsid w:val="00BE06DB"/>
    <w:rsid w:val="00BE2F12"/>
    <w:rsid w:val="00BE2F3C"/>
    <w:rsid w:val="00BE3A26"/>
    <w:rsid w:val="00BE3F17"/>
    <w:rsid w:val="00BF0ADD"/>
    <w:rsid w:val="00BF150C"/>
    <w:rsid w:val="00BF2097"/>
    <w:rsid w:val="00BF25F7"/>
    <w:rsid w:val="00BF31F1"/>
    <w:rsid w:val="00BF3FEE"/>
    <w:rsid w:val="00BF5544"/>
    <w:rsid w:val="00BF577C"/>
    <w:rsid w:val="00C000A7"/>
    <w:rsid w:val="00C03813"/>
    <w:rsid w:val="00C06C7E"/>
    <w:rsid w:val="00C10585"/>
    <w:rsid w:val="00C1114B"/>
    <w:rsid w:val="00C12FE9"/>
    <w:rsid w:val="00C13CCB"/>
    <w:rsid w:val="00C14DC5"/>
    <w:rsid w:val="00C15B85"/>
    <w:rsid w:val="00C17C8F"/>
    <w:rsid w:val="00C2107C"/>
    <w:rsid w:val="00C2162E"/>
    <w:rsid w:val="00C22EB8"/>
    <w:rsid w:val="00C22F7E"/>
    <w:rsid w:val="00C26573"/>
    <w:rsid w:val="00C269DB"/>
    <w:rsid w:val="00C274A2"/>
    <w:rsid w:val="00C30A01"/>
    <w:rsid w:val="00C32045"/>
    <w:rsid w:val="00C323FC"/>
    <w:rsid w:val="00C332CD"/>
    <w:rsid w:val="00C33F15"/>
    <w:rsid w:val="00C37C0F"/>
    <w:rsid w:val="00C41222"/>
    <w:rsid w:val="00C43033"/>
    <w:rsid w:val="00C44626"/>
    <w:rsid w:val="00C44877"/>
    <w:rsid w:val="00C46134"/>
    <w:rsid w:val="00C47D74"/>
    <w:rsid w:val="00C60875"/>
    <w:rsid w:val="00C6417E"/>
    <w:rsid w:val="00C6617B"/>
    <w:rsid w:val="00C70B58"/>
    <w:rsid w:val="00C7172E"/>
    <w:rsid w:val="00C7190E"/>
    <w:rsid w:val="00C72C48"/>
    <w:rsid w:val="00C77657"/>
    <w:rsid w:val="00C77C55"/>
    <w:rsid w:val="00C83581"/>
    <w:rsid w:val="00C873CB"/>
    <w:rsid w:val="00C903FB"/>
    <w:rsid w:val="00C90522"/>
    <w:rsid w:val="00C92BAF"/>
    <w:rsid w:val="00C93375"/>
    <w:rsid w:val="00C933B3"/>
    <w:rsid w:val="00C9436F"/>
    <w:rsid w:val="00C977EE"/>
    <w:rsid w:val="00C97DB1"/>
    <w:rsid w:val="00CA075E"/>
    <w:rsid w:val="00CA114B"/>
    <w:rsid w:val="00CA18C1"/>
    <w:rsid w:val="00CA2D84"/>
    <w:rsid w:val="00CA366D"/>
    <w:rsid w:val="00CA3BE9"/>
    <w:rsid w:val="00CA6AC3"/>
    <w:rsid w:val="00CB1383"/>
    <w:rsid w:val="00CB2148"/>
    <w:rsid w:val="00CB330E"/>
    <w:rsid w:val="00CB4413"/>
    <w:rsid w:val="00CB7E21"/>
    <w:rsid w:val="00CC02A2"/>
    <w:rsid w:val="00CC285C"/>
    <w:rsid w:val="00CC35A0"/>
    <w:rsid w:val="00CC4E22"/>
    <w:rsid w:val="00CC5DF6"/>
    <w:rsid w:val="00CC71FB"/>
    <w:rsid w:val="00CC7DE7"/>
    <w:rsid w:val="00CD0A8E"/>
    <w:rsid w:val="00CD0E62"/>
    <w:rsid w:val="00CD0F15"/>
    <w:rsid w:val="00CD224F"/>
    <w:rsid w:val="00CD2D8B"/>
    <w:rsid w:val="00CD5342"/>
    <w:rsid w:val="00CD6A42"/>
    <w:rsid w:val="00CD6BF6"/>
    <w:rsid w:val="00CE02DC"/>
    <w:rsid w:val="00CE03EC"/>
    <w:rsid w:val="00CE16B5"/>
    <w:rsid w:val="00CE1890"/>
    <w:rsid w:val="00CE3CEE"/>
    <w:rsid w:val="00CE3E22"/>
    <w:rsid w:val="00CE4153"/>
    <w:rsid w:val="00CE4856"/>
    <w:rsid w:val="00CE5199"/>
    <w:rsid w:val="00CE5A6E"/>
    <w:rsid w:val="00CF25F8"/>
    <w:rsid w:val="00CF3353"/>
    <w:rsid w:val="00CF3CFE"/>
    <w:rsid w:val="00CF3DDC"/>
    <w:rsid w:val="00CF469C"/>
    <w:rsid w:val="00D01238"/>
    <w:rsid w:val="00D04D14"/>
    <w:rsid w:val="00D074C8"/>
    <w:rsid w:val="00D120A6"/>
    <w:rsid w:val="00D15006"/>
    <w:rsid w:val="00D153A7"/>
    <w:rsid w:val="00D16F75"/>
    <w:rsid w:val="00D202EE"/>
    <w:rsid w:val="00D2038D"/>
    <w:rsid w:val="00D22463"/>
    <w:rsid w:val="00D23744"/>
    <w:rsid w:val="00D23949"/>
    <w:rsid w:val="00D26530"/>
    <w:rsid w:val="00D26D83"/>
    <w:rsid w:val="00D32FEE"/>
    <w:rsid w:val="00D35441"/>
    <w:rsid w:val="00D3658E"/>
    <w:rsid w:val="00D414A6"/>
    <w:rsid w:val="00D449FF"/>
    <w:rsid w:val="00D44BAF"/>
    <w:rsid w:val="00D44D33"/>
    <w:rsid w:val="00D46A10"/>
    <w:rsid w:val="00D50B49"/>
    <w:rsid w:val="00D516BA"/>
    <w:rsid w:val="00D54599"/>
    <w:rsid w:val="00D549FD"/>
    <w:rsid w:val="00D561BB"/>
    <w:rsid w:val="00D57CD8"/>
    <w:rsid w:val="00D61A07"/>
    <w:rsid w:val="00D63DFB"/>
    <w:rsid w:val="00D65A7F"/>
    <w:rsid w:val="00D67F51"/>
    <w:rsid w:val="00D72234"/>
    <w:rsid w:val="00D776B6"/>
    <w:rsid w:val="00D777D8"/>
    <w:rsid w:val="00D82169"/>
    <w:rsid w:val="00D82CB9"/>
    <w:rsid w:val="00D830AE"/>
    <w:rsid w:val="00D8384D"/>
    <w:rsid w:val="00D84114"/>
    <w:rsid w:val="00D86C89"/>
    <w:rsid w:val="00D87CC6"/>
    <w:rsid w:val="00D912EA"/>
    <w:rsid w:val="00D94CB1"/>
    <w:rsid w:val="00D95617"/>
    <w:rsid w:val="00D959C4"/>
    <w:rsid w:val="00D96294"/>
    <w:rsid w:val="00D9725D"/>
    <w:rsid w:val="00DA04B3"/>
    <w:rsid w:val="00DA1DAE"/>
    <w:rsid w:val="00DA24BB"/>
    <w:rsid w:val="00DA4183"/>
    <w:rsid w:val="00DA48F6"/>
    <w:rsid w:val="00DA4B64"/>
    <w:rsid w:val="00DA5152"/>
    <w:rsid w:val="00DB12B7"/>
    <w:rsid w:val="00DB294F"/>
    <w:rsid w:val="00DB57E0"/>
    <w:rsid w:val="00DB6A48"/>
    <w:rsid w:val="00DC0CCE"/>
    <w:rsid w:val="00DC1095"/>
    <w:rsid w:val="00DC483D"/>
    <w:rsid w:val="00DD0DEC"/>
    <w:rsid w:val="00DD256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02DA"/>
    <w:rsid w:val="00DF23FC"/>
    <w:rsid w:val="00DF303C"/>
    <w:rsid w:val="00DF4E7F"/>
    <w:rsid w:val="00DF772E"/>
    <w:rsid w:val="00DF7A38"/>
    <w:rsid w:val="00E02677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21786"/>
    <w:rsid w:val="00E21C8D"/>
    <w:rsid w:val="00E223A9"/>
    <w:rsid w:val="00E224E0"/>
    <w:rsid w:val="00E22717"/>
    <w:rsid w:val="00E230B0"/>
    <w:rsid w:val="00E277A1"/>
    <w:rsid w:val="00E30D4F"/>
    <w:rsid w:val="00E31CAF"/>
    <w:rsid w:val="00E32AB4"/>
    <w:rsid w:val="00E34201"/>
    <w:rsid w:val="00E34882"/>
    <w:rsid w:val="00E35325"/>
    <w:rsid w:val="00E37856"/>
    <w:rsid w:val="00E40296"/>
    <w:rsid w:val="00E41755"/>
    <w:rsid w:val="00E4313A"/>
    <w:rsid w:val="00E44E3D"/>
    <w:rsid w:val="00E466C0"/>
    <w:rsid w:val="00E4702C"/>
    <w:rsid w:val="00E50573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26B9"/>
    <w:rsid w:val="00E92ADD"/>
    <w:rsid w:val="00E96B6F"/>
    <w:rsid w:val="00E97450"/>
    <w:rsid w:val="00E97737"/>
    <w:rsid w:val="00E97C24"/>
    <w:rsid w:val="00EA2E8F"/>
    <w:rsid w:val="00EA4986"/>
    <w:rsid w:val="00EA598B"/>
    <w:rsid w:val="00EA5BFA"/>
    <w:rsid w:val="00EA5E00"/>
    <w:rsid w:val="00EB0DD5"/>
    <w:rsid w:val="00EB3A8D"/>
    <w:rsid w:val="00EB4E18"/>
    <w:rsid w:val="00EB4E90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D25EE"/>
    <w:rsid w:val="00ED5E59"/>
    <w:rsid w:val="00ED6AF4"/>
    <w:rsid w:val="00EE0AE9"/>
    <w:rsid w:val="00EE1568"/>
    <w:rsid w:val="00EE20A3"/>
    <w:rsid w:val="00EE3624"/>
    <w:rsid w:val="00EE553F"/>
    <w:rsid w:val="00EE735D"/>
    <w:rsid w:val="00EE774E"/>
    <w:rsid w:val="00EE7834"/>
    <w:rsid w:val="00EF2CD0"/>
    <w:rsid w:val="00EF2F4E"/>
    <w:rsid w:val="00EF3F05"/>
    <w:rsid w:val="00EF6B0B"/>
    <w:rsid w:val="00F02A34"/>
    <w:rsid w:val="00F07D09"/>
    <w:rsid w:val="00F107CD"/>
    <w:rsid w:val="00F13118"/>
    <w:rsid w:val="00F153BD"/>
    <w:rsid w:val="00F167B6"/>
    <w:rsid w:val="00F17E17"/>
    <w:rsid w:val="00F17EC4"/>
    <w:rsid w:val="00F24DAA"/>
    <w:rsid w:val="00F308D5"/>
    <w:rsid w:val="00F330F3"/>
    <w:rsid w:val="00F36126"/>
    <w:rsid w:val="00F36BCA"/>
    <w:rsid w:val="00F36BF0"/>
    <w:rsid w:val="00F41780"/>
    <w:rsid w:val="00F460D3"/>
    <w:rsid w:val="00F46162"/>
    <w:rsid w:val="00F47E2D"/>
    <w:rsid w:val="00F516A6"/>
    <w:rsid w:val="00F5201C"/>
    <w:rsid w:val="00F520A8"/>
    <w:rsid w:val="00F53851"/>
    <w:rsid w:val="00F56A7D"/>
    <w:rsid w:val="00F60D07"/>
    <w:rsid w:val="00F624C8"/>
    <w:rsid w:val="00F642B6"/>
    <w:rsid w:val="00F645F5"/>
    <w:rsid w:val="00F66458"/>
    <w:rsid w:val="00F66ACB"/>
    <w:rsid w:val="00F72496"/>
    <w:rsid w:val="00F74C26"/>
    <w:rsid w:val="00F82275"/>
    <w:rsid w:val="00F8721F"/>
    <w:rsid w:val="00F872BB"/>
    <w:rsid w:val="00F91379"/>
    <w:rsid w:val="00F92975"/>
    <w:rsid w:val="00F92D48"/>
    <w:rsid w:val="00F93418"/>
    <w:rsid w:val="00F94693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C1DB1"/>
    <w:rsid w:val="00FC3F2F"/>
    <w:rsid w:val="00FC4222"/>
    <w:rsid w:val="00FC4E2E"/>
    <w:rsid w:val="00FC5DAE"/>
    <w:rsid w:val="00FC5EB3"/>
    <w:rsid w:val="00FC61BF"/>
    <w:rsid w:val="00FD2F10"/>
    <w:rsid w:val="00FD4778"/>
    <w:rsid w:val="00FD5D11"/>
    <w:rsid w:val="00FD7FD7"/>
    <w:rsid w:val="00FE1BF1"/>
    <w:rsid w:val="00FE3C37"/>
    <w:rsid w:val="00FE432D"/>
    <w:rsid w:val="00FE7573"/>
    <w:rsid w:val="00FE7661"/>
    <w:rsid w:val="00FF02E7"/>
    <w:rsid w:val="00FF050F"/>
    <w:rsid w:val="00FF1748"/>
    <w:rsid w:val="00FF5302"/>
    <w:rsid w:val="00FF53B8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7904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diagramQuickStyle" Target="diagrams/quickStyle1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jpg"/><Relationship Id="rId25" Type="http://schemas.openxmlformats.org/officeDocument/2006/relationships/image" Target="media/image8.jp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diagramLayout" Target="diagrams/layout1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7.png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microsoft.com/office/2007/relationships/diagramDrawing" Target="diagrams/drawing1.xml"/><Relationship Id="rId28" Type="http://schemas.openxmlformats.org/officeDocument/2006/relationships/image" Target="media/image11.pn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diagramData" Target="diagrams/data1.xm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diagramColors" Target="diagrams/colors1.xml"/><Relationship Id="rId27" Type="http://schemas.openxmlformats.org/officeDocument/2006/relationships/image" Target="media/image10.jpg"/><Relationship Id="rId30" Type="http://schemas.openxmlformats.org/officeDocument/2006/relationships/image" Target="media/image13.png"/><Relationship Id="rId35" Type="http://schemas.openxmlformats.org/officeDocument/2006/relationships/glossaryDocument" Target="glossary/document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12306B-4DAA-45D6-B06D-08D6C88CF77A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a-DK"/>
        </a:p>
      </dgm:t>
    </dgm:pt>
    <dgm:pt modelId="{4F336F51-4423-4E6A-AA66-F828931FAA56}">
      <dgm:prSet phldrT="[Tekst]" custT="1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a-DK" sz="1200" b="1"/>
            <a:t>Skal indeholde</a:t>
          </a:r>
        </a:p>
      </dgm:t>
    </dgm:pt>
    <dgm:pt modelId="{D465D56E-96EE-48C7-B4A0-FD263D4AE26E}" type="parTrans" cxnId="{F0647214-BA1C-4BCD-93D1-61ED8FDA3F13}">
      <dgm:prSet/>
      <dgm:spPr/>
      <dgm:t>
        <a:bodyPr/>
        <a:lstStyle/>
        <a:p>
          <a:endParaRPr lang="da-DK"/>
        </a:p>
      </dgm:t>
    </dgm:pt>
    <dgm:pt modelId="{BEB71CB6-45B1-423D-8ADB-780D7EEAA7DE}" type="sibTrans" cxnId="{F0647214-BA1C-4BCD-93D1-61ED8FDA3F13}">
      <dgm:prSet/>
      <dgm:spPr/>
      <dgm:t>
        <a:bodyPr/>
        <a:lstStyle/>
        <a:p>
          <a:endParaRPr lang="da-DK"/>
        </a:p>
      </dgm:t>
    </dgm:pt>
    <dgm:pt modelId="{470EEDF6-A4C1-4D6B-9CB7-8E4A00C3E5E2}">
      <dgm:prSet phldrT="[Tekst]" custT="1"/>
      <dgm:spPr>
        <a:solidFill>
          <a:schemeClr val="accent2"/>
        </a:solidFill>
      </dgm:spPr>
      <dgm:t>
        <a:bodyPr/>
        <a:lstStyle/>
        <a:p>
          <a:r>
            <a:rPr lang="da-DK" sz="1200" b="1"/>
            <a:t>Maskiner der skal anvendes</a:t>
          </a:r>
        </a:p>
      </dgm:t>
    </dgm:pt>
    <dgm:pt modelId="{FE71E582-202F-4783-880B-AFCE1367C1DA}" type="parTrans" cxnId="{CAE2FD16-1545-4F52-8807-240228CB392E}">
      <dgm:prSet/>
      <dgm:spPr/>
      <dgm:t>
        <a:bodyPr/>
        <a:lstStyle/>
        <a:p>
          <a:endParaRPr lang="da-DK"/>
        </a:p>
      </dgm:t>
    </dgm:pt>
    <dgm:pt modelId="{70CE98F7-CDC1-4EF2-99AC-F71DF74C2416}" type="sibTrans" cxnId="{CAE2FD16-1545-4F52-8807-240228CB392E}">
      <dgm:prSet/>
      <dgm:spPr/>
      <dgm:t>
        <a:bodyPr/>
        <a:lstStyle/>
        <a:p>
          <a:endParaRPr lang="da-DK"/>
        </a:p>
      </dgm:t>
    </dgm:pt>
    <dgm:pt modelId="{3049544B-985C-4004-B30B-07CADA798E29}">
      <dgm:prSet phldrT="[Tekst]" custT="1"/>
      <dgm:spPr/>
      <dgm:t>
        <a:bodyPr/>
        <a:lstStyle/>
        <a:p>
          <a:r>
            <a:rPr lang="da-DK" sz="1000" b="1"/>
            <a:t>Afkorter</a:t>
          </a:r>
        </a:p>
      </dgm:t>
    </dgm:pt>
    <dgm:pt modelId="{84F3E2A9-739F-4B20-A2B3-450502ADFED2}" type="parTrans" cxnId="{29E35EEB-7498-4A15-9A45-3113251A3B35}">
      <dgm:prSet/>
      <dgm:spPr/>
      <dgm:t>
        <a:bodyPr/>
        <a:lstStyle/>
        <a:p>
          <a:endParaRPr lang="da-DK"/>
        </a:p>
      </dgm:t>
    </dgm:pt>
    <dgm:pt modelId="{00CDE00D-738B-479F-9AF2-C0EDE51865D6}" type="sibTrans" cxnId="{29E35EEB-7498-4A15-9A45-3113251A3B35}">
      <dgm:prSet/>
      <dgm:spPr/>
      <dgm:t>
        <a:bodyPr/>
        <a:lstStyle/>
        <a:p>
          <a:endParaRPr lang="da-DK"/>
        </a:p>
      </dgm:t>
    </dgm:pt>
    <dgm:pt modelId="{B8339DFA-BA15-402F-8CBE-8942D4DD170A}">
      <dgm:prSet custT="1"/>
      <dgm:spPr/>
      <dgm:t>
        <a:bodyPr/>
        <a:lstStyle/>
        <a:p>
          <a:r>
            <a:rPr lang="da-DK" sz="1000" b="1"/>
            <a:t>Afretter/tykkelseshøvl</a:t>
          </a:r>
        </a:p>
      </dgm:t>
    </dgm:pt>
    <dgm:pt modelId="{A1C15B4E-DBB2-47A2-9FD6-0EA279D78967}" type="parTrans" cxnId="{78FF351C-BE5E-4FB8-A1CF-FAA817F0B4ED}">
      <dgm:prSet/>
      <dgm:spPr/>
      <dgm:t>
        <a:bodyPr/>
        <a:lstStyle/>
        <a:p>
          <a:endParaRPr lang="da-DK"/>
        </a:p>
      </dgm:t>
    </dgm:pt>
    <dgm:pt modelId="{B08D76DF-2AC1-42F4-BD48-3C042D2C8B0A}" type="sibTrans" cxnId="{78FF351C-BE5E-4FB8-A1CF-FAA817F0B4ED}">
      <dgm:prSet/>
      <dgm:spPr/>
      <dgm:t>
        <a:bodyPr/>
        <a:lstStyle/>
        <a:p>
          <a:endParaRPr lang="da-DK"/>
        </a:p>
      </dgm:t>
    </dgm:pt>
    <dgm:pt modelId="{89AB3811-4579-4A6B-BF16-D64F20659A97}">
      <dgm:prSet custT="1"/>
      <dgm:spPr/>
      <dgm:t>
        <a:bodyPr/>
        <a:lstStyle/>
        <a:p>
          <a:r>
            <a:rPr lang="da-DK" sz="1000" b="1"/>
            <a:t>Bordfræser  (Gerne efter skabelon)</a:t>
          </a:r>
        </a:p>
      </dgm:t>
    </dgm:pt>
    <dgm:pt modelId="{AC835ABE-A0DB-4335-93EC-FB549E6CDAA4}" type="parTrans" cxnId="{AF37EE52-9838-444F-A6D8-1C01ABA03994}">
      <dgm:prSet/>
      <dgm:spPr/>
      <dgm:t>
        <a:bodyPr/>
        <a:lstStyle/>
        <a:p>
          <a:endParaRPr lang="da-DK"/>
        </a:p>
      </dgm:t>
    </dgm:pt>
    <dgm:pt modelId="{DDC2C9DE-8EA1-4D27-B01F-8BD3A214324D}" type="sibTrans" cxnId="{AF37EE52-9838-444F-A6D8-1C01ABA03994}">
      <dgm:prSet/>
      <dgm:spPr/>
      <dgm:t>
        <a:bodyPr/>
        <a:lstStyle/>
        <a:p>
          <a:endParaRPr lang="da-DK"/>
        </a:p>
      </dgm:t>
    </dgm:pt>
    <dgm:pt modelId="{E22FA1E3-7309-467D-850A-1E20A6031445}">
      <dgm:prSet custT="1"/>
      <dgm:spPr/>
      <dgm:t>
        <a:bodyPr/>
        <a:lstStyle/>
        <a:p>
          <a:r>
            <a:rPr lang="da-DK" sz="1000" b="1"/>
            <a:t>Overfræser</a:t>
          </a:r>
        </a:p>
      </dgm:t>
    </dgm:pt>
    <dgm:pt modelId="{3A347029-13E9-4C76-A0E3-0972BB5470D8}" type="parTrans" cxnId="{28C00026-A144-4343-B6B2-D92A875E0038}">
      <dgm:prSet/>
      <dgm:spPr/>
      <dgm:t>
        <a:bodyPr/>
        <a:lstStyle/>
        <a:p>
          <a:endParaRPr lang="da-DK"/>
        </a:p>
      </dgm:t>
    </dgm:pt>
    <dgm:pt modelId="{D442706F-EB5C-43CB-A269-AFC449AC1ECB}" type="sibTrans" cxnId="{28C00026-A144-4343-B6B2-D92A875E0038}">
      <dgm:prSet/>
      <dgm:spPr/>
      <dgm:t>
        <a:bodyPr/>
        <a:lstStyle/>
        <a:p>
          <a:endParaRPr lang="da-DK"/>
        </a:p>
      </dgm:t>
    </dgm:pt>
    <dgm:pt modelId="{04F1FE5C-E1EC-4022-8BFC-171992E2C740}">
      <dgm:prSet phldrT="[Tekst]"/>
      <dgm:spPr/>
      <dgm:t>
        <a:bodyPr/>
        <a:lstStyle/>
        <a:p>
          <a:endParaRPr lang="da-DK" sz="700"/>
        </a:p>
      </dgm:t>
    </dgm:pt>
    <dgm:pt modelId="{D774914E-BE88-4584-80AB-EA58DE13498B}" type="parTrans" cxnId="{8DFBC4DC-5711-4908-9AB5-F7D2FF61DC8E}">
      <dgm:prSet/>
      <dgm:spPr/>
      <dgm:t>
        <a:bodyPr/>
        <a:lstStyle/>
        <a:p>
          <a:endParaRPr lang="da-DK"/>
        </a:p>
      </dgm:t>
    </dgm:pt>
    <dgm:pt modelId="{4B292B89-F503-4604-973A-EAEA5FB2B560}" type="sibTrans" cxnId="{8DFBC4DC-5711-4908-9AB5-F7D2FF61DC8E}">
      <dgm:prSet/>
      <dgm:spPr/>
      <dgm:t>
        <a:bodyPr/>
        <a:lstStyle/>
        <a:p>
          <a:endParaRPr lang="da-DK"/>
        </a:p>
      </dgm:t>
    </dgm:pt>
    <dgm:pt modelId="{05E11EE3-C89B-4B60-A94D-005D7D2790E3}">
      <dgm:prSet phldrT="[Tekst]" custT="1"/>
      <dgm:spPr/>
      <dgm:t>
        <a:bodyPr/>
        <a:lstStyle/>
        <a:p>
          <a:r>
            <a:rPr lang="da-DK" sz="1000" b="1"/>
            <a:t>Dele-  Der kræver fremstilling af skabeloner (Skal)</a:t>
          </a:r>
        </a:p>
      </dgm:t>
    </dgm:pt>
    <dgm:pt modelId="{6D28CA09-01BA-43FA-B542-B17C8A441C6C}" type="parTrans" cxnId="{AF145516-EFBE-47E0-BD2E-A601608BFE3C}">
      <dgm:prSet/>
      <dgm:spPr/>
      <dgm:t>
        <a:bodyPr/>
        <a:lstStyle/>
        <a:p>
          <a:endParaRPr lang="da-DK"/>
        </a:p>
      </dgm:t>
    </dgm:pt>
    <dgm:pt modelId="{CA88472E-35FB-4064-ABCE-884027C4B47D}" type="sibTrans" cxnId="{AF145516-EFBE-47E0-BD2E-A601608BFE3C}">
      <dgm:prSet/>
      <dgm:spPr/>
      <dgm:t>
        <a:bodyPr/>
        <a:lstStyle/>
        <a:p>
          <a:endParaRPr lang="da-DK"/>
        </a:p>
      </dgm:t>
    </dgm:pt>
    <dgm:pt modelId="{206662C8-130B-42BF-994F-C08D86AFA4EC}">
      <dgm:prSet phldrT="[Tekst]"/>
      <dgm:spPr/>
      <dgm:t>
        <a:bodyPr/>
        <a:lstStyle/>
        <a:p>
          <a:endParaRPr lang="da-DK" sz="800"/>
        </a:p>
      </dgm:t>
    </dgm:pt>
    <dgm:pt modelId="{98F358DF-46FE-4961-BAE7-06D6A5BAE9AF}" type="parTrans" cxnId="{9BA3D425-4A1A-4820-92D8-9A5057435531}">
      <dgm:prSet/>
      <dgm:spPr/>
      <dgm:t>
        <a:bodyPr/>
        <a:lstStyle/>
        <a:p>
          <a:endParaRPr lang="da-DK"/>
        </a:p>
      </dgm:t>
    </dgm:pt>
    <dgm:pt modelId="{FD89E984-AC60-4FBB-9095-FA8723CBE180}" type="sibTrans" cxnId="{9BA3D425-4A1A-4820-92D8-9A5057435531}">
      <dgm:prSet/>
      <dgm:spPr/>
      <dgm:t>
        <a:bodyPr/>
        <a:lstStyle/>
        <a:p>
          <a:endParaRPr lang="da-DK"/>
        </a:p>
      </dgm:t>
    </dgm:pt>
    <dgm:pt modelId="{25F6F52B-9436-46D0-B2D4-93C4E0C736D3}">
      <dgm:prSet phldrT="[Tekst]" custT="1"/>
      <dgm:spPr/>
      <dgm:t>
        <a:bodyPr/>
        <a:lstStyle/>
        <a:p>
          <a:r>
            <a:rPr lang="da-DK" sz="1000" b="1"/>
            <a:t>Traditionelle snedkersamlinger (Evt. synlige)</a:t>
          </a:r>
        </a:p>
      </dgm:t>
    </dgm:pt>
    <dgm:pt modelId="{F350F2E0-3F05-4B72-BEBD-FC092B1AA6C8}" type="sibTrans" cxnId="{61EE8CC3-678D-4C1D-A37F-FE8E87C5437D}">
      <dgm:prSet/>
      <dgm:spPr/>
      <dgm:t>
        <a:bodyPr/>
        <a:lstStyle/>
        <a:p>
          <a:endParaRPr lang="da-DK"/>
        </a:p>
      </dgm:t>
    </dgm:pt>
    <dgm:pt modelId="{D5B03F55-51D3-4351-8FE8-B0436BAC7EC1}" type="parTrans" cxnId="{61EE8CC3-678D-4C1D-A37F-FE8E87C5437D}">
      <dgm:prSet/>
      <dgm:spPr/>
      <dgm:t>
        <a:bodyPr/>
        <a:lstStyle/>
        <a:p>
          <a:endParaRPr lang="da-DK"/>
        </a:p>
      </dgm:t>
    </dgm:pt>
    <dgm:pt modelId="{9C713DB1-336B-4F5D-A6A1-31BD0D5E88D2}">
      <dgm:prSet custT="1"/>
      <dgm:spPr/>
      <dgm:t>
        <a:bodyPr/>
        <a:lstStyle/>
        <a:p>
          <a:r>
            <a:rPr lang="da-DK" sz="1000" b="1"/>
            <a:t>Rundsav</a:t>
          </a:r>
        </a:p>
      </dgm:t>
    </dgm:pt>
    <dgm:pt modelId="{D401F37A-97E9-4A88-A0E0-9529824C43BA}" type="sibTrans" cxnId="{85B49234-C40A-426D-9FD5-7C45AEE4ECDF}">
      <dgm:prSet/>
      <dgm:spPr/>
      <dgm:t>
        <a:bodyPr/>
        <a:lstStyle/>
        <a:p>
          <a:endParaRPr lang="da-DK"/>
        </a:p>
      </dgm:t>
    </dgm:pt>
    <dgm:pt modelId="{9D007A01-A268-485A-9A32-57BF9FA158FD}" type="parTrans" cxnId="{85B49234-C40A-426D-9FD5-7C45AEE4ECDF}">
      <dgm:prSet/>
      <dgm:spPr/>
      <dgm:t>
        <a:bodyPr/>
        <a:lstStyle/>
        <a:p>
          <a:endParaRPr lang="da-DK"/>
        </a:p>
      </dgm:t>
    </dgm:pt>
    <dgm:pt modelId="{1419C9D3-3405-4E9B-B052-03A97092564C}">
      <dgm:prSet phldrT="[Tekst]" custT="1"/>
      <dgm:spPr/>
      <dgm:t>
        <a:bodyPr/>
        <a:lstStyle/>
        <a:p>
          <a:r>
            <a:rPr lang="da-DK" sz="1000" b="1"/>
            <a:t>Gerne dele - Der kræver formspænding (Frivilligt)</a:t>
          </a:r>
        </a:p>
      </dgm:t>
    </dgm:pt>
    <dgm:pt modelId="{2876E635-5A67-4AB6-87AC-07D04C8F3371}" type="parTrans" cxnId="{843758D7-CA87-437D-BCD0-DE866191A10C}">
      <dgm:prSet/>
      <dgm:spPr/>
      <dgm:t>
        <a:bodyPr/>
        <a:lstStyle/>
        <a:p>
          <a:endParaRPr lang="da-DK"/>
        </a:p>
      </dgm:t>
    </dgm:pt>
    <dgm:pt modelId="{3D353525-5F7F-47D8-9C7B-F949952BA3CC}" type="sibTrans" cxnId="{843758D7-CA87-437D-BCD0-DE866191A10C}">
      <dgm:prSet/>
      <dgm:spPr/>
      <dgm:t>
        <a:bodyPr/>
        <a:lstStyle/>
        <a:p>
          <a:endParaRPr lang="da-DK"/>
        </a:p>
      </dgm:t>
    </dgm:pt>
    <dgm:pt modelId="{0E753F6F-F432-4CF8-B4B9-4084A563EE31}">
      <dgm:prSet custT="1"/>
      <dgm:spPr/>
      <dgm:t>
        <a:bodyPr/>
        <a:lstStyle/>
        <a:p>
          <a:r>
            <a:rPr lang="da-DK" sz="1000" b="1"/>
            <a:t>CNC  (Frivilligt)</a:t>
          </a:r>
        </a:p>
      </dgm:t>
    </dgm:pt>
    <dgm:pt modelId="{17B50874-C3E5-4914-8CF4-4F4FA212270F}" type="parTrans" cxnId="{D990B6F1-F681-44D2-9143-5B67D732E614}">
      <dgm:prSet/>
      <dgm:spPr/>
      <dgm:t>
        <a:bodyPr/>
        <a:lstStyle/>
        <a:p>
          <a:endParaRPr lang="da-DK"/>
        </a:p>
      </dgm:t>
    </dgm:pt>
    <dgm:pt modelId="{8B5CB0E8-6732-4FD5-BC89-33307997C18D}" type="sibTrans" cxnId="{D990B6F1-F681-44D2-9143-5B67D732E614}">
      <dgm:prSet/>
      <dgm:spPr/>
      <dgm:t>
        <a:bodyPr/>
        <a:lstStyle/>
        <a:p>
          <a:endParaRPr lang="da-DK"/>
        </a:p>
      </dgm:t>
    </dgm:pt>
    <dgm:pt modelId="{F4FA9F65-94CE-4E5C-81A6-1DE2C752D98F}">
      <dgm:prSet/>
      <dgm:spPr/>
      <dgm:t>
        <a:bodyPr/>
        <a:lstStyle/>
        <a:p>
          <a:endParaRPr lang="da-DK" sz="700"/>
        </a:p>
      </dgm:t>
    </dgm:pt>
    <dgm:pt modelId="{50F658B4-7C2E-4E1A-B4CA-95C4CDF0B904}" type="parTrans" cxnId="{11437E3F-7EFA-49C5-8142-4EA4A90A66A4}">
      <dgm:prSet/>
      <dgm:spPr/>
      <dgm:t>
        <a:bodyPr/>
        <a:lstStyle/>
        <a:p>
          <a:endParaRPr lang="da-DK"/>
        </a:p>
      </dgm:t>
    </dgm:pt>
    <dgm:pt modelId="{9894EF6C-203A-479E-BEA7-158F6D3720C1}" type="sibTrans" cxnId="{11437E3F-7EFA-49C5-8142-4EA4A90A66A4}">
      <dgm:prSet/>
      <dgm:spPr/>
      <dgm:t>
        <a:bodyPr/>
        <a:lstStyle/>
        <a:p>
          <a:endParaRPr lang="da-DK"/>
        </a:p>
      </dgm:t>
    </dgm:pt>
    <dgm:pt modelId="{F9492675-E121-4D93-AF5F-C77191F48ABE}">
      <dgm:prSet/>
      <dgm:spPr/>
      <dgm:t>
        <a:bodyPr/>
        <a:lstStyle/>
        <a:p>
          <a:endParaRPr lang="da-DK" sz="700"/>
        </a:p>
      </dgm:t>
    </dgm:pt>
    <dgm:pt modelId="{323FB0A6-0AC9-4396-AF07-70CBCB8CB39D}" type="parTrans" cxnId="{FA6BB7CD-0569-4D12-8693-2DC0D6F6761B}">
      <dgm:prSet/>
      <dgm:spPr/>
      <dgm:t>
        <a:bodyPr/>
        <a:lstStyle/>
        <a:p>
          <a:endParaRPr lang="da-DK"/>
        </a:p>
      </dgm:t>
    </dgm:pt>
    <dgm:pt modelId="{A57D2BDA-469E-478E-AB2B-27562CD4EF5E}" type="sibTrans" cxnId="{FA6BB7CD-0569-4D12-8693-2DC0D6F6761B}">
      <dgm:prSet/>
      <dgm:spPr/>
      <dgm:t>
        <a:bodyPr/>
        <a:lstStyle/>
        <a:p>
          <a:endParaRPr lang="da-DK"/>
        </a:p>
      </dgm:t>
    </dgm:pt>
    <dgm:pt modelId="{29D5E67A-928E-4FA4-B8E1-89408A3211DF}">
      <dgm:prSet/>
      <dgm:spPr/>
      <dgm:t>
        <a:bodyPr/>
        <a:lstStyle/>
        <a:p>
          <a:endParaRPr lang="da-DK" sz="700"/>
        </a:p>
      </dgm:t>
    </dgm:pt>
    <dgm:pt modelId="{97CF3CE9-549C-4EB7-9C9F-4CBF5F309434}" type="parTrans" cxnId="{CCC22E4D-3C82-4309-8A74-DD0C1245E6CA}">
      <dgm:prSet/>
      <dgm:spPr/>
      <dgm:t>
        <a:bodyPr/>
        <a:lstStyle/>
        <a:p>
          <a:endParaRPr lang="da-DK"/>
        </a:p>
      </dgm:t>
    </dgm:pt>
    <dgm:pt modelId="{7FD6E84C-3101-4CA8-8CE6-AAE987E353DA}" type="sibTrans" cxnId="{CCC22E4D-3C82-4309-8A74-DD0C1245E6CA}">
      <dgm:prSet/>
      <dgm:spPr/>
      <dgm:t>
        <a:bodyPr/>
        <a:lstStyle/>
        <a:p>
          <a:endParaRPr lang="da-DK"/>
        </a:p>
      </dgm:t>
    </dgm:pt>
    <dgm:pt modelId="{2FCC4927-66EE-4542-8FF6-06EEFC45CF8C}">
      <dgm:prSet custT="1"/>
      <dgm:spPr/>
      <dgm:t>
        <a:bodyPr/>
        <a:lstStyle/>
        <a:p>
          <a:r>
            <a:rPr lang="da-DK" sz="1000" b="1"/>
            <a:t>Håndværktøj</a:t>
          </a:r>
        </a:p>
      </dgm:t>
    </dgm:pt>
    <dgm:pt modelId="{DE57609E-66A5-43CC-A9A5-086EE90EDF5A}" type="parTrans" cxnId="{D5B2AA6F-9D94-4886-A48A-D51638114F1B}">
      <dgm:prSet/>
      <dgm:spPr/>
      <dgm:t>
        <a:bodyPr/>
        <a:lstStyle/>
        <a:p>
          <a:endParaRPr lang="da-DK"/>
        </a:p>
      </dgm:t>
    </dgm:pt>
    <dgm:pt modelId="{89830688-EBFA-4A82-B8BA-53774B07A904}" type="sibTrans" cxnId="{D5B2AA6F-9D94-4886-A48A-D51638114F1B}">
      <dgm:prSet/>
      <dgm:spPr/>
      <dgm:t>
        <a:bodyPr/>
        <a:lstStyle/>
        <a:p>
          <a:endParaRPr lang="da-DK"/>
        </a:p>
      </dgm:t>
    </dgm:pt>
    <dgm:pt modelId="{E5A9AC5B-7BA6-4809-9E25-3CB6216A1504}">
      <dgm:prSet phldrT="[Tekst]"/>
      <dgm:spPr/>
      <dgm:t>
        <a:bodyPr/>
        <a:lstStyle/>
        <a:p>
          <a:endParaRPr lang="da-DK" sz="700"/>
        </a:p>
      </dgm:t>
    </dgm:pt>
    <dgm:pt modelId="{EACD3BC8-7529-4B4D-9AD2-C72EC9F85FE4}" type="parTrans" cxnId="{6581DFE4-F988-4BB6-B093-4CEBF8B20BD0}">
      <dgm:prSet/>
      <dgm:spPr/>
      <dgm:t>
        <a:bodyPr/>
        <a:lstStyle/>
        <a:p>
          <a:endParaRPr lang="da-DK"/>
        </a:p>
      </dgm:t>
    </dgm:pt>
    <dgm:pt modelId="{14DD7E99-C7D7-4DDA-ACFA-F58F1E72414B}" type="sibTrans" cxnId="{6581DFE4-F988-4BB6-B093-4CEBF8B20BD0}">
      <dgm:prSet/>
      <dgm:spPr/>
      <dgm:t>
        <a:bodyPr/>
        <a:lstStyle/>
        <a:p>
          <a:endParaRPr lang="da-DK"/>
        </a:p>
      </dgm:t>
    </dgm:pt>
    <dgm:pt modelId="{82000859-9190-4195-8415-FC6D975738E4}">
      <dgm:prSet phldrT="[Tekst]" custT="1"/>
      <dgm:spPr/>
      <dgm:t>
        <a:bodyPr/>
        <a:lstStyle/>
        <a:p>
          <a:r>
            <a:rPr lang="da-DK" sz="1000" b="1"/>
            <a:t>Kontrasamling</a:t>
          </a:r>
        </a:p>
      </dgm:t>
    </dgm:pt>
    <dgm:pt modelId="{D0187196-0044-4BA9-BEBF-3897C23A8807}" type="parTrans" cxnId="{A825BE61-EF82-4DF7-A038-9726651FFFA2}">
      <dgm:prSet/>
      <dgm:spPr/>
    </dgm:pt>
    <dgm:pt modelId="{B2EB9D52-E44D-480C-BDA4-E74EEF7F6AFC}" type="sibTrans" cxnId="{A825BE61-EF82-4DF7-A038-9726651FFFA2}">
      <dgm:prSet/>
      <dgm:spPr/>
    </dgm:pt>
    <dgm:pt modelId="{0663E4E1-A1F2-4E30-8AB3-988CF9985553}">
      <dgm:prSet phldrT="[Tekst]" custT="1"/>
      <dgm:spPr/>
      <dgm:t>
        <a:bodyPr/>
        <a:lstStyle/>
        <a:p>
          <a:r>
            <a:rPr lang="da-DK" sz="1000" b="1"/>
            <a:t>CNC</a:t>
          </a:r>
        </a:p>
      </dgm:t>
    </dgm:pt>
    <dgm:pt modelId="{308D06BF-06E7-4F8F-852B-BF348EE889AB}" type="parTrans" cxnId="{0EF1F014-DF96-4FA2-BDE2-0D4B40478ADC}">
      <dgm:prSet/>
      <dgm:spPr/>
    </dgm:pt>
    <dgm:pt modelId="{07560CCA-CA8F-4774-AE04-80EA7E9D8F2C}" type="sibTrans" cxnId="{0EF1F014-DF96-4FA2-BDE2-0D4B40478ADC}">
      <dgm:prSet/>
      <dgm:spPr/>
    </dgm:pt>
    <dgm:pt modelId="{451BC3F3-3088-4F1B-88E6-ADC95BEFB9E6}" type="pres">
      <dgm:prSet presAssocID="{8312306B-4DAA-45D6-B06D-08D6C88CF77A}" presName="linear" presStyleCnt="0">
        <dgm:presLayoutVars>
          <dgm:animLvl val="lvl"/>
          <dgm:resizeHandles val="exact"/>
        </dgm:presLayoutVars>
      </dgm:prSet>
      <dgm:spPr/>
    </dgm:pt>
    <dgm:pt modelId="{7A9B193A-98B6-4384-8CCF-BC34C19D14FA}" type="pres">
      <dgm:prSet presAssocID="{4F336F51-4423-4E6A-AA66-F828931FAA56}" presName="parentText" presStyleLbl="node1" presStyleIdx="0" presStyleCnt="2">
        <dgm:presLayoutVars>
          <dgm:chMax val="0"/>
          <dgm:bulletEnabled val="1"/>
        </dgm:presLayoutVars>
      </dgm:prSet>
      <dgm:spPr/>
    </dgm:pt>
    <dgm:pt modelId="{FF0E9AC9-F6A5-4D62-B55C-8CED053EBE0B}" type="pres">
      <dgm:prSet presAssocID="{4F336F51-4423-4E6A-AA66-F828931FAA56}" presName="childText" presStyleLbl="revTx" presStyleIdx="0" presStyleCnt="2" custScaleY="140156">
        <dgm:presLayoutVars>
          <dgm:bulletEnabled val="1"/>
        </dgm:presLayoutVars>
      </dgm:prSet>
      <dgm:spPr/>
    </dgm:pt>
    <dgm:pt modelId="{3CD5F839-7CCA-4729-B27B-5C83B7D40E1C}" type="pres">
      <dgm:prSet presAssocID="{470EEDF6-A4C1-4D6B-9CB7-8E4A00C3E5E2}" presName="parentText" presStyleLbl="node1" presStyleIdx="1" presStyleCnt="2">
        <dgm:presLayoutVars>
          <dgm:chMax val="0"/>
          <dgm:bulletEnabled val="1"/>
        </dgm:presLayoutVars>
      </dgm:prSet>
      <dgm:spPr/>
    </dgm:pt>
    <dgm:pt modelId="{66A87892-2D66-4276-928D-44CAE46D7FB8}" type="pres">
      <dgm:prSet presAssocID="{470EEDF6-A4C1-4D6B-9CB7-8E4A00C3E5E2}" presName="childText" presStyleLbl="revTx" presStyleIdx="1" presStyleCnt="2">
        <dgm:presLayoutVars>
          <dgm:bulletEnabled val="1"/>
        </dgm:presLayoutVars>
      </dgm:prSet>
      <dgm:spPr/>
    </dgm:pt>
  </dgm:ptLst>
  <dgm:cxnLst>
    <dgm:cxn modelId="{26A4D005-64ED-4A11-B07B-7C86485CAD37}" type="presOf" srcId="{4F336F51-4423-4E6A-AA66-F828931FAA56}" destId="{7A9B193A-98B6-4384-8CCF-BC34C19D14FA}" srcOrd="0" destOrd="0" presId="urn:microsoft.com/office/officeart/2005/8/layout/vList2"/>
    <dgm:cxn modelId="{CAD7D10D-0FD6-4B9B-81B8-3C249279365D}" type="presOf" srcId="{9C713DB1-336B-4F5D-A6A1-31BD0D5E88D2}" destId="{66A87892-2D66-4276-928D-44CAE46D7FB8}" srcOrd="0" destOrd="4" presId="urn:microsoft.com/office/officeart/2005/8/layout/vList2"/>
    <dgm:cxn modelId="{F0647214-BA1C-4BCD-93D1-61ED8FDA3F13}" srcId="{8312306B-4DAA-45D6-B06D-08D6C88CF77A}" destId="{4F336F51-4423-4E6A-AA66-F828931FAA56}" srcOrd="0" destOrd="0" parTransId="{D465D56E-96EE-48C7-B4A0-FD263D4AE26E}" sibTransId="{BEB71CB6-45B1-423D-8ADB-780D7EEAA7DE}"/>
    <dgm:cxn modelId="{0EF1F014-DF96-4FA2-BDE2-0D4B40478ADC}" srcId="{4F336F51-4423-4E6A-AA66-F828931FAA56}" destId="{0663E4E1-A1F2-4E30-8AB3-988CF9985553}" srcOrd="5" destOrd="0" parTransId="{308D06BF-06E7-4F8F-852B-BF348EE889AB}" sibTransId="{07560CCA-CA8F-4774-AE04-80EA7E9D8F2C}"/>
    <dgm:cxn modelId="{AF145516-EFBE-47E0-BD2E-A601608BFE3C}" srcId="{4F336F51-4423-4E6A-AA66-F828931FAA56}" destId="{05E11EE3-C89B-4B60-A94D-005D7D2790E3}" srcOrd="1" destOrd="0" parTransId="{6D28CA09-01BA-43FA-B542-B17C8A441C6C}" sibTransId="{CA88472E-35FB-4064-ABCE-884027C4B47D}"/>
    <dgm:cxn modelId="{CAE2FD16-1545-4F52-8807-240228CB392E}" srcId="{8312306B-4DAA-45D6-B06D-08D6C88CF77A}" destId="{470EEDF6-A4C1-4D6B-9CB7-8E4A00C3E5E2}" srcOrd="1" destOrd="0" parTransId="{FE71E582-202F-4783-880B-AFCE1367C1DA}" sibTransId="{70CE98F7-CDC1-4EF2-99AC-F71DF74C2416}"/>
    <dgm:cxn modelId="{A10C301C-817E-44D1-8A75-11CC66944C7C}" type="presOf" srcId="{82000859-9190-4195-8415-FC6D975738E4}" destId="{FF0E9AC9-F6A5-4D62-B55C-8CED053EBE0B}" srcOrd="0" destOrd="4" presId="urn:microsoft.com/office/officeart/2005/8/layout/vList2"/>
    <dgm:cxn modelId="{78FF351C-BE5E-4FB8-A1CF-FAA817F0B4ED}" srcId="{470EEDF6-A4C1-4D6B-9CB7-8E4A00C3E5E2}" destId="{B8339DFA-BA15-402F-8CBE-8942D4DD170A}" srcOrd="3" destOrd="0" parTransId="{A1C15B4E-DBB2-47A2-9FD6-0EA279D78967}" sibTransId="{B08D76DF-2AC1-42F4-BD48-3C042D2C8B0A}"/>
    <dgm:cxn modelId="{70BFC025-C3BB-4275-A935-40B51A9BDC02}" type="presOf" srcId="{0E753F6F-F432-4CF8-B4B9-4084A563EE31}" destId="{66A87892-2D66-4276-928D-44CAE46D7FB8}" srcOrd="0" destOrd="7" presId="urn:microsoft.com/office/officeart/2005/8/layout/vList2"/>
    <dgm:cxn modelId="{9BA3D425-4A1A-4820-92D8-9A5057435531}" srcId="{4F336F51-4423-4E6A-AA66-F828931FAA56}" destId="{206662C8-130B-42BF-994F-C08D86AFA4EC}" srcOrd="0" destOrd="0" parTransId="{98F358DF-46FE-4961-BAE7-06D6A5BAE9AF}" sibTransId="{FD89E984-AC60-4FBB-9095-FA8723CBE180}"/>
    <dgm:cxn modelId="{28C00026-A144-4343-B6B2-D92A875E0038}" srcId="{470EEDF6-A4C1-4D6B-9CB7-8E4A00C3E5E2}" destId="{E22FA1E3-7309-467D-850A-1E20A6031445}" srcOrd="6" destOrd="0" parTransId="{3A347029-13E9-4C76-A0E3-0972BB5470D8}" sibTransId="{D442706F-EB5C-43CB-A269-AFC449AC1ECB}"/>
    <dgm:cxn modelId="{39383032-DEDA-4E84-8D46-80EC0B70DE1E}" type="presOf" srcId="{04F1FE5C-E1EC-4022-8BFC-171992E2C740}" destId="{66A87892-2D66-4276-928D-44CAE46D7FB8}" srcOrd="0" destOrd="0" presId="urn:microsoft.com/office/officeart/2005/8/layout/vList2"/>
    <dgm:cxn modelId="{85B49234-C40A-426D-9FD5-7C45AEE4ECDF}" srcId="{470EEDF6-A4C1-4D6B-9CB7-8E4A00C3E5E2}" destId="{9C713DB1-336B-4F5D-A6A1-31BD0D5E88D2}" srcOrd="4" destOrd="0" parTransId="{9D007A01-A268-485A-9A32-57BF9FA158FD}" sibTransId="{D401F37A-97E9-4A88-A0E0-9529824C43BA}"/>
    <dgm:cxn modelId="{11437E3F-7EFA-49C5-8142-4EA4A90A66A4}" srcId="{470EEDF6-A4C1-4D6B-9CB7-8E4A00C3E5E2}" destId="{F4FA9F65-94CE-4E5C-81A6-1DE2C752D98F}" srcOrd="11" destOrd="0" parTransId="{50F658B4-7C2E-4E1A-B4CA-95C4CDF0B904}" sibTransId="{9894EF6C-203A-479E-BEA7-158F6D3720C1}"/>
    <dgm:cxn modelId="{843C885F-AAD0-47B8-9E6C-0A9DC16CF4DF}" type="presOf" srcId="{B8339DFA-BA15-402F-8CBE-8942D4DD170A}" destId="{66A87892-2D66-4276-928D-44CAE46D7FB8}" srcOrd="0" destOrd="3" presId="urn:microsoft.com/office/officeart/2005/8/layout/vList2"/>
    <dgm:cxn modelId="{A825BE61-EF82-4DF7-A038-9726651FFFA2}" srcId="{4F336F51-4423-4E6A-AA66-F828931FAA56}" destId="{82000859-9190-4195-8415-FC6D975738E4}" srcOrd="4" destOrd="0" parTransId="{D0187196-0044-4BA9-BEBF-3897C23A8807}" sibTransId="{B2EB9D52-E44D-480C-BDA4-E74EEF7F6AFC}"/>
    <dgm:cxn modelId="{61BC5867-34F6-47C1-AF32-E13741937158}" type="presOf" srcId="{2FCC4927-66EE-4542-8FF6-06EEFC45CF8C}" destId="{66A87892-2D66-4276-928D-44CAE46D7FB8}" srcOrd="0" destOrd="8" presId="urn:microsoft.com/office/officeart/2005/8/layout/vList2"/>
    <dgm:cxn modelId="{CCC22E4D-3C82-4309-8A74-DD0C1245E6CA}" srcId="{470EEDF6-A4C1-4D6B-9CB7-8E4A00C3E5E2}" destId="{29D5E67A-928E-4FA4-B8E1-89408A3211DF}" srcOrd="9" destOrd="0" parTransId="{97CF3CE9-549C-4EB7-9C9F-4CBF5F309434}" sibTransId="{7FD6E84C-3101-4CA8-8CE6-AAE987E353DA}"/>
    <dgm:cxn modelId="{D5B2AA6F-9D94-4886-A48A-D51638114F1B}" srcId="{470EEDF6-A4C1-4D6B-9CB7-8E4A00C3E5E2}" destId="{2FCC4927-66EE-4542-8FF6-06EEFC45CF8C}" srcOrd="8" destOrd="0" parTransId="{DE57609E-66A5-43CC-A9A5-086EE90EDF5A}" sibTransId="{89830688-EBFA-4A82-B8BA-53774B07A904}"/>
    <dgm:cxn modelId="{44FF8952-C946-4D38-A848-955BCFCA1BE2}" type="presOf" srcId="{206662C8-130B-42BF-994F-C08D86AFA4EC}" destId="{FF0E9AC9-F6A5-4D62-B55C-8CED053EBE0B}" srcOrd="0" destOrd="0" presId="urn:microsoft.com/office/officeart/2005/8/layout/vList2"/>
    <dgm:cxn modelId="{AF37EE52-9838-444F-A6D8-1C01ABA03994}" srcId="{470EEDF6-A4C1-4D6B-9CB7-8E4A00C3E5E2}" destId="{89AB3811-4579-4A6B-BF16-D64F20659A97}" srcOrd="5" destOrd="0" parTransId="{AC835ABE-A0DB-4335-93EC-FB549E6CDAA4}" sibTransId="{DDC2C9DE-8EA1-4D27-B01F-8BD3A214324D}"/>
    <dgm:cxn modelId="{06C95D7D-B9FB-4309-89BA-967E3042D5E6}" type="presOf" srcId="{8312306B-4DAA-45D6-B06D-08D6C88CF77A}" destId="{451BC3F3-3088-4F1B-88E6-ADC95BEFB9E6}" srcOrd="0" destOrd="0" presId="urn:microsoft.com/office/officeart/2005/8/layout/vList2"/>
    <dgm:cxn modelId="{7938CA9F-D822-496B-99F9-D6AED74A1A61}" type="presOf" srcId="{1419C9D3-3405-4E9B-B052-03A97092564C}" destId="{FF0E9AC9-F6A5-4D62-B55C-8CED053EBE0B}" srcOrd="0" destOrd="3" presId="urn:microsoft.com/office/officeart/2005/8/layout/vList2"/>
    <dgm:cxn modelId="{8EC3DDA0-E0AF-459C-ADC6-17BCC2B4F864}" type="presOf" srcId="{E5A9AC5B-7BA6-4809-9E25-3CB6216A1504}" destId="{66A87892-2D66-4276-928D-44CAE46D7FB8}" srcOrd="0" destOrd="1" presId="urn:microsoft.com/office/officeart/2005/8/layout/vList2"/>
    <dgm:cxn modelId="{EA6352A5-596D-442D-9681-EE387EC2D500}" type="presOf" srcId="{89AB3811-4579-4A6B-BF16-D64F20659A97}" destId="{66A87892-2D66-4276-928D-44CAE46D7FB8}" srcOrd="0" destOrd="5" presId="urn:microsoft.com/office/officeart/2005/8/layout/vList2"/>
    <dgm:cxn modelId="{727EADAE-DBAE-49E3-8372-5950A0707F49}" type="presOf" srcId="{E22FA1E3-7309-467D-850A-1E20A6031445}" destId="{66A87892-2D66-4276-928D-44CAE46D7FB8}" srcOrd="0" destOrd="6" presId="urn:microsoft.com/office/officeart/2005/8/layout/vList2"/>
    <dgm:cxn modelId="{3DD978B0-7A75-47AD-8CF7-9BB964E80CF3}" type="presOf" srcId="{F9492675-E121-4D93-AF5F-C77191F48ABE}" destId="{66A87892-2D66-4276-928D-44CAE46D7FB8}" srcOrd="0" destOrd="10" presId="urn:microsoft.com/office/officeart/2005/8/layout/vList2"/>
    <dgm:cxn modelId="{F93021B1-8835-45BE-9EAA-DD590D8C54E6}" type="presOf" srcId="{25F6F52B-9436-46D0-B2D4-93C4E0C736D3}" destId="{FF0E9AC9-F6A5-4D62-B55C-8CED053EBE0B}" srcOrd="0" destOrd="2" presId="urn:microsoft.com/office/officeart/2005/8/layout/vList2"/>
    <dgm:cxn modelId="{61EE8CC3-678D-4C1D-A37F-FE8E87C5437D}" srcId="{4F336F51-4423-4E6A-AA66-F828931FAA56}" destId="{25F6F52B-9436-46D0-B2D4-93C4E0C736D3}" srcOrd="2" destOrd="0" parTransId="{D5B03F55-51D3-4351-8FE8-B0436BAC7EC1}" sibTransId="{F350F2E0-3F05-4B72-BEBD-FC092B1AA6C8}"/>
    <dgm:cxn modelId="{FA6BB7CD-0569-4D12-8693-2DC0D6F6761B}" srcId="{470EEDF6-A4C1-4D6B-9CB7-8E4A00C3E5E2}" destId="{F9492675-E121-4D93-AF5F-C77191F48ABE}" srcOrd="10" destOrd="0" parTransId="{323FB0A6-0AC9-4396-AF07-70CBCB8CB39D}" sibTransId="{A57D2BDA-469E-478E-AB2B-27562CD4EF5E}"/>
    <dgm:cxn modelId="{AB7021D5-DABB-4484-9654-503EA17A9F11}" type="presOf" srcId="{0663E4E1-A1F2-4E30-8AB3-988CF9985553}" destId="{FF0E9AC9-F6A5-4D62-B55C-8CED053EBE0B}" srcOrd="0" destOrd="5" presId="urn:microsoft.com/office/officeart/2005/8/layout/vList2"/>
    <dgm:cxn modelId="{328046D7-8CF8-417F-8F2D-243DDD541150}" type="presOf" srcId="{3049544B-985C-4004-B30B-07CADA798E29}" destId="{66A87892-2D66-4276-928D-44CAE46D7FB8}" srcOrd="0" destOrd="2" presId="urn:microsoft.com/office/officeart/2005/8/layout/vList2"/>
    <dgm:cxn modelId="{843758D7-CA87-437D-BCD0-DE866191A10C}" srcId="{4F336F51-4423-4E6A-AA66-F828931FAA56}" destId="{1419C9D3-3405-4E9B-B052-03A97092564C}" srcOrd="3" destOrd="0" parTransId="{2876E635-5A67-4AB6-87AC-07D04C8F3371}" sibTransId="{3D353525-5F7F-47D8-9C7B-F949952BA3CC}"/>
    <dgm:cxn modelId="{8DFBC4DC-5711-4908-9AB5-F7D2FF61DC8E}" srcId="{470EEDF6-A4C1-4D6B-9CB7-8E4A00C3E5E2}" destId="{04F1FE5C-E1EC-4022-8BFC-171992E2C740}" srcOrd="0" destOrd="0" parTransId="{D774914E-BE88-4584-80AB-EA58DE13498B}" sibTransId="{4B292B89-F503-4604-973A-EAEA5FB2B560}"/>
    <dgm:cxn modelId="{B6C87EDF-AC2C-4660-BA37-9BB35553C636}" type="presOf" srcId="{05E11EE3-C89B-4B60-A94D-005D7D2790E3}" destId="{FF0E9AC9-F6A5-4D62-B55C-8CED053EBE0B}" srcOrd="0" destOrd="1" presId="urn:microsoft.com/office/officeart/2005/8/layout/vList2"/>
    <dgm:cxn modelId="{6581DFE4-F988-4BB6-B093-4CEBF8B20BD0}" srcId="{470EEDF6-A4C1-4D6B-9CB7-8E4A00C3E5E2}" destId="{E5A9AC5B-7BA6-4809-9E25-3CB6216A1504}" srcOrd="1" destOrd="0" parTransId="{EACD3BC8-7529-4B4D-9AD2-C72EC9F85FE4}" sibTransId="{14DD7E99-C7D7-4DDA-ACFA-F58F1E72414B}"/>
    <dgm:cxn modelId="{29E35EEB-7498-4A15-9A45-3113251A3B35}" srcId="{470EEDF6-A4C1-4D6B-9CB7-8E4A00C3E5E2}" destId="{3049544B-985C-4004-B30B-07CADA798E29}" srcOrd="2" destOrd="0" parTransId="{84F3E2A9-739F-4B20-A2B3-450502ADFED2}" sibTransId="{00CDE00D-738B-479F-9AF2-C0EDE51865D6}"/>
    <dgm:cxn modelId="{53E586EC-6699-410B-A491-D899FAD12910}" type="presOf" srcId="{F4FA9F65-94CE-4E5C-81A6-1DE2C752D98F}" destId="{66A87892-2D66-4276-928D-44CAE46D7FB8}" srcOrd="0" destOrd="11" presId="urn:microsoft.com/office/officeart/2005/8/layout/vList2"/>
    <dgm:cxn modelId="{F05364F1-CDF2-4B66-B15E-C77AAD9D6A36}" type="presOf" srcId="{470EEDF6-A4C1-4D6B-9CB7-8E4A00C3E5E2}" destId="{3CD5F839-7CCA-4729-B27B-5C83B7D40E1C}" srcOrd="0" destOrd="0" presId="urn:microsoft.com/office/officeart/2005/8/layout/vList2"/>
    <dgm:cxn modelId="{D990B6F1-F681-44D2-9143-5B67D732E614}" srcId="{470EEDF6-A4C1-4D6B-9CB7-8E4A00C3E5E2}" destId="{0E753F6F-F432-4CF8-B4B9-4084A563EE31}" srcOrd="7" destOrd="0" parTransId="{17B50874-C3E5-4914-8CF4-4F4FA212270F}" sibTransId="{8B5CB0E8-6732-4FD5-BC89-33307997C18D}"/>
    <dgm:cxn modelId="{D2A815F3-51DA-44B0-ABC1-7FEA0F5D3948}" type="presOf" srcId="{29D5E67A-928E-4FA4-B8E1-89408A3211DF}" destId="{66A87892-2D66-4276-928D-44CAE46D7FB8}" srcOrd="0" destOrd="9" presId="urn:microsoft.com/office/officeart/2005/8/layout/vList2"/>
    <dgm:cxn modelId="{07212A7F-329B-407C-8189-F05064835770}" type="presParOf" srcId="{451BC3F3-3088-4F1B-88E6-ADC95BEFB9E6}" destId="{7A9B193A-98B6-4384-8CCF-BC34C19D14FA}" srcOrd="0" destOrd="0" presId="urn:microsoft.com/office/officeart/2005/8/layout/vList2"/>
    <dgm:cxn modelId="{0F4B0DEC-E770-4F3C-8AB2-3C63FD4B5D44}" type="presParOf" srcId="{451BC3F3-3088-4F1B-88E6-ADC95BEFB9E6}" destId="{FF0E9AC9-F6A5-4D62-B55C-8CED053EBE0B}" srcOrd="1" destOrd="0" presId="urn:microsoft.com/office/officeart/2005/8/layout/vList2"/>
    <dgm:cxn modelId="{E090807A-3C77-4F7B-8000-55A53EF00FFE}" type="presParOf" srcId="{451BC3F3-3088-4F1B-88E6-ADC95BEFB9E6}" destId="{3CD5F839-7CCA-4729-B27B-5C83B7D40E1C}" srcOrd="2" destOrd="0" presId="urn:microsoft.com/office/officeart/2005/8/layout/vList2"/>
    <dgm:cxn modelId="{126A0D2B-50F8-4E1F-918D-A50FAF0F0E9B}" type="presParOf" srcId="{451BC3F3-3088-4F1B-88E6-ADC95BEFB9E6}" destId="{66A87892-2D66-4276-928D-44CAE46D7FB8}" srcOrd="3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B193A-98B6-4384-8CCF-BC34C19D14FA}">
      <dsp:nvSpPr>
        <dsp:cNvPr id="0" name=""/>
        <dsp:cNvSpPr/>
      </dsp:nvSpPr>
      <dsp:spPr>
        <a:xfrm>
          <a:off x="0" y="2547"/>
          <a:ext cx="5577840" cy="198888"/>
        </a:xfrm>
        <a:prstGeom prst="roundRect">
          <a:avLst/>
        </a:prstGeom>
        <a:solidFill>
          <a:schemeClr val="accent2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200" b="1" kern="1200"/>
            <a:t>Skal indeholde</a:t>
          </a:r>
        </a:p>
      </dsp:txBody>
      <dsp:txXfrm>
        <a:off x="9709" y="12256"/>
        <a:ext cx="5558422" cy="179470"/>
      </dsp:txXfrm>
    </dsp:sp>
    <dsp:sp modelId="{FF0E9AC9-F6A5-4D62-B55C-8CED053EBE0B}">
      <dsp:nvSpPr>
        <dsp:cNvPr id="0" name=""/>
        <dsp:cNvSpPr/>
      </dsp:nvSpPr>
      <dsp:spPr>
        <a:xfrm>
          <a:off x="0" y="201436"/>
          <a:ext cx="5577840" cy="92471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096" tIns="12700" rIns="71120" bIns="12700" numCol="1" spcCol="1270" anchor="t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8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Dele-  Der kræver fremstilling af skabeloner (Skal)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Traditionelle snedkersamlinger (Evt. synlige)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Gerne dele - Der kræver formspænding (Frivilligt)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Kontrasamling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CNC</a:t>
          </a:r>
        </a:p>
      </dsp:txBody>
      <dsp:txXfrm>
        <a:off x="0" y="201436"/>
        <a:ext cx="5577840" cy="924712"/>
      </dsp:txXfrm>
    </dsp:sp>
    <dsp:sp modelId="{3CD5F839-7CCA-4729-B27B-5C83B7D40E1C}">
      <dsp:nvSpPr>
        <dsp:cNvPr id="0" name=""/>
        <dsp:cNvSpPr/>
      </dsp:nvSpPr>
      <dsp:spPr>
        <a:xfrm>
          <a:off x="0" y="1126149"/>
          <a:ext cx="5577840" cy="198888"/>
        </a:xfrm>
        <a:prstGeom prst="roundRect">
          <a:avLst/>
        </a:prstGeom>
        <a:solidFill>
          <a:schemeClr val="accent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200" b="1" kern="1200"/>
            <a:t>Maskiner der skal anvendes</a:t>
          </a:r>
        </a:p>
      </dsp:txBody>
      <dsp:txXfrm>
        <a:off x="9709" y="1135858"/>
        <a:ext cx="5558422" cy="179470"/>
      </dsp:txXfrm>
    </dsp:sp>
    <dsp:sp modelId="{66A87892-2D66-4276-928D-44CAE46D7FB8}">
      <dsp:nvSpPr>
        <dsp:cNvPr id="0" name=""/>
        <dsp:cNvSpPr/>
      </dsp:nvSpPr>
      <dsp:spPr>
        <a:xfrm>
          <a:off x="0" y="1325037"/>
          <a:ext cx="5577840" cy="120225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096" tIns="12700" rIns="71120" bIns="12700" numCol="1" spcCol="1270" anchor="t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7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Afkorter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Afretter/tykkelseshøvl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Rundsav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Bordfræser  (Gerne efter skabelon)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Overfræser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CNC  (Frivilligt)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000" b="1" kern="1200"/>
            <a:t>Håndværktøj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700" kern="1200"/>
        </a:p>
      </dsp:txBody>
      <dsp:txXfrm>
        <a:off x="0" y="1325037"/>
        <a:ext cx="5577840" cy="12022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075CE"/>
    <w:rsid w:val="001106A8"/>
    <w:rsid w:val="00125EFB"/>
    <w:rsid w:val="001340A0"/>
    <w:rsid w:val="00160BE6"/>
    <w:rsid w:val="001B35AA"/>
    <w:rsid w:val="001B3D9F"/>
    <w:rsid w:val="001B507E"/>
    <w:rsid w:val="001C6323"/>
    <w:rsid w:val="001E551D"/>
    <w:rsid w:val="001E6943"/>
    <w:rsid w:val="001F326D"/>
    <w:rsid w:val="001F6AEF"/>
    <w:rsid w:val="002024BF"/>
    <w:rsid w:val="002218F6"/>
    <w:rsid w:val="00230246"/>
    <w:rsid w:val="00236AA7"/>
    <w:rsid w:val="00243211"/>
    <w:rsid w:val="002610CA"/>
    <w:rsid w:val="00286E94"/>
    <w:rsid w:val="00287B3E"/>
    <w:rsid w:val="002A01FD"/>
    <w:rsid w:val="002A26B5"/>
    <w:rsid w:val="002C5228"/>
    <w:rsid w:val="002F5064"/>
    <w:rsid w:val="002F7CF9"/>
    <w:rsid w:val="00326222"/>
    <w:rsid w:val="00327022"/>
    <w:rsid w:val="00342EEB"/>
    <w:rsid w:val="0035366C"/>
    <w:rsid w:val="00383F9C"/>
    <w:rsid w:val="003932F4"/>
    <w:rsid w:val="003F171F"/>
    <w:rsid w:val="003F296C"/>
    <w:rsid w:val="0040169D"/>
    <w:rsid w:val="00412EC2"/>
    <w:rsid w:val="00425550"/>
    <w:rsid w:val="00427EEB"/>
    <w:rsid w:val="004404A2"/>
    <w:rsid w:val="00453402"/>
    <w:rsid w:val="00487529"/>
    <w:rsid w:val="004B3BCD"/>
    <w:rsid w:val="004B5230"/>
    <w:rsid w:val="004B6BC4"/>
    <w:rsid w:val="004E3AE4"/>
    <w:rsid w:val="004F0BC5"/>
    <w:rsid w:val="0050143D"/>
    <w:rsid w:val="00526BBE"/>
    <w:rsid w:val="00540585"/>
    <w:rsid w:val="005765A6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81DFD"/>
    <w:rsid w:val="00783633"/>
    <w:rsid w:val="007A42CF"/>
    <w:rsid w:val="007A6271"/>
    <w:rsid w:val="007B158A"/>
    <w:rsid w:val="007B4817"/>
    <w:rsid w:val="007C330E"/>
    <w:rsid w:val="007D54D2"/>
    <w:rsid w:val="00805C65"/>
    <w:rsid w:val="0080752A"/>
    <w:rsid w:val="00813076"/>
    <w:rsid w:val="00834B18"/>
    <w:rsid w:val="00836AD5"/>
    <w:rsid w:val="00841250"/>
    <w:rsid w:val="008475E5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8D76A3"/>
    <w:rsid w:val="008E2B64"/>
    <w:rsid w:val="009156E6"/>
    <w:rsid w:val="009172AA"/>
    <w:rsid w:val="0092722C"/>
    <w:rsid w:val="0094503D"/>
    <w:rsid w:val="009569E9"/>
    <w:rsid w:val="009656B1"/>
    <w:rsid w:val="00967468"/>
    <w:rsid w:val="0099564B"/>
    <w:rsid w:val="009D5340"/>
    <w:rsid w:val="00A07506"/>
    <w:rsid w:val="00A43E73"/>
    <w:rsid w:val="00A52BEB"/>
    <w:rsid w:val="00A718FB"/>
    <w:rsid w:val="00A724D4"/>
    <w:rsid w:val="00AB2784"/>
    <w:rsid w:val="00AF3AC9"/>
    <w:rsid w:val="00AF4A1C"/>
    <w:rsid w:val="00B13BF9"/>
    <w:rsid w:val="00B2318A"/>
    <w:rsid w:val="00B26D74"/>
    <w:rsid w:val="00B42A2A"/>
    <w:rsid w:val="00B52854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16639"/>
    <w:rsid w:val="00C33E0A"/>
    <w:rsid w:val="00C364DC"/>
    <w:rsid w:val="00C41AE3"/>
    <w:rsid w:val="00C43518"/>
    <w:rsid w:val="00C66D3B"/>
    <w:rsid w:val="00C76ADE"/>
    <w:rsid w:val="00CB2256"/>
    <w:rsid w:val="00D03219"/>
    <w:rsid w:val="00D0582A"/>
    <w:rsid w:val="00D22FBC"/>
    <w:rsid w:val="00D37BDC"/>
    <w:rsid w:val="00D40F16"/>
    <w:rsid w:val="00D437C2"/>
    <w:rsid w:val="00D47EF1"/>
    <w:rsid w:val="00D5534B"/>
    <w:rsid w:val="00D6578C"/>
    <w:rsid w:val="00D765AA"/>
    <w:rsid w:val="00D865CB"/>
    <w:rsid w:val="00D91C58"/>
    <w:rsid w:val="00D96A37"/>
    <w:rsid w:val="00DB3CAE"/>
    <w:rsid w:val="00DF3011"/>
    <w:rsid w:val="00DF6F14"/>
    <w:rsid w:val="00E04B54"/>
    <w:rsid w:val="00E14650"/>
    <w:rsid w:val="00E165B2"/>
    <w:rsid w:val="00E231F6"/>
    <w:rsid w:val="00E50327"/>
    <w:rsid w:val="00E50ABA"/>
    <w:rsid w:val="00E66005"/>
    <w:rsid w:val="00E87089"/>
    <w:rsid w:val="00EB3A7C"/>
    <w:rsid w:val="00EE50D9"/>
    <w:rsid w:val="00F12698"/>
    <w:rsid w:val="00F314ED"/>
    <w:rsid w:val="00F371CF"/>
    <w:rsid w:val="00F911F5"/>
    <w:rsid w:val="00F927F5"/>
    <w:rsid w:val="00FC3A27"/>
    <w:rsid w:val="00FD163E"/>
    <w:rsid w:val="00FD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EB5C9172-BE88-41E1-9AD5-C6A442DE1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1232</TotalTime>
  <Pages>9</Pages>
  <Words>1877</Words>
  <Characters>11454</Characters>
  <Application>Microsoft Office Word</Application>
  <DocSecurity>0</DocSecurity>
  <Lines>95</Lines>
  <Paragraphs>26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4.HF - Møbelsnedker</vt:lpstr>
      <vt:lpstr/>
    </vt:vector>
  </TitlesOfParts>
  <Company>LOKAL UNDERVISNINGSPLAN FOR UDDANNELSEN TIL maskinsnedker - VER.10</Company>
  <LinksUpToDate>false</LinksUpToDate>
  <CharactersWithSpaces>13305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4.HF - Maskinsnedker</dc:title>
  <dc:subject>Undervisningens indhold - SDE-Vejle - Varighed 5 uger</dc:subject>
  <dc:creator>Erik Ploug Sørensen</dc:creator>
  <cp:keywords/>
  <dc:description/>
  <cp:lastModifiedBy>Erik Ploug Sørensen</cp:lastModifiedBy>
  <cp:revision>422</cp:revision>
  <cp:lastPrinted>2018-02-21T08:50:00Z</cp:lastPrinted>
  <dcterms:created xsi:type="dcterms:W3CDTF">2019-02-11T08:33:00Z</dcterms:created>
  <dcterms:modified xsi:type="dcterms:W3CDTF">2022-01-03T12:00:00Z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