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EED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547EED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ANNELSEN TIL bygningssnedker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547EED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526CA5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ANNELSEN TIL bygningssnedker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526CA5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547EED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9B16B1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3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Bygningssnedker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547EED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547EED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9B16B1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3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Bygningssnedker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547EED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547EED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9B16B1">
            <w:rPr>
              <w:color w:val="00788A"/>
            </w:rPr>
            <w:t>3.HF - Bygningssnedker</w:t>
          </w:r>
        </w:sdtContent>
      </w:sdt>
    </w:p>
    <w:p w:rsidR="00134659" w:rsidRPr="002E2FC9" w:rsidRDefault="00547EED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273249" w:rsidRPr="006A190D" w:rsidRDefault="006A190D" w:rsidP="00113342">
      <w:pPr>
        <w:rPr>
          <w:rStyle w:val="Fremhv"/>
          <w:b w:val="0"/>
        </w:rPr>
      </w:pPr>
      <w:r w:rsidRPr="006A190D">
        <w:rPr>
          <w:rStyle w:val="Fremhv"/>
          <w:b w:val="0"/>
        </w:rPr>
        <w:t xml:space="preserve">Som på 2.HF, er en del af undervisningen fortsat </w:t>
      </w:r>
      <w:r w:rsidR="00273249" w:rsidRPr="006A190D">
        <w:rPr>
          <w:rStyle w:val="Fremhv"/>
          <w:b w:val="0"/>
        </w:rPr>
        <w:t>fælles for alle 3 snedker-uddannelser</w:t>
      </w:r>
      <w:r w:rsidRPr="006A190D">
        <w:rPr>
          <w:rStyle w:val="Fremhv"/>
          <w:b w:val="0"/>
        </w:rPr>
        <w:t>,</w:t>
      </w:r>
      <w:r w:rsidR="00273249" w:rsidRPr="006A190D">
        <w:rPr>
          <w:rStyle w:val="Fremhv"/>
          <w:b w:val="0"/>
        </w:rPr>
        <w:t xml:space="preserve"> men der vil nu være </w:t>
      </w:r>
      <w:r w:rsidRPr="006A190D">
        <w:rPr>
          <w:rStyle w:val="Fremhv"/>
          <w:b w:val="0"/>
        </w:rPr>
        <w:t xml:space="preserve">større </w:t>
      </w:r>
      <w:r w:rsidR="00273249" w:rsidRPr="006A190D">
        <w:rPr>
          <w:rStyle w:val="Fremhv"/>
          <w:b w:val="0"/>
        </w:rPr>
        <w:t>forskel på de projekter, som de enkelte uddannelser (specialer) arbejder med.</w:t>
      </w:r>
    </w:p>
    <w:p w:rsidR="00945BAA" w:rsidRPr="006A190D" w:rsidRDefault="00273249" w:rsidP="00113342">
      <w:pPr>
        <w:rPr>
          <w:color w:val="auto"/>
          <w:spacing w:val="2"/>
        </w:rPr>
      </w:pPr>
      <w:r w:rsidRPr="006A190D">
        <w:rPr>
          <w:rStyle w:val="Fremhv"/>
          <w:b w:val="0"/>
        </w:rPr>
        <w:t xml:space="preserve">Princippet er dog det samme: Uanset hvilken uddannelse du har valgt, skal du </w:t>
      </w:r>
      <w:r w:rsidR="00945BAA" w:rsidRPr="006A190D">
        <w:rPr>
          <w:color w:val="auto"/>
        </w:rPr>
        <w:t>arbejde me</w:t>
      </w:r>
      <w:r w:rsidRPr="006A190D">
        <w:rPr>
          <w:color w:val="auto"/>
        </w:rPr>
        <w:t>d et case-oplæg, som udgør rammen for dit skoleforløb.</w:t>
      </w:r>
    </w:p>
    <w:p w:rsidR="00113342" w:rsidRPr="006A190D" w:rsidRDefault="00945BAA" w:rsidP="00113342">
      <w:pPr>
        <w:rPr>
          <w:color w:val="auto"/>
        </w:rPr>
      </w:pPr>
      <w:r w:rsidRPr="006A190D">
        <w:rPr>
          <w:color w:val="auto"/>
        </w:rPr>
        <w:t>I løbet af de 5 uger, vil du skulle tilegne dig en masse ny viden og håndværksmæssig kunnen</w:t>
      </w:r>
      <w:r w:rsidR="002D435D" w:rsidRPr="006A190D">
        <w:rPr>
          <w:color w:val="auto"/>
        </w:rPr>
        <w:t>,</w:t>
      </w:r>
      <w:r w:rsidR="007D558A" w:rsidRPr="006A190D">
        <w:rPr>
          <w:color w:val="auto"/>
        </w:rPr>
        <w:t xml:space="preserve"> indenfor snedkerfaget</w:t>
      </w:r>
      <w:r w:rsidR="008B7C30" w:rsidRPr="006A190D">
        <w:rPr>
          <w:color w:val="auto"/>
        </w:rPr>
        <w:t xml:space="preserve"> og bygningssnedkeruddannelsen:</w:t>
      </w:r>
    </w:p>
    <w:p w:rsidR="008B7C30" w:rsidRPr="007D558A" w:rsidRDefault="008B7C30" w:rsidP="00113342">
      <w:pPr>
        <w:rPr>
          <w:color w:val="auto"/>
        </w:rPr>
      </w:pPr>
    </w:p>
    <w:p w:rsidR="006A190D" w:rsidRPr="00AE0897" w:rsidRDefault="006A190D" w:rsidP="006A190D">
      <w:pPr>
        <w:pStyle w:val="Opstilling-punkttegn"/>
      </w:pPr>
      <w:r w:rsidRPr="00AE0897">
        <w:t>Maskiner / samlingsmetoder</w:t>
      </w:r>
    </w:p>
    <w:p w:rsidR="006A190D" w:rsidRPr="00AE0897" w:rsidRDefault="006A190D" w:rsidP="006A190D">
      <w:pPr>
        <w:pStyle w:val="Opstilling-punkttegn"/>
      </w:pPr>
      <w:r w:rsidRPr="00AE0897">
        <w:t>Krav til døre og vinduer</w:t>
      </w:r>
    </w:p>
    <w:p w:rsidR="006A190D" w:rsidRPr="00AE0897" w:rsidRDefault="006A190D" w:rsidP="006A190D">
      <w:pPr>
        <w:pStyle w:val="Opstilling-punkttegn"/>
      </w:pPr>
      <w:r>
        <w:t>CE-Mærkning</w:t>
      </w:r>
    </w:p>
    <w:p w:rsidR="006A190D" w:rsidRDefault="006A190D" w:rsidP="006A190D">
      <w:pPr>
        <w:pStyle w:val="Opstilling-punkttegn"/>
      </w:pPr>
      <w:r w:rsidRPr="00AE0897">
        <w:t>Montage</w:t>
      </w:r>
      <w:r>
        <w:t xml:space="preserve"> af bygningsdele og inventar</w:t>
      </w:r>
    </w:p>
    <w:p w:rsidR="006A190D" w:rsidRPr="00AE0897" w:rsidRDefault="006A190D" w:rsidP="006A190D">
      <w:pPr>
        <w:pStyle w:val="Opstilling-punkttegn"/>
      </w:pPr>
      <w:r w:rsidRPr="00AE0897">
        <w:t>Fugt og varmeisolering/dugpunkt/U-værdier mv.</w:t>
      </w:r>
    </w:p>
    <w:p w:rsidR="006A190D" w:rsidRPr="00AE0897" w:rsidRDefault="006A190D" w:rsidP="006A190D">
      <w:pPr>
        <w:pStyle w:val="Opstilling-punkttegn"/>
      </w:pPr>
      <w:r w:rsidRPr="00AE0897">
        <w:t>Arbejdsmiljø</w:t>
      </w:r>
    </w:p>
    <w:p w:rsidR="00EE20A3" w:rsidRDefault="00EE20A3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6A190D" w:rsidRDefault="006A190D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6A190D" w:rsidRDefault="006A190D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3E2BCD" w:rsidRDefault="00CB1383" w:rsidP="003E2BCD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4282440" cy="3618804"/>
            <wp:effectExtent l="0" t="0" r="3810" b="127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358" cy="36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17E" w:rsidRDefault="001A317E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EE20A3" w:rsidRDefault="00EE20A3" w:rsidP="00EE20A3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1A317E" w:rsidRDefault="001A317E" w:rsidP="00113342"/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113342" w:rsidRDefault="00BD3BF0" w:rsidP="00113342">
      <w:r>
        <w:t>Det overordnede formål med 3</w:t>
      </w:r>
      <w:r w:rsidR="00113342">
        <w:t>.hovedforløb</w:t>
      </w:r>
      <w:r w:rsidR="00A075BD">
        <w:t xml:space="preserve"> </w:t>
      </w:r>
      <w:r w:rsidR="00113342">
        <w:t>er, at</w:t>
      </w:r>
      <w:r w:rsidR="001A317E">
        <w:t xml:space="preserve"> vi med udgangspunkt i din nuværende teoretiske viden og praktiske erfaring</w:t>
      </w:r>
      <w:r w:rsidR="00DD0DEC">
        <w:t>, gradvist præsenterer dig for ny teori, nye værktøjer, maskiner og teknikker.</w:t>
      </w:r>
    </w:p>
    <w:p w:rsidR="001A317E" w:rsidRDefault="001A317E" w:rsidP="00113342"/>
    <w:p w:rsidR="00113342" w:rsidRDefault="00113342" w:rsidP="00113342">
      <w:pPr>
        <w:pStyle w:val="Opstilling-punkttegn"/>
        <w:numPr>
          <w:ilvl w:val="0"/>
          <w:numId w:val="1"/>
        </w:numPr>
      </w:pPr>
      <w:r>
        <w:t>Som</w:t>
      </w:r>
      <w:r w:rsidR="00DD0DEC">
        <w:t xml:space="preserve"> du kender det fra din praktiktid</w:t>
      </w:r>
      <w:r>
        <w:t>, skal du gerne ende med at have en tilfreds ”kunde”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Arbejdet skal være udført inden for den aftalte tid, kvaliteten skal være i orden, og så skulle du meget gerne udvikle dig positivt - både fagligt og personligt - undervejs i forløbet.</w:t>
      </w:r>
    </w:p>
    <w:p w:rsidR="008175B0" w:rsidRDefault="00113342" w:rsidP="0086658E">
      <w:pPr>
        <w:pStyle w:val="Opstilling-punkttegn"/>
        <w:numPr>
          <w:ilvl w:val="0"/>
          <w:numId w:val="1"/>
        </w:numPr>
      </w:pPr>
      <w:r>
        <w:t>Endvidere, er det et klart mål for os, at få dig til gennemtænke hele processen – inden - du går i gang med dit praktiske arbejde.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526CA5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 xml:space="preserve">forløbets kompetencemål kan du se i bekendtgørelsen:  (Se §4) </w:t>
      </w:r>
      <w:hyperlink r:id="rId13" w:history="1">
        <w:r w:rsidRPr="00D60CFC">
          <w:rPr>
            <w:rStyle w:val="Hyperlink"/>
          </w:rPr>
          <w:t>Bekendtgørelsen</w:t>
        </w:r>
      </w:hyperlink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BB43C1" w:rsidRDefault="00AF4D87" w:rsidP="00BB43C1">
      <w:pPr>
        <w:rPr>
          <w:rStyle w:val="Fremhv"/>
        </w:rPr>
      </w:pPr>
      <w:r>
        <w:rPr>
          <w:rStyle w:val="Fremhv"/>
        </w:rPr>
        <w:t>I 3</w:t>
      </w:r>
      <w:r w:rsidR="00BB43C1" w:rsidRPr="00C60F10">
        <w:rPr>
          <w:rStyle w:val="Fremhv"/>
        </w:rPr>
        <w:t>.HF indgår de nedenstående fag:</w:t>
      </w:r>
    </w:p>
    <w:p w:rsidR="001B46DC" w:rsidRDefault="001B46DC" w:rsidP="00BB43C1">
      <w:pPr>
        <w:rPr>
          <w:rStyle w:val="Fremhv"/>
        </w:rPr>
      </w:pPr>
    </w:p>
    <w:p w:rsidR="00AF4D87" w:rsidRDefault="00AF4D87" w:rsidP="00BB43C1">
      <w:pPr>
        <w:rPr>
          <w:rStyle w:val="Fremhv"/>
        </w:rPr>
      </w:pPr>
      <w:r>
        <w:rPr>
          <w:rStyle w:val="Fremhv"/>
          <w:noProof/>
        </w:rPr>
        <w:drawing>
          <wp:inline distT="0" distB="0" distL="0" distR="0">
            <wp:extent cx="5791200" cy="1524000"/>
            <wp:effectExtent l="19050" t="19050" r="19050" b="1905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524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Pr="00C60F10" w:rsidRDefault="00BB43C1" w:rsidP="00BB43C1">
      <w:pPr>
        <w:rPr>
          <w:rStyle w:val="Fremhv"/>
        </w:rPr>
      </w:pP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913289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Har du behov for at se den formelle formulering af fagenes målpinde kan du se disse i vejledningen til uddannelsen:</w:t>
      </w: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913289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913289" w:rsidRPr="007517F0" w:rsidRDefault="00913289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BB43C1" w:rsidRPr="00F92975" w:rsidRDefault="00391C61" w:rsidP="00BB43C1">
      <w:pPr>
        <w:pStyle w:val="Overskrift1"/>
        <w:rPr>
          <w:color w:val="FF0000"/>
        </w:rPr>
      </w:pPr>
      <w:r>
        <w:lastRenderedPageBreak/>
        <w:t>3. Proj</w:t>
      </w:r>
      <w:r w:rsidR="00C7172E">
        <w:t>ekta</w:t>
      </w:r>
      <w:r w:rsidR="00D414A6">
        <w:t>rbejde – Teknologi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BB43C1" w:rsidRDefault="00FF050F" w:rsidP="00DB294F">
      <w:pPr>
        <w:jc w:val="center"/>
      </w:pPr>
      <w:r>
        <w:rPr>
          <w:noProof/>
        </w:rPr>
        <w:drawing>
          <wp:inline distT="0" distB="0" distL="0" distR="0">
            <wp:extent cx="5059680" cy="2118360"/>
            <wp:effectExtent l="0" t="0" r="762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8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94F" w:rsidRDefault="00DB294F" w:rsidP="00BB43C1"/>
    <w:p w:rsidR="00BB43C1" w:rsidRDefault="00983F37" w:rsidP="00BB43C1">
      <w:r>
        <w:t>Undervisningen på 3</w:t>
      </w:r>
      <w:r w:rsidR="00BB43C1">
        <w:t>.HF er centreret omkring et case-baseret projektarb</w:t>
      </w:r>
      <w:r w:rsidR="00C7172E">
        <w:t>ejde, i forbindelse med faget T</w:t>
      </w:r>
      <w:r w:rsidR="00EE735D">
        <w:t>eknologi.</w:t>
      </w:r>
      <w:r w:rsidR="00C7172E">
        <w:t xml:space="preserve"> </w:t>
      </w:r>
      <w:r w:rsidR="00EE735D">
        <w:t xml:space="preserve">Endvidere arbejder vi med </w:t>
      </w:r>
      <w:r w:rsidR="00C7172E">
        <w:t>temaet: Bygningsfysik, samt v</w:t>
      </w:r>
      <w:r w:rsidR="00BB43C1">
        <w:t>algfri specialefag.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 xml:space="preserve">3.b </w:t>
      </w:r>
      <w:r w:rsidR="00EE735D">
        <w:t>–</w:t>
      </w:r>
      <w:r>
        <w:t xml:space="preserve"> Projektoplæg</w:t>
      </w:r>
      <w:r w:rsidR="00EE735D">
        <w:t xml:space="preserve"> </w:t>
      </w:r>
      <w:r w:rsidR="009A6E5F">
        <w:t>til faget: T</w:t>
      </w:r>
      <w:r w:rsidR="00EE735D">
        <w:t>eknologi</w:t>
      </w:r>
      <w:r w:rsidR="00381756">
        <w:t xml:space="preserve"> på E-niveau</w:t>
      </w:r>
    </w:p>
    <w:p w:rsidR="005A6A63" w:rsidRDefault="005A6A63" w:rsidP="006D5847">
      <w:pPr>
        <w:rPr>
          <w:color w:val="auto"/>
        </w:rPr>
      </w:pPr>
    </w:p>
    <w:p w:rsidR="00766224" w:rsidRPr="003C4F4F" w:rsidRDefault="009A6E5F" w:rsidP="006D5847">
      <w:pPr>
        <w:rPr>
          <w:rStyle w:val="Fremhv"/>
          <w:szCs w:val="22"/>
        </w:rPr>
      </w:pPr>
      <w:r w:rsidRPr="003C4F4F">
        <w:rPr>
          <w:rStyle w:val="Fremhv"/>
          <w:szCs w:val="22"/>
        </w:rPr>
        <w:t>Produktudvikling og fremstilling af værktøjskasse til snedkerfaget</w:t>
      </w:r>
    </w:p>
    <w:p w:rsidR="003C4F4F" w:rsidRDefault="003C4F4F" w:rsidP="006D5847">
      <w:pPr>
        <w:rPr>
          <w:rStyle w:val="Fremhv"/>
          <w:sz w:val="20"/>
        </w:rPr>
      </w:pPr>
    </w:p>
    <w:p w:rsidR="003C4F4F" w:rsidRPr="003C4F4F" w:rsidRDefault="003C4F4F" w:rsidP="003C4F4F">
      <w:pPr>
        <w:rPr>
          <w:rStyle w:val="Fremhv"/>
          <w:sz w:val="20"/>
        </w:rPr>
      </w:pPr>
      <w:r w:rsidRPr="003C4F4F">
        <w:rPr>
          <w:rStyle w:val="Fremhv"/>
          <w:sz w:val="20"/>
        </w:rPr>
        <w:t>Indledning</w:t>
      </w:r>
      <w:r w:rsidR="00787D18">
        <w:rPr>
          <w:rStyle w:val="Fremhv"/>
          <w:sz w:val="20"/>
        </w:rPr>
        <w:t xml:space="preserve"> og case-beskrivelse</w:t>
      </w:r>
    </w:p>
    <w:p w:rsidR="003C4F4F" w:rsidRDefault="003C4F4F" w:rsidP="003C4F4F">
      <w:pPr>
        <w:rPr>
          <w:color w:val="auto"/>
        </w:rPr>
      </w:pPr>
      <w:r>
        <w:rPr>
          <w:color w:val="auto"/>
        </w:rPr>
        <w:t xml:space="preserve">Alle snedkere har brug for en værktøjskasse. Derfor er der i årenes løb kommet mange bud på hvordan en værktøjskasse skal se ud, hvad den skal fremstilles af, og hvilke funktioner den skal indeholde. </w:t>
      </w:r>
    </w:p>
    <w:p w:rsidR="003C4F4F" w:rsidRDefault="003C4F4F" w:rsidP="003C4F4F">
      <w:pPr>
        <w:rPr>
          <w:color w:val="auto"/>
        </w:rPr>
      </w:pPr>
      <w:r>
        <w:rPr>
          <w:color w:val="auto"/>
        </w:rPr>
        <w:t>Herunder kan du se en hjemmefremstillet værktøjskasse og en ”hyldevare.”</w:t>
      </w:r>
    </w:p>
    <w:p w:rsidR="003C4F4F" w:rsidRPr="009A6E5F" w:rsidRDefault="003C4F4F" w:rsidP="003C4F4F">
      <w:pPr>
        <w:rPr>
          <w:color w:val="auto"/>
        </w:rPr>
      </w:pPr>
      <w:r>
        <w:rPr>
          <w:color w:val="auto"/>
        </w:rPr>
        <w:t>Uden at kritisere de 2 eksempler for meget vil vi mene at du kan komme med et bedre bud på, hvordan bygningssnedkerens værktøjskasse skal se ud, og hvad den skal kunne.</w:t>
      </w:r>
    </w:p>
    <w:p w:rsidR="003C4F4F" w:rsidRDefault="003C4F4F" w:rsidP="003C4F4F">
      <w:pPr>
        <w:rPr>
          <w:color w:val="auto"/>
        </w:rPr>
      </w:pPr>
      <w:r>
        <w:rPr>
          <w:rStyle w:val="Fremhv"/>
          <w:noProof/>
          <w:sz w:val="20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-144780</wp:posOffset>
            </wp:positionH>
            <wp:positionV relativeFrom="paragraph">
              <wp:posOffset>35560</wp:posOffset>
            </wp:positionV>
            <wp:extent cx="2301240" cy="1827686"/>
            <wp:effectExtent l="0" t="0" r="3810" b="1270"/>
            <wp:wrapSquare wrapText="bothSides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82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4F4F" w:rsidRDefault="003C4F4F" w:rsidP="003C4F4F">
      <w:pPr>
        <w:rPr>
          <w:color w:val="auto"/>
        </w:rPr>
      </w:pPr>
    </w:p>
    <w:p w:rsidR="003C4F4F" w:rsidRPr="005A6A63" w:rsidRDefault="003C4F4F" w:rsidP="006D5847">
      <w:pPr>
        <w:rPr>
          <w:rStyle w:val="Fremhv"/>
          <w:sz w:val="20"/>
        </w:rPr>
      </w:pPr>
    </w:p>
    <w:p w:rsidR="005A6A63" w:rsidRDefault="0022492A" w:rsidP="006D5847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3839210</wp:posOffset>
            </wp:positionH>
            <wp:positionV relativeFrom="paragraph">
              <wp:posOffset>314960</wp:posOffset>
            </wp:positionV>
            <wp:extent cx="1508125" cy="1641475"/>
            <wp:effectExtent l="0" t="0" r="0" b="0"/>
            <wp:wrapSquare wrapText="bothSides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6A63" w:rsidRDefault="005A6A63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3C603B" w:rsidRDefault="003C603B" w:rsidP="006D5847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9A6E5F" w:rsidRDefault="009A6E5F" w:rsidP="001327AE">
      <w:pPr>
        <w:rPr>
          <w:color w:val="auto"/>
        </w:rPr>
      </w:pPr>
    </w:p>
    <w:p w:rsidR="002A0EC2" w:rsidRPr="00080393" w:rsidRDefault="009F6147" w:rsidP="00766224">
      <w:pPr>
        <w:rPr>
          <w:color w:val="auto"/>
          <w:lang w:val="en-US"/>
        </w:rPr>
      </w:pPr>
      <w:r w:rsidRPr="00080393">
        <w:rPr>
          <w:color w:val="auto"/>
          <w:lang w:val="en-US"/>
        </w:rPr>
        <w:t xml:space="preserve">OBS - </w:t>
      </w:r>
      <w:proofErr w:type="spellStart"/>
      <w:r w:rsidRPr="00080393">
        <w:rPr>
          <w:color w:val="auto"/>
          <w:lang w:val="en-US"/>
        </w:rPr>
        <w:t>P</w:t>
      </w:r>
      <w:r w:rsidR="00787D18" w:rsidRPr="00080393">
        <w:rPr>
          <w:color w:val="auto"/>
          <w:lang w:val="en-US"/>
        </w:rPr>
        <w:t>røv</w:t>
      </w:r>
      <w:proofErr w:type="spellEnd"/>
      <w:r w:rsidR="00080393" w:rsidRPr="00080393">
        <w:rPr>
          <w:color w:val="auto"/>
          <w:lang w:val="en-US"/>
        </w:rPr>
        <w:t xml:space="preserve"> </w:t>
      </w:r>
      <w:r w:rsidRPr="00080393">
        <w:rPr>
          <w:color w:val="auto"/>
          <w:lang w:val="en-US"/>
        </w:rPr>
        <w:t xml:space="preserve">at google: </w:t>
      </w:r>
      <w:r w:rsidR="00547EED">
        <w:fldChar w:fldCharType="begin"/>
      </w:r>
      <w:r w:rsidR="00547EED" w:rsidRPr="00155C26">
        <w:rPr>
          <w:lang w:val="en-US"/>
        </w:rPr>
        <w:instrText xml:space="preserve"> HYPERLINK "https://www.google.dk/search?q=wooden+tool+chest&amp;source=lnms&amp;tbm=isch&amp;sa=X&amp;ved=2ahUKEwjRkYyco57mAhVLLVAKHZq7BaUQ_AUoAXoECAkQAw&amp;biw=1536&amp;bih=738" </w:instrText>
      </w:r>
      <w:r w:rsidR="00547EED">
        <w:fldChar w:fldCharType="separate"/>
      </w:r>
      <w:r w:rsidRPr="00080393">
        <w:rPr>
          <w:rStyle w:val="Hyperlink"/>
          <w:lang w:val="en-US"/>
        </w:rPr>
        <w:t>Wooden tool chest</w:t>
      </w:r>
      <w:r w:rsidR="00547EED">
        <w:rPr>
          <w:rStyle w:val="Hyperlink"/>
          <w:lang w:val="en-US"/>
        </w:rPr>
        <w:fldChar w:fldCharType="end"/>
      </w:r>
    </w:p>
    <w:p w:rsidR="00766224" w:rsidRPr="00766224" w:rsidRDefault="00A94A47" w:rsidP="0089275E">
      <w:pPr>
        <w:pStyle w:val="Overskrift2"/>
      </w:pPr>
      <w:r>
        <w:lastRenderedPageBreak/>
        <w:t>3.c</w:t>
      </w:r>
      <w:r w:rsidR="0089275E">
        <w:t xml:space="preserve"> - Dokumentation</w:t>
      </w:r>
    </w:p>
    <w:p w:rsidR="0089275E" w:rsidRDefault="0089275E" w:rsidP="00766224">
      <w:pPr>
        <w:rPr>
          <w:color w:val="auto"/>
        </w:rPr>
      </w:pPr>
    </w:p>
    <w:p w:rsidR="00766224" w:rsidRDefault="009F6147" w:rsidP="0089275E">
      <w:pPr>
        <w:pStyle w:val="Opstilling-punkttegn"/>
      </w:pPr>
      <w:r>
        <w:t>Skitse</w:t>
      </w:r>
    </w:p>
    <w:p w:rsidR="009F6147" w:rsidRPr="00766224" w:rsidRDefault="009F6147" w:rsidP="0089275E">
      <w:pPr>
        <w:pStyle w:val="Opstilling-punkttegn"/>
      </w:pPr>
      <w:r>
        <w:t>Fagtegning</w:t>
      </w:r>
    </w:p>
    <w:p w:rsidR="00766224" w:rsidRDefault="00766224" w:rsidP="0089275E">
      <w:pPr>
        <w:pStyle w:val="Opstilling-punkttegn"/>
      </w:pPr>
      <w:r w:rsidRPr="00766224">
        <w:t>Del-tegninger</w:t>
      </w:r>
    </w:p>
    <w:p w:rsidR="0056777C" w:rsidRPr="00766224" w:rsidRDefault="0056777C" w:rsidP="0056777C">
      <w:pPr>
        <w:pStyle w:val="Opstilling-punkttegn"/>
        <w:numPr>
          <w:ilvl w:val="0"/>
          <w:numId w:val="0"/>
        </w:numPr>
        <w:ind w:left="360"/>
      </w:pPr>
    </w:p>
    <w:p w:rsidR="005557C3" w:rsidRDefault="008A410D" w:rsidP="008A410D">
      <w:pPr>
        <w:rPr>
          <w:color w:val="auto"/>
        </w:rPr>
      </w:pPr>
      <w:r>
        <w:rPr>
          <w:color w:val="auto"/>
        </w:rPr>
        <w:t>Herudover skal du udarbejde en</w:t>
      </w:r>
      <w:r w:rsidRPr="008A410D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 xml:space="preserve"> som</w:t>
      </w:r>
      <w:r w:rsidRPr="008A410D">
        <w:rPr>
          <w:color w:val="auto"/>
        </w:rPr>
        <w:t xml:space="preserve"> du har truffet</w:t>
      </w:r>
      <w:r>
        <w:rPr>
          <w:color w:val="auto"/>
        </w:rPr>
        <w:t>,</w:t>
      </w:r>
      <w:r w:rsidRPr="008A410D">
        <w:rPr>
          <w:color w:val="auto"/>
        </w:rPr>
        <w:t xml:space="preserve"> i forbindelse med udviklingen og tilblivelsen af projektet.</w:t>
      </w:r>
      <w:r w:rsidR="005557C3">
        <w:rPr>
          <w:color w:val="auto"/>
        </w:rPr>
        <w:t xml:space="preserve"> Din samlede dokumentation – og dit </w:t>
      </w:r>
      <w:r w:rsidR="00A96FC5">
        <w:rPr>
          <w:color w:val="auto"/>
        </w:rPr>
        <w:t>”</w:t>
      </w:r>
      <w:r w:rsidR="005557C3">
        <w:rPr>
          <w:color w:val="auto"/>
        </w:rPr>
        <w:t>færdige</w:t>
      </w:r>
      <w:r w:rsidR="00A96FC5">
        <w:rPr>
          <w:color w:val="auto"/>
        </w:rPr>
        <w:t>”</w:t>
      </w:r>
      <w:r w:rsidR="005557C3">
        <w:rPr>
          <w:color w:val="auto"/>
        </w:rPr>
        <w:t xml:space="preserve"> produkt – udgør grundlaget for eksamen.</w:t>
      </w:r>
    </w:p>
    <w:p w:rsidR="007A69FB" w:rsidRDefault="007A69FB" w:rsidP="008A410D">
      <w:pPr>
        <w:rPr>
          <w:color w:val="auto"/>
        </w:rPr>
      </w:pPr>
      <w:r>
        <w:rPr>
          <w:color w:val="auto"/>
        </w:rPr>
        <w:t xml:space="preserve">I hvilken grad dit produkt skal være færdigt, aftales i forbindelse med opstarten. Er et færdigt produkt fx lig med noget som er klar til salg? </w:t>
      </w:r>
    </w:p>
    <w:p w:rsidR="007A69FB" w:rsidRDefault="007A69FB" w:rsidP="008A410D">
      <w:pPr>
        <w:rPr>
          <w:color w:val="auto"/>
        </w:rPr>
      </w:pPr>
      <w:r>
        <w:rPr>
          <w:color w:val="auto"/>
        </w:rPr>
        <w:t>Eller er din idé så tidskrævende at udføre, at det er acceptabelt at du udfører virtuelle eller fysiske modeller?</w:t>
      </w:r>
    </w:p>
    <w:p w:rsidR="008A410D" w:rsidRPr="008A410D" w:rsidRDefault="005557C3" w:rsidP="008A410D">
      <w:pPr>
        <w:rPr>
          <w:color w:val="auto"/>
        </w:rPr>
      </w:pPr>
      <w:r>
        <w:rPr>
          <w:color w:val="auto"/>
        </w:rPr>
        <w:t>(Rapporten s</w:t>
      </w:r>
      <w:r w:rsidR="00475C4E">
        <w:rPr>
          <w:color w:val="auto"/>
        </w:rPr>
        <w:t>kal afleveres på det aftalte tidspunkt – normalt i begyndelsen af forløbets 3. uge)</w:t>
      </w:r>
    </w:p>
    <w:p w:rsidR="0089275E" w:rsidRDefault="0089275E" w:rsidP="00766224">
      <w:pPr>
        <w:rPr>
          <w:color w:val="auto"/>
        </w:rPr>
      </w:pPr>
    </w:p>
    <w:p w:rsidR="00766224" w:rsidRPr="0089275E" w:rsidRDefault="00766224" w:rsidP="00766224">
      <w:pPr>
        <w:rPr>
          <w:rStyle w:val="Fremhv"/>
          <w:sz w:val="20"/>
        </w:rPr>
      </w:pPr>
      <w:r w:rsidRPr="0089275E">
        <w:rPr>
          <w:rStyle w:val="Fremhv"/>
          <w:sz w:val="20"/>
        </w:rPr>
        <w:t>Forberedelse inden skoleopholdet:</w:t>
      </w:r>
    </w:p>
    <w:p w:rsidR="00766224" w:rsidRPr="00766224" w:rsidRDefault="00766224" w:rsidP="008A410D">
      <w:pPr>
        <w:rPr>
          <w:color w:val="auto"/>
        </w:rPr>
      </w:pPr>
      <w:r w:rsidRPr="00766224">
        <w:rPr>
          <w:color w:val="auto"/>
        </w:rPr>
        <w:t>Vi forv</w:t>
      </w:r>
      <w:r w:rsidR="00D26530">
        <w:rPr>
          <w:color w:val="auto"/>
        </w:rPr>
        <w:t xml:space="preserve">enter at du ud fra oplægget medbringer </w:t>
      </w:r>
      <w:r w:rsidRPr="00766224">
        <w:rPr>
          <w:color w:val="auto"/>
        </w:rPr>
        <w:t>en færdig skitse med mål og materialevalg</w:t>
      </w:r>
      <w:r w:rsidR="0089275E">
        <w:rPr>
          <w:color w:val="auto"/>
        </w:rPr>
        <w:t>, som</w:t>
      </w:r>
      <w:r w:rsidRPr="00766224">
        <w:rPr>
          <w:color w:val="auto"/>
        </w:rPr>
        <w:t xml:space="preserve"> vi i fællesskab kan gennemse</w:t>
      </w:r>
      <w:r w:rsidR="0089275E">
        <w:rPr>
          <w:color w:val="auto"/>
        </w:rPr>
        <w:t>,</w:t>
      </w:r>
      <w:r w:rsidRPr="00766224">
        <w:rPr>
          <w:color w:val="auto"/>
        </w:rPr>
        <w:t xml:space="preserve"> inden </w:t>
      </w:r>
      <w:r w:rsidR="0089275E">
        <w:rPr>
          <w:color w:val="auto"/>
        </w:rPr>
        <w:t>du begynder på din</w:t>
      </w:r>
      <w:r w:rsidRPr="00766224">
        <w:rPr>
          <w:color w:val="auto"/>
        </w:rPr>
        <w:t xml:space="preserve"> fagtegning.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A94A47" w:rsidP="000B6EDC">
      <w:pPr>
        <w:pStyle w:val="Overskrift2"/>
      </w:pPr>
      <w:r>
        <w:t>3.d</w:t>
      </w:r>
      <w:r w:rsidR="002F0223">
        <w:t xml:space="preserve">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0B6EDC" w:rsidRPr="005747E6" w:rsidRDefault="00BF5544" w:rsidP="005747E6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</w:t>
      </w:r>
      <w:r w:rsidR="00EB0DD5">
        <w:rPr>
          <w:color w:val="auto"/>
        </w:rPr>
        <w:t>,</w:t>
      </w:r>
      <w:r w:rsidR="000B6EDC">
        <w:rPr>
          <w:color w:val="auto"/>
        </w:rPr>
        <w:t xml:space="preserve"> at du</w:t>
      </w:r>
      <w:r w:rsidR="00EB0DD5">
        <w:rPr>
          <w:color w:val="auto"/>
        </w:rPr>
        <w:t xml:space="preserve"> - </w:t>
      </w:r>
      <w:r w:rsidR="00766224" w:rsidRPr="00766224">
        <w:rPr>
          <w:color w:val="auto"/>
        </w:rPr>
        <w:t>via p</w:t>
      </w:r>
      <w:r w:rsidR="00E50573">
        <w:rPr>
          <w:color w:val="auto"/>
        </w:rPr>
        <w:t>raktik og teoriundervisningen</w:t>
      </w:r>
      <w:r w:rsidR="00EB0DD5">
        <w:rPr>
          <w:color w:val="auto"/>
        </w:rPr>
        <w:t xml:space="preserve"> -</w:t>
      </w:r>
      <w:r w:rsidR="00E50573">
        <w:rPr>
          <w:color w:val="auto"/>
        </w:rPr>
        <w:t xml:space="preserve"> </w:t>
      </w:r>
      <w:r w:rsidR="000B6EDC">
        <w:rPr>
          <w:color w:val="auto"/>
        </w:rPr>
        <w:t>har tilegnet dig</w:t>
      </w:r>
      <w:r w:rsidR="00EB0DD5">
        <w:rPr>
          <w:color w:val="auto"/>
        </w:rPr>
        <w:t xml:space="preserve"> </w:t>
      </w:r>
      <w:r w:rsidR="005747E6">
        <w:rPr>
          <w:color w:val="auto"/>
        </w:rPr>
        <w:t>kompetencer i at i</w:t>
      </w:r>
      <w:r w:rsidR="00D414A6">
        <w:t>dé</w:t>
      </w:r>
      <w:r w:rsidR="00CE5A6E" w:rsidRPr="00CE5A6E">
        <w:t>udvikle på et projekt/emne</w:t>
      </w:r>
      <w:r w:rsidR="00CE5A6E">
        <w:t>.</w:t>
      </w:r>
    </w:p>
    <w:p w:rsidR="00E50573" w:rsidRDefault="00E50573" w:rsidP="00766224">
      <w:pPr>
        <w:rPr>
          <w:color w:val="auto"/>
        </w:rPr>
      </w:pPr>
    </w:p>
    <w:p w:rsidR="000B6EDC" w:rsidRDefault="00AE0897" w:rsidP="000B6EDC">
      <w:pPr>
        <w:pStyle w:val="Overskrift2"/>
      </w:pPr>
      <w:r>
        <w:t>3.e</w:t>
      </w:r>
      <w:r w:rsidR="00CE5A6E">
        <w:t xml:space="preserve"> – Eksamen </w:t>
      </w:r>
    </w:p>
    <w:p w:rsidR="00CE5A6E" w:rsidRDefault="00CE5A6E" w:rsidP="00CE5A6E"/>
    <w:p w:rsidR="00DF303C" w:rsidRDefault="00CE5A6E" w:rsidP="00CE5A6E">
      <w:r>
        <w:t xml:space="preserve">Dette projekt er afslutningen på undervisningen i grundfaget Teknologi. </w:t>
      </w:r>
    </w:p>
    <w:p w:rsidR="00CE5A6E" w:rsidRPr="00963430" w:rsidRDefault="00CE5A6E" w:rsidP="00CE5A6E">
      <w:pPr>
        <w:rPr>
          <w:color w:val="auto"/>
        </w:rPr>
      </w:pPr>
      <w:r>
        <w:t>Vedr. eksamen: Se afsnit</w:t>
      </w:r>
      <w:r w:rsidR="00963430">
        <w:t>:</w:t>
      </w:r>
      <w:r w:rsidR="00963430">
        <w:rPr>
          <w:color w:val="FF0000"/>
        </w:rPr>
        <w:t xml:space="preserve"> </w:t>
      </w:r>
      <w:r w:rsidR="00475C4E">
        <w:rPr>
          <w:color w:val="auto"/>
        </w:rPr>
        <w:t>7</w:t>
      </w:r>
      <w:r w:rsidR="00963430" w:rsidRPr="00963430">
        <w:rPr>
          <w:color w:val="auto"/>
        </w:rPr>
        <w:t>.d</w:t>
      </w:r>
    </w:p>
    <w:p w:rsidR="00D414A6" w:rsidRPr="00CE5A6E" w:rsidRDefault="00D414A6" w:rsidP="00CE5A6E"/>
    <w:p w:rsidR="00D414A6" w:rsidRPr="00F92975" w:rsidRDefault="00D414A6" w:rsidP="00D414A6">
      <w:pPr>
        <w:pStyle w:val="Overskrift1"/>
        <w:rPr>
          <w:color w:val="FF0000"/>
        </w:rPr>
      </w:pPr>
      <w:r>
        <w:t>4. Temaet – Bygningsfysik</w:t>
      </w:r>
    </w:p>
    <w:p w:rsidR="000B6EDC" w:rsidRDefault="000B6EDC" w:rsidP="00766224">
      <w:pPr>
        <w:rPr>
          <w:color w:val="auto"/>
        </w:rPr>
      </w:pPr>
    </w:p>
    <w:p w:rsidR="00766224" w:rsidRPr="00AE0897" w:rsidRDefault="003678FF" w:rsidP="00766224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1502410" cy="1006475"/>
            <wp:effectExtent l="0" t="0" r="2540" b="3175"/>
            <wp:wrapSquare wrapText="bothSides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224" w:rsidRPr="00AE0897">
        <w:rPr>
          <w:color w:val="auto"/>
        </w:rPr>
        <w:t>Der vil i løbet af de 5 uger</w:t>
      </w:r>
      <w:r w:rsidR="00A56030" w:rsidRPr="00AE0897">
        <w:rPr>
          <w:color w:val="auto"/>
        </w:rPr>
        <w:t>, som vi har</w:t>
      </w:r>
      <w:r w:rsidR="00766224" w:rsidRPr="00AE0897">
        <w:rPr>
          <w:color w:val="auto"/>
        </w:rPr>
        <w:t xml:space="preserve"> til rådighed</w:t>
      </w:r>
      <w:r w:rsidR="00A56030" w:rsidRPr="00AE0897">
        <w:rPr>
          <w:color w:val="auto"/>
        </w:rPr>
        <w:t>,</w:t>
      </w:r>
      <w:r w:rsidR="000B6EDC" w:rsidRPr="00AE0897">
        <w:rPr>
          <w:color w:val="auto"/>
        </w:rPr>
        <w:t xml:space="preserve"> blive afholdt kurser i</w:t>
      </w:r>
      <w:r w:rsidR="00E50573" w:rsidRPr="00AE0897">
        <w:rPr>
          <w:color w:val="auto"/>
        </w:rPr>
        <w:t xml:space="preserve"> bl.a.</w:t>
      </w:r>
      <w:r w:rsidR="000B6EDC" w:rsidRPr="00AE0897">
        <w:rPr>
          <w:color w:val="auto"/>
        </w:rPr>
        <w:t>:</w:t>
      </w:r>
    </w:p>
    <w:p w:rsidR="00E50573" w:rsidRPr="00AE0897" w:rsidRDefault="00E50573" w:rsidP="00AE0897">
      <w:pPr>
        <w:pStyle w:val="Opstilling-punkttegn"/>
      </w:pPr>
      <w:r w:rsidRPr="00AE0897">
        <w:t>Maskiner / samlingsmetoder</w:t>
      </w:r>
    </w:p>
    <w:p w:rsidR="00E50573" w:rsidRPr="00AE0897" w:rsidRDefault="00E50573" w:rsidP="00AE0897">
      <w:pPr>
        <w:pStyle w:val="Opstilling-punkttegn"/>
      </w:pPr>
      <w:r w:rsidRPr="00AE0897">
        <w:t>Krav til døre og vinduer</w:t>
      </w:r>
    </w:p>
    <w:p w:rsidR="00E50573" w:rsidRPr="00AE0897" w:rsidRDefault="00AE0897" w:rsidP="00AE0897">
      <w:pPr>
        <w:pStyle w:val="Opstilling-punkttegn"/>
      </w:pPr>
      <w:r>
        <w:t>CE-Mærkning</w:t>
      </w:r>
    </w:p>
    <w:p w:rsidR="00E50573" w:rsidRDefault="00E50573" w:rsidP="00AE0897">
      <w:pPr>
        <w:pStyle w:val="Opstilling-punkttegn"/>
      </w:pPr>
      <w:r w:rsidRPr="00AE0897">
        <w:t>Montage</w:t>
      </w:r>
      <w:r w:rsidR="00D61A07">
        <w:t xml:space="preserve"> af bygningsdele og inventar</w:t>
      </w:r>
    </w:p>
    <w:p w:rsidR="00AE0897" w:rsidRPr="00AE0897" w:rsidRDefault="00AE0897" w:rsidP="00AE0897">
      <w:pPr>
        <w:pStyle w:val="Opstilling-punkttegn"/>
      </w:pPr>
      <w:r w:rsidRPr="00AE0897">
        <w:t>Fugt og varmeisolering/dugpunkt/U-værdier mv.</w:t>
      </w:r>
    </w:p>
    <w:p w:rsidR="008D6850" w:rsidRPr="00AE0897" w:rsidRDefault="008D6850" w:rsidP="00AE0897">
      <w:pPr>
        <w:pStyle w:val="Opstilling-punkttegn"/>
      </w:pPr>
      <w:r w:rsidRPr="00AE0897">
        <w:t>Arbejdsmiljø</w:t>
      </w:r>
    </w:p>
    <w:p w:rsidR="00E50573" w:rsidRDefault="00E50573" w:rsidP="00E50573">
      <w:pPr>
        <w:pStyle w:val="Opstilling-punkttegn"/>
        <w:numPr>
          <w:ilvl w:val="0"/>
          <w:numId w:val="0"/>
        </w:numPr>
        <w:ind w:left="360"/>
      </w:pPr>
    </w:p>
    <w:p w:rsidR="00AE0897" w:rsidRPr="00AE0897" w:rsidRDefault="00AE0897" w:rsidP="00AE0897">
      <w:pPr>
        <w:rPr>
          <w:rStyle w:val="Fremhv"/>
        </w:rPr>
      </w:pPr>
      <w:r w:rsidRPr="00AE0897">
        <w:rPr>
          <w:rStyle w:val="Fremhv"/>
        </w:rPr>
        <w:t>Temaets mål</w:t>
      </w:r>
    </w:p>
    <w:p w:rsidR="000B6EDC" w:rsidRPr="003678FF" w:rsidRDefault="00AE0897" w:rsidP="003678FF">
      <w:pPr>
        <w:rPr>
          <w:color w:val="auto"/>
        </w:rPr>
      </w:pPr>
      <w:r>
        <w:rPr>
          <w:color w:val="auto"/>
        </w:rPr>
        <w:t>Ved afslutningen af projektet forventer vi at du</w:t>
      </w:r>
      <w:r w:rsidRPr="00766224">
        <w:rPr>
          <w:color w:val="auto"/>
        </w:rPr>
        <w:t>, via p</w:t>
      </w:r>
      <w:r>
        <w:rPr>
          <w:color w:val="auto"/>
        </w:rPr>
        <w:t xml:space="preserve">raktik og teoriundervisningen </w:t>
      </w:r>
      <w:r w:rsidR="003678FF">
        <w:rPr>
          <w:color w:val="auto"/>
        </w:rPr>
        <w:t>har tilegnet dig et g</w:t>
      </w:r>
      <w:r w:rsidRPr="00AE0897">
        <w:rPr>
          <w:rStyle w:val="Fremhv"/>
          <w:b w:val="0"/>
        </w:rPr>
        <w:t>enerelt k</w:t>
      </w:r>
      <w:r w:rsidR="003678FF">
        <w:rPr>
          <w:rStyle w:val="Fremhv"/>
          <w:b w:val="0"/>
        </w:rPr>
        <w:t>endskab til emnerne i bygningsfysik.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b/>
          <w:color w:val="auto"/>
          <w:spacing w:val="2"/>
        </w:rPr>
      </w:pPr>
      <w:r w:rsidRPr="000B6EDC">
        <w:rPr>
          <w:rStyle w:val="Fremhv"/>
        </w:rPr>
        <w:t>Valgfri specialefag</w:t>
      </w:r>
    </w:p>
    <w:p w:rsidR="000B6EDC" w:rsidRDefault="000B6EDC" w:rsidP="000B6EDC">
      <w:r>
        <w:t xml:space="preserve">Hvilke valgfri fag </w:t>
      </w:r>
      <w:r w:rsidR="00E50573">
        <w:t>der vil være de rigtige for dig</w:t>
      </w:r>
      <w:r>
        <w:t xml:space="preserve"> afhænger bl.a. hv</w:t>
      </w:r>
      <w:r w:rsidR="00E50573">
        <w:t xml:space="preserve">ilken type af virksomhed, som du er ansat i, </w:t>
      </w:r>
      <w:r>
        <w:t>dine stærke og svage sider etc. Sørg derfor for, at få råd og vejledning af dine lærere.</w:t>
      </w:r>
    </w:p>
    <w:p w:rsidR="00A16855" w:rsidRDefault="000B6EDC" w:rsidP="00766224">
      <w:r>
        <w:t>Du vil præsenteret for en oversigt over hvilke fag som vi aktuelt udbyder.</w:t>
      </w:r>
    </w:p>
    <w:p w:rsidR="005747E6" w:rsidRDefault="005747E6" w:rsidP="00766224"/>
    <w:p w:rsidR="00A16855" w:rsidRPr="00A16855" w:rsidRDefault="00F872BB" w:rsidP="00A16855">
      <w:pPr>
        <w:pStyle w:val="Overskrift1"/>
      </w:pPr>
      <w:r>
        <w:lastRenderedPageBreak/>
        <w:t>5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F872BB" w:rsidP="00A16855">
      <w:pPr>
        <w:pStyle w:val="Overskrift2"/>
      </w:pPr>
      <w:r>
        <w:t>5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F4F0A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tra</w:t>
      </w:r>
      <w:r w:rsidR="00795DB3">
        <w:t xml:space="preserve">nsport af </w:t>
      </w:r>
      <w:r>
        <w:t>materialer, så vi undgår tunge løft og uhensigtsmæssige arbejdsstillinger.</w:t>
      </w:r>
    </w:p>
    <w:p w:rsidR="00D414A6" w:rsidRDefault="00D414A6" w:rsidP="00A16855"/>
    <w:p w:rsidR="00113342" w:rsidRDefault="00F872BB" w:rsidP="00113342">
      <w:pPr>
        <w:pStyle w:val="Overskrift2"/>
      </w:pPr>
      <w:r>
        <w:t>5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113342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Default="00113342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F872BB" w:rsidP="00113342">
      <w:pPr>
        <w:pStyle w:val="Overskrift2"/>
      </w:pPr>
      <w:r>
        <w:t>5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Pr="00903635" w:rsidRDefault="00113342" w:rsidP="00113342">
      <w:r w:rsidRPr="00903635">
        <w:t>I f</w:t>
      </w:r>
      <w:r>
        <w:t>orløbet skal du selv være aktiv</w:t>
      </w:r>
      <w:r w:rsidRPr="00903635">
        <w:t xml:space="preserve"> i forhold til at planlægge og gennemf</w:t>
      </w:r>
      <w:r w:rsidR="00E44E3D">
        <w:t>øre arbejdet ud fra din personlige planlægning.</w:t>
      </w:r>
    </w:p>
    <w:p w:rsidR="005044FD" w:rsidRDefault="00113342" w:rsidP="00113342">
      <w:r>
        <w:t xml:space="preserve">Det er vigtigt, at du har foretaget en form for analyse af problemstillingen, før du går i gang med at løse en teoretisk eller praktisk opgave: </w:t>
      </w:r>
    </w:p>
    <w:p w:rsidR="00F66ACB" w:rsidRDefault="00F66ACB" w:rsidP="00113342"/>
    <w:p w:rsidR="00113342" w:rsidRPr="00FE7573" w:rsidRDefault="00113342" w:rsidP="00113342">
      <w:pPr>
        <w:pStyle w:val="Opstilling-punkttegn"/>
        <w:numPr>
          <w:ilvl w:val="0"/>
          <w:numId w:val="1"/>
        </w:numPr>
      </w:pPr>
      <w:r w:rsidRPr="00FE7573">
        <w:t>Har jeg forstået problemet</w:t>
      </w:r>
      <w:r>
        <w:t>/opgaven</w:t>
      </w:r>
      <w:r w:rsidRPr="00FE7573">
        <w:t>?</w:t>
      </w:r>
    </w:p>
    <w:p w:rsidR="00113342" w:rsidRPr="00B30551" w:rsidRDefault="00113342" w:rsidP="00113342">
      <w:pPr>
        <w:pStyle w:val="Opstilling-punkttegn"/>
        <w:numPr>
          <w:ilvl w:val="0"/>
          <w:numId w:val="1"/>
        </w:numPr>
      </w:pPr>
      <w:r w:rsidRPr="00B30551">
        <w:t>Hvad ved jeg i forvejen om dette?</w:t>
      </w:r>
    </w:p>
    <w:p w:rsidR="00113342" w:rsidRPr="00BD7AE1" w:rsidRDefault="00113342" w:rsidP="00113342">
      <w:pPr>
        <w:pStyle w:val="Opstilling-punkttegn"/>
        <w:numPr>
          <w:ilvl w:val="0"/>
          <w:numId w:val="1"/>
        </w:numPr>
      </w:pPr>
      <w:r w:rsidRPr="00B30551">
        <w:t>Hvilke løsningsmuligheder, kan jeg umiddelbart se?</w:t>
      </w:r>
    </w:p>
    <w:p w:rsidR="003B7167" w:rsidRDefault="00113342" w:rsidP="003B7167">
      <w:pPr>
        <w:pStyle w:val="Opstilling-punkttegn"/>
        <w:numPr>
          <w:ilvl w:val="0"/>
          <w:numId w:val="1"/>
        </w:numPr>
      </w:pPr>
      <w:r w:rsidRPr="00B30551">
        <w:t xml:space="preserve">Kunne der være andre muligheder? </w:t>
      </w:r>
      <w:r>
        <w:t>(Undersøg, eksperimenter, konkluder</w:t>
      </w:r>
      <w:r w:rsidRPr="00B30551">
        <w:t>)</w:t>
      </w:r>
    </w:p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lastRenderedPageBreak/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>
        <w:t>tænker dig om, når du arbejder i værkstedet</w:t>
      </w:r>
    </w:p>
    <w:p w:rsidR="00F66ACB" w:rsidRDefault="00113342" w:rsidP="00907669">
      <w:pPr>
        <w:pStyle w:val="Opstilling-punkttegn"/>
        <w:numPr>
          <w:ilvl w:val="0"/>
          <w:numId w:val="1"/>
        </w:numPr>
      </w:pPr>
      <w:r>
        <w:t>At du behandler skolens udstyr</w:t>
      </w:r>
      <w:r w:rsidRPr="000D54F1">
        <w:t xml:space="preserve"> og inventar ordentlig</w:t>
      </w:r>
      <w:r>
        <w:t>t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F872BB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5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undervisningsuge, skal du regne med at have 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F872BB" w:rsidP="00113342">
      <w:pPr>
        <w:pStyle w:val="Overskrift1"/>
      </w:pPr>
      <w:r>
        <w:t>6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113342" w:rsidRDefault="00113342" w:rsidP="00113342">
      <w:r>
        <w:t>(Tjek derfor dit skema hver morgen!)</w:t>
      </w:r>
    </w:p>
    <w:p w:rsidR="005044FD" w:rsidRDefault="005044FD" w:rsidP="00113342"/>
    <w:p w:rsidR="005044FD" w:rsidRDefault="005044FD" w:rsidP="00113342"/>
    <w:p w:rsidR="00113342" w:rsidRDefault="00F872BB" w:rsidP="00113342">
      <w:pPr>
        <w:pStyle w:val="Overskrift2"/>
      </w:pPr>
      <w:r>
        <w:t>6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F872BB" w:rsidP="00113342">
      <w:pPr>
        <w:pStyle w:val="Overskrift2"/>
      </w:pPr>
      <w:r>
        <w:t>6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DF303C" w:rsidRDefault="00DF303C" w:rsidP="00113342"/>
    <w:p w:rsidR="00A16855" w:rsidRDefault="00A16855" w:rsidP="00113342"/>
    <w:p w:rsidR="00A16855" w:rsidRDefault="00F872BB" w:rsidP="00A16855">
      <w:pPr>
        <w:pStyle w:val="Overskrift2"/>
      </w:pPr>
      <w:r>
        <w:lastRenderedPageBreak/>
        <w:t>6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 xml:space="preserve">Snedkerfagets bogpakke fra forlaget </w:t>
      </w:r>
      <w:proofErr w:type="spellStart"/>
      <w:r>
        <w:rPr>
          <w:rStyle w:val="Fremhv"/>
          <w:b w:val="0"/>
          <w:szCs w:val="22"/>
        </w:rPr>
        <w:t>Praxis</w:t>
      </w:r>
      <w:proofErr w:type="spellEnd"/>
      <w:r>
        <w:rPr>
          <w:rStyle w:val="Fremhv"/>
          <w:b w:val="0"/>
          <w:szCs w:val="22"/>
        </w:rPr>
        <w:t>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475C4E" w:rsidRDefault="00F872BB" w:rsidP="00475C4E">
      <w:pPr>
        <w:pStyle w:val="Overskrift1"/>
      </w:pPr>
      <w:r w:rsidRPr="00475C4E">
        <w:t>7</w:t>
      </w:r>
      <w:r w:rsidR="00113342" w:rsidRPr="00475C4E">
        <w:t>. Evaluering</w:t>
      </w:r>
    </w:p>
    <w:p w:rsidR="00475C4E" w:rsidRDefault="00475C4E" w:rsidP="00475C4E"/>
    <w:p w:rsidR="00113342" w:rsidRDefault="00F872BB" w:rsidP="00475C4E">
      <w:pPr>
        <w:pStyle w:val="Overskrift2"/>
      </w:pPr>
      <w:r>
        <w:t>7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</w:t>
      </w:r>
      <w:proofErr w:type="spellStart"/>
      <w:r w:rsidRPr="00D65A7F">
        <w:rPr>
          <w:i/>
        </w:rPr>
        <w:t>Feed</w:t>
      </w:r>
      <w:r>
        <w:rPr>
          <w:i/>
        </w:rPr>
        <w:t>-</w:t>
      </w:r>
      <w:r w:rsidRPr="00D65A7F">
        <w:rPr>
          <w:i/>
        </w:rPr>
        <w:t>back</w:t>
      </w:r>
      <w:proofErr w:type="spellEnd"/>
      <w:r w:rsidRPr="00D65A7F">
        <w:rPr>
          <w:i/>
        </w:rPr>
        <w:t>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Udvise selvstændighed</w:t>
      </w:r>
    </w:p>
    <w:p w:rsidR="00113342" w:rsidRPr="00A77BB4" w:rsidRDefault="00113342" w:rsidP="00113342">
      <w:pPr>
        <w:pStyle w:val="Opstilling-punkttegn"/>
        <w:numPr>
          <w:ilvl w:val="0"/>
          <w:numId w:val="1"/>
        </w:numPr>
      </w:pPr>
      <w:r w:rsidRPr="00A77BB4">
        <w:t>Din lyst og vilje til at</w:t>
      </w:r>
      <w:r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F872BB" w:rsidP="00113342">
      <w:pPr>
        <w:pStyle w:val="Overskrift2"/>
      </w:pPr>
      <w:r>
        <w:t>7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085F47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3341B" w:rsidRDefault="0063341B" w:rsidP="00113342"/>
    <w:p w:rsidR="00113342" w:rsidRDefault="00F872BB" w:rsidP="00113342">
      <w:pPr>
        <w:pStyle w:val="Overskrift2"/>
      </w:pPr>
      <w:r>
        <w:t>7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Default="00983F37" w:rsidP="00113342">
      <w:r>
        <w:t>På 3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0A055C">
        <w:t>er fortrolig</w:t>
      </w:r>
      <w:r w:rsidR="00544285">
        <w:t xml:space="preserve">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0A055C">
        <w:t>, og har opnået en vis rutine i meget af dit arbejde.</w:t>
      </w:r>
    </w:p>
    <w:bookmarkEnd w:id="2"/>
    <w:p w:rsidR="003362D6" w:rsidRDefault="00F872BB" w:rsidP="003362D6">
      <w:pPr>
        <w:pStyle w:val="Overskrift2"/>
      </w:pPr>
      <w:r>
        <w:lastRenderedPageBreak/>
        <w:t>7</w:t>
      </w:r>
      <w:r w:rsidR="003362D6">
        <w:t>.d – Teknologi på E niveau – Eksamen</w:t>
      </w:r>
    </w:p>
    <w:p w:rsidR="00963430" w:rsidRDefault="00963430" w:rsidP="00963430"/>
    <w:p w:rsidR="00963430" w:rsidRDefault="002A3C85" w:rsidP="00963430"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4121785</wp:posOffset>
            </wp:positionH>
            <wp:positionV relativeFrom="paragraph">
              <wp:posOffset>6985</wp:posOffset>
            </wp:positionV>
            <wp:extent cx="1362075" cy="746760"/>
            <wp:effectExtent l="0" t="0" r="9525" b="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430">
        <w:t>Se også afsnit: 3</w:t>
      </w:r>
    </w:p>
    <w:p w:rsidR="00963430" w:rsidRDefault="00963430" w:rsidP="00963430"/>
    <w:p w:rsidR="002A3C85" w:rsidRDefault="002A3C85" w:rsidP="00963430"/>
    <w:p w:rsidR="002A3C85" w:rsidRDefault="002A3C85" w:rsidP="00963430"/>
    <w:p w:rsidR="002A3C85" w:rsidRDefault="002A3C85" w:rsidP="00963430"/>
    <w:p w:rsidR="00963430" w:rsidRDefault="00963430" w:rsidP="00963430">
      <w:r>
        <w:t xml:space="preserve">Grundfaget Teknologi afsluttes med en </w:t>
      </w:r>
      <w:r w:rsidR="005557C3">
        <w:t xml:space="preserve">mundtlig </w:t>
      </w:r>
      <w:r>
        <w:t>eksamen, hvor du får lejlighed til at</w:t>
      </w:r>
      <w:r w:rsidR="00A208AD">
        <w:t xml:space="preserve"> præsentere dit samlede a</w:t>
      </w:r>
      <w:r>
        <w:t>rbejde:</w:t>
      </w:r>
    </w:p>
    <w:p w:rsidR="005557C3" w:rsidRDefault="00963430" w:rsidP="00963430">
      <w:r>
        <w:t xml:space="preserve">Dine indledende overvejelser, udviklingsarbejdet og dit </w:t>
      </w:r>
      <w:r w:rsidR="00E230B0">
        <w:t>”</w:t>
      </w:r>
      <w:r>
        <w:t>færdige</w:t>
      </w:r>
      <w:r w:rsidR="00E230B0">
        <w:t>”</w:t>
      </w:r>
      <w:r>
        <w:t xml:space="preserve"> produkt. </w:t>
      </w:r>
    </w:p>
    <w:p w:rsidR="00963430" w:rsidRDefault="00963430" w:rsidP="00963430">
      <w:r>
        <w:t xml:space="preserve">Skitser, tegninger mv. kan du inden eksamen have hængt op på en planche, eller du kan vise dem som en PowerPoint præsentation. Du må også vise modeller, </w:t>
      </w:r>
      <w:proofErr w:type="spellStart"/>
      <w:r>
        <w:t>mock</w:t>
      </w:r>
      <w:proofErr w:type="spellEnd"/>
      <w:r>
        <w:t xml:space="preserve"> </w:t>
      </w:r>
      <w:proofErr w:type="spellStart"/>
      <w:r>
        <w:t>up´s</w:t>
      </w:r>
      <w:proofErr w:type="spellEnd"/>
      <w:r>
        <w:t xml:space="preserve"> </w:t>
      </w:r>
      <w:r w:rsidR="00533238">
        <w:t>eller lignende.</w:t>
      </w:r>
    </w:p>
    <w:p w:rsidR="00D202EE" w:rsidRDefault="00D202EE" w:rsidP="00963430"/>
    <w:p w:rsidR="00D202EE" w:rsidRDefault="00D202EE" w:rsidP="00963430">
      <w:r>
        <w:t>Din lærer er eksaminator</w:t>
      </w:r>
    </w:p>
    <w:p w:rsidR="00D202EE" w:rsidRDefault="00D202EE" w:rsidP="00963430">
      <w:r>
        <w:t>Endvidere vil der være en censor tilstede. (Censor er typisk en grundfagslærer fra en anden skole)</w:t>
      </w:r>
    </w:p>
    <w:p w:rsidR="00A208AD" w:rsidRDefault="00A208AD" w:rsidP="00963430"/>
    <w:p w:rsidR="00A208AD" w:rsidRDefault="00A208AD" w:rsidP="00963430">
      <w:r>
        <w:t>Den mundtlige eksamen har en samlet varighed på 30 minutter (Inklusive votering)</w:t>
      </w:r>
    </w:p>
    <w:p w:rsidR="00963430" w:rsidRDefault="00963430" w:rsidP="00963430"/>
    <w:p w:rsidR="005557C3" w:rsidRPr="00305A04" w:rsidRDefault="005557C3" w:rsidP="00963430">
      <w:pPr>
        <w:rPr>
          <w:rStyle w:val="Fremhv"/>
        </w:rPr>
      </w:pPr>
      <w:r w:rsidRPr="005557C3">
        <w:rPr>
          <w:rStyle w:val="Fremhv"/>
        </w:rPr>
        <w:t>Eksaminationsgrundlag</w:t>
      </w:r>
      <w:r w:rsidR="00A208AD">
        <w:rPr>
          <w:rStyle w:val="Fremhv"/>
        </w:rPr>
        <w:t>:</w:t>
      </w:r>
    </w:p>
    <w:p w:rsidR="005557C3" w:rsidRDefault="005557C3" w:rsidP="00305A04">
      <w:pPr>
        <w:pStyle w:val="Opstilling-punkttegn"/>
      </w:pPr>
      <w:r>
        <w:t>Skitser</w:t>
      </w:r>
    </w:p>
    <w:p w:rsidR="005557C3" w:rsidRDefault="005557C3" w:rsidP="00305A04">
      <w:pPr>
        <w:pStyle w:val="Opstilling-punkttegn"/>
      </w:pPr>
      <w:r>
        <w:t>Fagtegninger</w:t>
      </w:r>
    </w:p>
    <w:p w:rsidR="005557C3" w:rsidRDefault="005557C3" w:rsidP="00305A04">
      <w:pPr>
        <w:pStyle w:val="Opstilling-punkttegn"/>
      </w:pPr>
      <w:r>
        <w:t>Del-tegninger</w:t>
      </w:r>
    </w:p>
    <w:p w:rsidR="005557C3" w:rsidRDefault="00305A04" w:rsidP="00305A04">
      <w:pPr>
        <w:pStyle w:val="Opstilling-punkttegn"/>
      </w:pPr>
      <w:r>
        <w:t>D</w:t>
      </w:r>
      <w:r w:rsidR="005557C3">
        <w:t>in rapport</w:t>
      </w:r>
      <w:r>
        <w:t xml:space="preserve"> (Som eksaminator og censor har læst igennem inden prøven)</w:t>
      </w:r>
    </w:p>
    <w:p w:rsidR="00305A04" w:rsidRDefault="00305A04" w:rsidP="00305A04">
      <w:pPr>
        <w:pStyle w:val="Opstilling-punkttegn"/>
      </w:pPr>
      <w:r>
        <w:t xml:space="preserve">Dit </w:t>
      </w:r>
      <w:r w:rsidR="00E230B0">
        <w:t>”</w:t>
      </w:r>
      <w:r>
        <w:t>færdige</w:t>
      </w:r>
      <w:r w:rsidR="00E230B0">
        <w:t>”</w:t>
      </w:r>
      <w:r>
        <w:t xml:space="preserve"> produkt</w:t>
      </w:r>
    </w:p>
    <w:p w:rsidR="00963430" w:rsidRDefault="00963430" w:rsidP="00963430"/>
    <w:p w:rsidR="00305A04" w:rsidRPr="00305A04" w:rsidRDefault="00305A04" w:rsidP="00963430">
      <w:pPr>
        <w:rPr>
          <w:rStyle w:val="Fremhv"/>
        </w:rPr>
      </w:pPr>
      <w:r w:rsidRPr="00305A04">
        <w:rPr>
          <w:rStyle w:val="Fremhv"/>
        </w:rPr>
        <w:t>Bedømmelseskriterier:</w:t>
      </w:r>
    </w:p>
    <w:p w:rsidR="00305A04" w:rsidRDefault="00305A04" w:rsidP="005747E6">
      <w:pPr>
        <w:pStyle w:val="Opstilling-punkttegn"/>
      </w:pPr>
      <w:r>
        <w:t>Kvalite</w:t>
      </w:r>
      <w:r w:rsidR="005747E6">
        <w:t>ten af det udførte arbejde</w:t>
      </w:r>
    </w:p>
    <w:p w:rsidR="00D202EE" w:rsidRDefault="005747E6" w:rsidP="00963430">
      <w:pPr>
        <w:pStyle w:val="Opstilling-punkttegn"/>
      </w:pPr>
      <w:r>
        <w:t xml:space="preserve">Kan produktet </w:t>
      </w:r>
      <w:r w:rsidR="00305A04">
        <w:t>anvendes til det formål</w:t>
      </w:r>
      <w:r>
        <w:t>, som det er udviklet til?</w:t>
      </w:r>
    </w:p>
    <w:p w:rsidR="00A208AD" w:rsidRDefault="00A208AD" w:rsidP="00A208AD">
      <w:pPr>
        <w:pStyle w:val="Opstilling-punkttegn"/>
      </w:pPr>
      <w:r>
        <w:t>Din a</w:t>
      </w:r>
      <w:r w:rsidR="00963430">
        <w:t>rgumentation for sam</w:t>
      </w:r>
      <w:r>
        <w:t>menhængen mellem idé og produkt</w:t>
      </w:r>
    </w:p>
    <w:p w:rsidR="002A3C85" w:rsidRDefault="00A208AD" w:rsidP="00A208AD">
      <w:pPr>
        <w:pStyle w:val="Opstilling-punkttegn"/>
      </w:pPr>
      <w:r>
        <w:t>Din a</w:t>
      </w:r>
      <w:r w:rsidR="00963430">
        <w:t xml:space="preserve">rgumentation for </w:t>
      </w:r>
      <w:r w:rsidR="002A3C85">
        <w:t>dit valg af materialer</w:t>
      </w:r>
    </w:p>
    <w:p w:rsidR="00D9725D" w:rsidRDefault="002A3C85" w:rsidP="00A208AD">
      <w:pPr>
        <w:pStyle w:val="Opstilling-punkttegn"/>
      </w:pPr>
      <w:r>
        <w:t>Din argumentation for dit valg af redskaber og teknikker</w:t>
      </w:r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Pr="002A3C85" w:rsidRDefault="002A3C85" w:rsidP="002A3C85">
      <w:pPr>
        <w:pStyle w:val="Opstilling-punkttegn"/>
        <w:numPr>
          <w:ilvl w:val="0"/>
          <w:numId w:val="0"/>
        </w:numPr>
        <w:rPr>
          <w:rStyle w:val="Fremhv"/>
        </w:rPr>
      </w:pPr>
      <w:r w:rsidRPr="002A3C85">
        <w:rPr>
          <w:rStyle w:val="Fremhv"/>
        </w:rPr>
        <w:t>Bedømmelse:</w:t>
      </w:r>
    </w:p>
    <w:p w:rsidR="002A3C85" w:rsidRDefault="002A3C85" w:rsidP="002A3C85">
      <w:pPr>
        <w:pStyle w:val="Opstilling-punkttegn"/>
        <w:numPr>
          <w:ilvl w:val="0"/>
          <w:numId w:val="0"/>
        </w:numPr>
      </w:pPr>
      <w:r>
        <w:t>Der</w:t>
      </w:r>
      <w:r w:rsidRPr="002A3C85">
        <w:t xml:space="preserve"> </w:t>
      </w:r>
      <w:r>
        <w:t xml:space="preserve">gives en helhedsbedømmelse af dit udarbejdede produkt, din dokumentation, og din </w:t>
      </w:r>
      <w:r w:rsidRPr="002A3C85">
        <w:t>mundtlige præstation.</w:t>
      </w:r>
    </w:p>
    <w:p w:rsidR="005747E6" w:rsidRDefault="005747E6" w:rsidP="002A3C85">
      <w:pPr>
        <w:pStyle w:val="Opstilling-punkttegn"/>
        <w:numPr>
          <w:ilvl w:val="0"/>
          <w:numId w:val="0"/>
        </w:numPr>
      </w:pPr>
    </w:p>
    <w:p w:rsidR="002A3C85" w:rsidRDefault="00136A83" w:rsidP="002A3C85">
      <w:pPr>
        <w:pStyle w:val="Opstilling-punkttegn"/>
        <w:numPr>
          <w:ilvl w:val="0"/>
          <w:numId w:val="0"/>
        </w:numPr>
      </w:pPr>
      <w:r>
        <w:t xml:space="preserve">Karakterer gives efter 7 trins skalaen. </w:t>
      </w:r>
    </w:p>
    <w:p w:rsidR="00F17EC4" w:rsidRDefault="00F17EC4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  <w:r>
        <w:t xml:space="preserve">Grundfagsbekendtgørelsen (Se bilag 18) </w:t>
      </w:r>
      <w:r>
        <w:tab/>
      </w:r>
      <w:hyperlink r:id="rId27" w:anchor="id7c912b41-94a7-4b0d-8c9e-26cfd2da7deb" w:history="1">
        <w:r w:rsidRPr="002A3C85">
          <w:rPr>
            <w:rStyle w:val="Hyperlink"/>
          </w:rPr>
          <w:t>Grundfagsbekendtgørelsen</w:t>
        </w:r>
      </w:hyperlink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  <w:r>
        <w:t xml:space="preserve">Eksamensbekendtgørelsen </w:t>
      </w:r>
      <w:r>
        <w:tab/>
      </w:r>
      <w:r>
        <w:tab/>
      </w:r>
      <w:hyperlink r:id="rId28" w:history="1">
        <w:proofErr w:type="spellStart"/>
        <w:r w:rsidRPr="002A3C85">
          <w:rPr>
            <w:rStyle w:val="Hyperlink"/>
          </w:rPr>
          <w:t>Eksamensbekendtgørelsen</w:t>
        </w:r>
        <w:proofErr w:type="spellEnd"/>
      </w:hyperlink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  <w:r>
        <w:t>Skolens eksamensreglement</w:t>
      </w:r>
      <w:r>
        <w:tab/>
      </w:r>
      <w:r>
        <w:tab/>
      </w:r>
      <w:hyperlink r:id="rId29" w:history="1">
        <w:r w:rsidRPr="002A3C85">
          <w:rPr>
            <w:rStyle w:val="Hyperlink"/>
          </w:rPr>
          <w:t>SDE - Eksamensreglement</w:t>
        </w:r>
      </w:hyperlink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BF3FEE" w:rsidRDefault="00BF3FEE" w:rsidP="002A3C85">
      <w:pPr>
        <w:pStyle w:val="Opstilling-punkttegn"/>
        <w:numPr>
          <w:ilvl w:val="0"/>
          <w:numId w:val="0"/>
        </w:numPr>
      </w:pPr>
    </w:p>
    <w:p w:rsidR="005747E6" w:rsidRDefault="005747E6" w:rsidP="002A3C85">
      <w:pPr>
        <w:pStyle w:val="Opstilling-punkttegn"/>
        <w:numPr>
          <w:ilvl w:val="0"/>
          <w:numId w:val="0"/>
        </w:numPr>
      </w:pPr>
    </w:p>
    <w:p w:rsidR="00BF3FEE" w:rsidRDefault="00BF3FEE" w:rsidP="00783286">
      <w:pPr>
        <w:pStyle w:val="Overskrift1"/>
      </w:pPr>
      <w:r>
        <w:lastRenderedPageBreak/>
        <w:t>8. Praktikprojektet mellem 3. og 4. hovedforløb</w:t>
      </w:r>
    </w:p>
    <w:p w:rsidR="00BF3FEE" w:rsidRDefault="00BF3FEE" w:rsidP="002A3C85">
      <w:pPr>
        <w:pStyle w:val="Opstilling-punkttegn"/>
        <w:numPr>
          <w:ilvl w:val="0"/>
          <w:numId w:val="0"/>
        </w:numPr>
      </w:pPr>
    </w:p>
    <w:p w:rsidR="00783286" w:rsidRDefault="00783286" w:rsidP="00783286">
      <w:r>
        <w:t>Vi skal ikke kun uddanne dygtige, men også nytænkende medarbejdere. Derfor er der i maskinsnedker- og møbel-bygningssnedker uddannelsen indført, at eleverne mellem 3. og 4. skoleperiode skal udføre et projekt af innovativ karakter i praktikperioden.</w:t>
      </w:r>
    </w:p>
    <w:p w:rsidR="00783286" w:rsidRDefault="00783286" w:rsidP="00783286"/>
    <w:p w:rsidR="00783286" w:rsidRDefault="00783286" w:rsidP="00783286">
      <w:r>
        <w:t xml:space="preserve">Projektets indhold og omfang aftales med din mester, og det evalueres i samarbejde mellem skolen og dit praktiksted. Det skal naturligvis tage sit udspring i de arbejdsopgaver, der er på dit praktiksted. Men det skal samtidigt være innovativt, forstået således at det giver dig lejlighed til at eksperimentere med materialer, værktøjer, brugerinddragelse og meget mere. </w:t>
      </w:r>
    </w:p>
    <w:p w:rsidR="00783286" w:rsidRDefault="00783286" w:rsidP="00783286"/>
    <w:p w:rsidR="00783286" w:rsidRDefault="00C274A2" w:rsidP="00783286">
      <w:r>
        <w:t xml:space="preserve">Du og din mester tager initiativ til </w:t>
      </w:r>
      <w:r w:rsidR="00783286">
        <w:t>– i samarbejde</w:t>
      </w:r>
      <w:r>
        <w:t xml:space="preserve"> med skolen – at formulere en relevant opgave af innovativ karakter.</w:t>
      </w:r>
    </w:p>
    <w:p w:rsidR="00783286" w:rsidRDefault="00783286" w:rsidP="00783286">
      <w:r>
        <w:t>Opgaven sk</w:t>
      </w:r>
      <w:r w:rsidR="00C274A2">
        <w:t>al udføres i din praktikvirksomhed</w:t>
      </w:r>
      <w:r>
        <w:t xml:space="preserve"> </w:t>
      </w:r>
      <w:r w:rsidR="00C274A2">
        <w:t>,</w:t>
      </w:r>
      <w:r>
        <w:t xml:space="preserve">og problemstillingen skal hentes fra virksomhedens arbejdsområde / produktområde og afspejle aktuelle og konkrete behov. </w:t>
      </w:r>
    </w:p>
    <w:p w:rsidR="00783286" w:rsidRDefault="00783286" w:rsidP="00783286"/>
    <w:p w:rsidR="00783286" w:rsidRDefault="00783286" w:rsidP="00783286">
      <w:r>
        <w:t>På snedkernes hjemmeside kan du finde et idekatalog med forslag til hvordan et sådant projekt kan udvikles, og hvad det kan indeholde:</w:t>
      </w:r>
    </w:p>
    <w:p w:rsidR="00783286" w:rsidRDefault="00783286" w:rsidP="00783286">
      <w:r>
        <w:t xml:space="preserve"> </w:t>
      </w:r>
    </w:p>
    <w:p w:rsidR="00783286" w:rsidRDefault="00547EED" w:rsidP="00783286">
      <w:hyperlink r:id="rId30" w:history="1">
        <w:r w:rsidR="00783286">
          <w:rPr>
            <w:rStyle w:val="Hyperlink"/>
          </w:rPr>
          <w:t>Praktikprojekt mellem 3. og 4. hovedforløb</w:t>
        </w:r>
      </w:hyperlink>
      <w:r w:rsidR="00783286">
        <w:t xml:space="preserve"> </w:t>
      </w:r>
    </w:p>
    <w:p w:rsidR="00783286" w:rsidRDefault="00783286" w:rsidP="00783286"/>
    <w:p w:rsidR="00783286" w:rsidRDefault="00783286" w:rsidP="00783286">
      <w:r>
        <w:t xml:space="preserve">Omfanget af et praktikprojekt skal være af en størrelse, så det er muligt at planlægge og gennemføre en arbejdsproces, som du kan beskrive med skitser, fotos osv. </w:t>
      </w:r>
    </w:p>
    <w:p w:rsidR="00783286" w:rsidRDefault="00783286" w:rsidP="00783286">
      <w:r>
        <w:t>Der skal være substans nok i praktikprojektet til at der efterfølgende kan udarbejdes en tekst/rapport, der sendes til skolen pr. mail.</w:t>
      </w:r>
    </w:p>
    <w:p w:rsidR="00783286" w:rsidRDefault="00783286" w:rsidP="00783286">
      <w:r>
        <w:t>Som minimum skønnes det at projektets omfang udgør 5 arbejdsdage.</w:t>
      </w:r>
    </w:p>
    <w:p w:rsidR="00783286" w:rsidRDefault="00783286" w:rsidP="00783286"/>
    <w:p w:rsidR="00783286" w:rsidRPr="00783286" w:rsidRDefault="00783286" w:rsidP="00783286">
      <w:pPr>
        <w:rPr>
          <w:b/>
        </w:rPr>
      </w:pPr>
      <w:r w:rsidRPr="00783286">
        <w:rPr>
          <w:b/>
        </w:rPr>
        <w:t xml:space="preserve">OBS </w:t>
      </w:r>
    </w:p>
    <w:p w:rsidR="00783286" w:rsidRDefault="00783286" w:rsidP="00783286">
      <w:r>
        <w:t>Du skal have gennemført projektet for at kunne gå til svendeprøve.</w:t>
      </w:r>
    </w:p>
    <w:p w:rsidR="00783286" w:rsidRDefault="00783286" w:rsidP="00783286"/>
    <w:sectPr w:rsidR="00783286">
      <w:footerReference w:type="even" r:id="rId31"/>
      <w:footerReference w:type="default" r:id="rId32"/>
      <w:headerReference w:type="first" r:id="rId33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EED" w:rsidRDefault="00547EED">
      <w:pPr>
        <w:spacing w:line="240" w:lineRule="auto"/>
      </w:pPr>
      <w:r>
        <w:separator/>
      </w:r>
    </w:p>
  </w:endnote>
  <w:endnote w:type="continuationSeparator" w:id="0">
    <w:p w:rsidR="00547EED" w:rsidRDefault="00547E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547EED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B16B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3.HF - Bygningssnedker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526CA5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9B16B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3.HF - Bygningssnedker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526CA5" w:rsidRPr="00526CA5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526CA5" w:rsidRPr="00526CA5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547EED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B16B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3.HF - Bygningssnedker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526CA5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9B16B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3.HF - Bygningssnedker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526CA5" w:rsidRPr="00526CA5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526CA5" w:rsidRPr="00526CA5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EED" w:rsidRDefault="00547EED">
      <w:pPr>
        <w:spacing w:line="240" w:lineRule="auto"/>
      </w:pPr>
      <w:r>
        <w:separator/>
      </w:r>
    </w:p>
  </w:footnote>
  <w:footnote w:type="continuationSeparator" w:id="0">
    <w:p w:rsidR="00547EED" w:rsidRDefault="00547E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56B9"/>
    <w:rsid w:val="00017BA1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71124"/>
    <w:rsid w:val="000715CB"/>
    <w:rsid w:val="00072820"/>
    <w:rsid w:val="00072D38"/>
    <w:rsid w:val="00080393"/>
    <w:rsid w:val="000804C0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3342"/>
    <w:rsid w:val="00113BE3"/>
    <w:rsid w:val="00116BD4"/>
    <w:rsid w:val="00120F1A"/>
    <w:rsid w:val="00130B02"/>
    <w:rsid w:val="001311CC"/>
    <w:rsid w:val="001327A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55C26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604"/>
    <w:rsid w:val="0019644C"/>
    <w:rsid w:val="001A317E"/>
    <w:rsid w:val="001A5493"/>
    <w:rsid w:val="001B11AA"/>
    <w:rsid w:val="001B46DC"/>
    <w:rsid w:val="001B5036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90E"/>
    <w:rsid w:val="0020627B"/>
    <w:rsid w:val="00206560"/>
    <w:rsid w:val="0020660C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31B5"/>
    <w:rsid w:val="00284F89"/>
    <w:rsid w:val="002851C9"/>
    <w:rsid w:val="00287267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E1AB2"/>
    <w:rsid w:val="002E309C"/>
    <w:rsid w:val="002E3B87"/>
    <w:rsid w:val="002E5731"/>
    <w:rsid w:val="002E781E"/>
    <w:rsid w:val="002F00F7"/>
    <w:rsid w:val="002F0223"/>
    <w:rsid w:val="002F05D6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5A04"/>
    <w:rsid w:val="0030628F"/>
    <w:rsid w:val="003077CD"/>
    <w:rsid w:val="003122B6"/>
    <w:rsid w:val="00314BB1"/>
    <w:rsid w:val="003154D9"/>
    <w:rsid w:val="0031611B"/>
    <w:rsid w:val="0031761E"/>
    <w:rsid w:val="003177B3"/>
    <w:rsid w:val="00321F8A"/>
    <w:rsid w:val="00333D5A"/>
    <w:rsid w:val="003348D9"/>
    <w:rsid w:val="003362D6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54F0"/>
    <w:rsid w:val="003678FF"/>
    <w:rsid w:val="003721F8"/>
    <w:rsid w:val="0037224C"/>
    <w:rsid w:val="0037370D"/>
    <w:rsid w:val="00375518"/>
    <w:rsid w:val="00377F46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751C"/>
    <w:rsid w:val="00421BB4"/>
    <w:rsid w:val="0042484F"/>
    <w:rsid w:val="004256B2"/>
    <w:rsid w:val="00425932"/>
    <w:rsid w:val="00425C38"/>
    <w:rsid w:val="00425F4C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5C4E"/>
    <w:rsid w:val="00476DD3"/>
    <w:rsid w:val="00477528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701D"/>
    <w:rsid w:val="004E0196"/>
    <w:rsid w:val="004E2E91"/>
    <w:rsid w:val="004E4C3C"/>
    <w:rsid w:val="004F040E"/>
    <w:rsid w:val="004F17CF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CA5"/>
    <w:rsid w:val="00526E96"/>
    <w:rsid w:val="00531946"/>
    <w:rsid w:val="00531F90"/>
    <w:rsid w:val="00533238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47EED"/>
    <w:rsid w:val="005514DA"/>
    <w:rsid w:val="00551502"/>
    <w:rsid w:val="00555624"/>
    <w:rsid w:val="005557C3"/>
    <w:rsid w:val="00556A93"/>
    <w:rsid w:val="00556EE8"/>
    <w:rsid w:val="0056186A"/>
    <w:rsid w:val="00563397"/>
    <w:rsid w:val="00564DE7"/>
    <w:rsid w:val="0056777C"/>
    <w:rsid w:val="00570376"/>
    <w:rsid w:val="00572AE8"/>
    <w:rsid w:val="005747E6"/>
    <w:rsid w:val="00575742"/>
    <w:rsid w:val="00576CB0"/>
    <w:rsid w:val="0058146F"/>
    <w:rsid w:val="005837A4"/>
    <w:rsid w:val="00585D32"/>
    <w:rsid w:val="00585DE5"/>
    <w:rsid w:val="00586947"/>
    <w:rsid w:val="00591717"/>
    <w:rsid w:val="00591BBD"/>
    <w:rsid w:val="0059227D"/>
    <w:rsid w:val="00592D7E"/>
    <w:rsid w:val="005A0F6B"/>
    <w:rsid w:val="005A1844"/>
    <w:rsid w:val="005A30F2"/>
    <w:rsid w:val="005A35B6"/>
    <w:rsid w:val="005A505D"/>
    <w:rsid w:val="005A6A63"/>
    <w:rsid w:val="005A7897"/>
    <w:rsid w:val="005A7D87"/>
    <w:rsid w:val="005B14C8"/>
    <w:rsid w:val="005B1B05"/>
    <w:rsid w:val="005B253D"/>
    <w:rsid w:val="005B275D"/>
    <w:rsid w:val="005B3095"/>
    <w:rsid w:val="005B4E96"/>
    <w:rsid w:val="005C0A3B"/>
    <w:rsid w:val="005C177A"/>
    <w:rsid w:val="005C1ACC"/>
    <w:rsid w:val="005C1FDD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7A1"/>
    <w:rsid w:val="00615707"/>
    <w:rsid w:val="00615BEB"/>
    <w:rsid w:val="00615F26"/>
    <w:rsid w:val="00621C4E"/>
    <w:rsid w:val="006244B5"/>
    <w:rsid w:val="00627525"/>
    <w:rsid w:val="00630A6C"/>
    <w:rsid w:val="00631176"/>
    <w:rsid w:val="0063341B"/>
    <w:rsid w:val="00634A2C"/>
    <w:rsid w:val="00637E9E"/>
    <w:rsid w:val="00643BEF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915D1"/>
    <w:rsid w:val="00692A01"/>
    <w:rsid w:val="00694070"/>
    <w:rsid w:val="006943C7"/>
    <w:rsid w:val="00694EB4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43AB"/>
    <w:rsid w:val="006B4A55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6A40"/>
    <w:rsid w:val="006E6EB7"/>
    <w:rsid w:val="006E7EDF"/>
    <w:rsid w:val="006F0814"/>
    <w:rsid w:val="006F0B7F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4942"/>
    <w:rsid w:val="0079497B"/>
    <w:rsid w:val="00795DB3"/>
    <w:rsid w:val="007960F7"/>
    <w:rsid w:val="007A4A06"/>
    <w:rsid w:val="007A60CF"/>
    <w:rsid w:val="007A69FB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B64"/>
    <w:rsid w:val="007C6C01"/>
    <w:rsid w:val="007D1379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2284"/>
    <w:rsid w:val="00803930"/>
    <w:rsid w:val="0080396A"/>
    <w:rsid w:val="00804E6F"/>
    <w:rsid w:val="00806D8F"/>
    <w:rsid w:val="0081245A"/>
    <w:rsid w:val="00814EC9"/>
    <w:rsid w:val="008175B0"/>
    <w:rsid w:val="00820712"/>
    <w:rsid w:val="00821097"/>
    <w:rsid w:val="008219BF"/>
    <w:rsid w:val="00822FF6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67BD6"/>
    <w:rsid w:val="0087007C"/>
    <w:rsid w:val="00871B45"/>
    <w:rsid w:val="00874248"/>
    <w:rsid w:val="0087468A"/>
    <w:rsid w:val="00875E12"/>
    <w:rsid w:val="008824D1"/>
    <w:rsid w:val="00887580"/>
    <w:rsid w:val="00890167"/>
    <w:rsid w:val="0089221D"/>
    <w:rsid w:val="0089275E"/>
    <w:rsid w:val="00894217"/>
    <w:rsid w:val="00894954"/>
    <w:rsid w:val="008958D6"/>
    <w:rsid w:val="00896386"/>
    <w:rsid w:val="008A147C"/>
    <w:rsid w:val="008A3052"/>
    <w:rsid w:val="008A410D"/>
    <w:rsid w:val="008A4323"/>
    <w:rsid w:val="008A458A"/>
    <w:rsid w:val="008A6A15"/>
    <w:rsid w:val="008A718F"/>
    <w:rsid w:val="008B042A"/>
    <w:rsid w:val="008B052A"/>
    <w:rsid w:val="008B0999"/>
    <w:rsid w:val="008B174E"/>
    <w:rsid w:val="008B26C2"/>
    <w:rsid w:val="008B5A20"/>
    <w:rsid w:val="008B7C30"/>
    <w:rsid w:val="008C52C5"/>
    <w:rsid w:val="008D20C0"/>
    <w:rsid w:val="008D231A"/>
    <w:rsid w:val="008D31D8"/>
    <w:rsid w:val="008D4A6C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771F"/>
    <w:rsid w:val="00900283"/>
    <w:rsid w:val="00900CB1"/>
    <w:rsid w:val="00901D86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669"/>
    <w:rsid w:val="00907B7B"/>
    <w:rsid w:val="00907CB9"/>
    <w:rsid w:val="00911009"/>
    <w:rsid w:val="009116E5"/>
    <w:rsid w:val="00913289"/>
    <w:rsid w:val="00921F3E"/>
    <w:rsid w:val="00925FAF"/>
    <w:rsid w:val="009279F7"/>
    <w:rsid w:val="00932619"/>
    <w:rsid w:val="00932DE2"/>
    <w:rsid w:val="009361F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81C6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1476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08AD"/>
    <w:rsid w:val="00A22477"/>
    <w:rsid w:val="00A26AFB"/>
    <w:rsid w:val="00A31B99"/>
    <w:rsid w:val="00A3395A"/>
    <w:rsid w:val="00A35244"/>
    <w:rsid w:val="00A3594A"/>
    <w:rsid w:val="00A35A57"/>
    <w:rsid w:val="00A40F74"/>
    <w:rsid w:val="00A416F7"/>
    <w:rsid w:val="00A41DC7"/>
    <w:rsid w:val="00A4201F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E0897"/>
    <w:rsid w:val="00AE322C"/>
    <w:rsid w:val="00AE7B80"/>
    <w:rsid w:val="00AF127E"/>
    <w:rsid w:val="00AF39D7"/>
    <w:rsid w:val="00AF4271"/>
    <w:rsid w:val="00AF4589"/>
    <w:rsid w:val="00AF4D87"/>
    <w:rsid w:val="00AF6517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156C"/>
    <w:rsid w:val="00B33EFD"/>
    <w:rsid w:val="00B354D7"/>
    <w:rsid w:val="00B35681"/>
    <w:rsid w:val="00B3575E"/>
    <w:rsid w:val="00B35A6D"/>
    <w:rsid w:val="00B4134F"/>
    <w:rsid w:val="00B413D6"/>
    <w:rsid w:val="00B50CDC"/>
    <w:rsid w:val="00B5454D"/>
    <w:rsid w:val="00B55187"/>
    <w:rsid w:val="00B573B2"/>
    <w:rsid w:val="00B60E85"/>
    <w:rsid w:val="00B62092"/>
    <w:rsid w:val="00B6381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A2349"/>
    <w:rsid w:val="00BA4E78"/>
    <w:rsid w:val="00BA687C"/>
    <w:rsid w:val="00BB06CD"/>
    <w:rsid w:val="00BB0EB1"/>
    <w:rsid w:val="00BB0EFA"/>
    <w:rsid w:val="00BB43C1"/>
    <w:rsid w:val="00BB458B"/>
    <w:rsid w:val="00BB4BC8"/>
    <w:rsid w:val="00BB4DC2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F0ADD"/>
    <w:rsid w:val="00BF150C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2162E"/>
    <w:rsid w:val="00C22F7E"/>
    <w:rsid w:val="00C269DB"/>
    <w:rsid w:val="00C274A2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7D74"/>
    <w:rsid w:val="00C60875"/>
    <w:rsid w:val="00C6417E"/>
    <w:rsid w:val="00C6617B"/>
    <w:rsid w:val="00C70B58"/>
    <w:rsid w:val="00C7172E"/>
    <w:rsid w:val="00C7190E"/>
    <w:rsid w:val="00C72C48"/>
    <w:rsid w:val="00C77657"/>
    <w:rsid w:val="00C83581"/>
    <w:rsid w:val="00C873CB"/>
    <w:rsid w:val="00C90522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AC3"/>
    <w:rsid w:val="00CB1383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4D14"/>
    <w:rsid w:val="00D120A6"/>
    <w:rsid w:val="00D15006"/>
    <w:rsid w:val="00D153A7"/>
    <w:rsid w:val="00D16F75"/>
    <w:rsid w:val="00D202EE"/>
    <w:rsid w:val="00D2038D"/>
    <w:rsid w:val="00D22463"/>
    <w:rsid w:val="00D23744"/>
    <w:rsid w:val="00D26530"/>
    <w:rsid w:val="00D32FEE"/>
    <w:rsid w:val="00D35441"/>
    <w:rsid w:val="00D3658E"/>
    <w:rsid w:val="00D414A6"/>
    <w:rsid w:val="00D449FF"/>
    <w:rsid w:val="00D44BAF"/>
    <w:rsid w:val="00D44D33"/>
    <w:rsid w:val="00D46A10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7CC6"/>
    <w:rsid w:val="00D912EA"/>
    <w:rsid w:val="00D94CB1"/>
    <w:rsid w:val="00D96294"/>
    <w:rsid w:val="00D9725D"/>
    <w:rsid w:val="00DA04B3"/>
    <w:rsid w:val="00DA1DAE"/>
    <w:rsid w:val="00DA24BB"/>
    <w:rsid w:val="00DA4183"/>
    <w:rsid w:val="00DA4B64"/>
    <w:rsid w:val="00DA5152"/>
    <w:rsid w:val="00DB12B7"/>
    <w:rsid w:val="00DB294F"/>
    <w:rsid w:val="00DB57E0"/>
    <w:rsid w:val="00DB6A48"/>
    <w:rsid w:val="00DC0CCE"/>
    <w:rsid w:val="00DC1095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E7F"/>
    <w:rsid w:val="00DF772E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30B0"/>
    <w:rsid w:val="00E277A1"/>
    <w:rsid w:val="00E31CAF"/>
    <w:rsid w:val="00E32AB4"/>
    <w:rsid w:val="00E34201"/>
    <w:rsid w:val="00E34882"/>
    <w:rsid w:val="00E35325"/>
    <w:rsid w:val="00E37856"/>
    <w:rsid w:val="00E40296"/>
    <w:rsid w:val="00E41755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E0AE9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17EC4"/>
    <w:rsid w:val="00F308D5"/>
    <w:rsid w:val="00F330F3"/>
    <w:rsid w:val="00F36126"/>
    <w:rsid w:val="00F36BCA"/>
    <w:rsid w:val="00F36BF0"/>
    <w:rsid w:val="00F46162"/>
    <w:rsid w:val="00F47E2D"/>
    <w:rsid w:val="00F516A6"/>
    <w:rsid w:val="00F5201C"/>
    <w:rsid w:val="00F520A8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050F"/>
    <w:rsid w:val="00FF1748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jpg"/><Relationship Id="rId29" Type="http://schemas.openxmlformats.org/officeDocument/2006/relationships/hyperlink" Target="https://www.sde.dk/globalassets/sde-dokumenter/elevportal/nyttig-info/eksamensreglement-for-elever-revideret-06-1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image" Target="media/image11.png"/><Relationship Id="rId28" Type="http://schemas.openxmlformats.org/officeDocument/2006/relationships/hyperlink" Target="https://www.retsinformation.dk/Forms/R0710.aspx?id=161427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0.jpg"/><Relationship Id="rId27" Type="http://schemas.openxmlformats.org/officeDocument/2006/relationships/hyperlink" Target="https://www.retsinformation.dk/Forms/R0710.aspx?id=181856" TargetMode="External"/><Relationship Id="rId30" Type="http://schemas.openxmlformats.org/officeDocument/2006/relationships/hyperlink" Target="https://www.snedkerudd.dk/uddannelserne/praktikprojekt-mellem-3-og-4-skoleperiode" TargetMode="External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E551D"/>
    <w:rsid w:val="001E6943"/>
    <w:rsid w:val="001F326D"/>
    <w:rsid w:val="001F6AEF"/>
    <w:rsid w:val="002024BF"/>
    <w:rsid w:val="00230246"/>
    <w:rsid w:val="00236AA7"/>
    <w:rsid w:val="00243211"/>
    <w:rsid w:val="002610CA"/>
    <w:rsid w:val="00286E94"/>
    <w:rsid w:val="002A01FD"/>
    <w:rsid w:val="002A26B5"/>
    <w:rsid w:val="002C5228"/>
    <w:rsid w:val="002F5064"/>
    <w:rsid w:val="002F7CF9"/>
    <w:rsid w:val="00326222"/>
    <w:rsid w:val="00327022"/>
    <w:rsid w:val="00342EEB"/>
    <w:rsid w:val="00383F9C"/>
    <w:rsid w:val="003932F4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5230"/>
    <w:rsid w:val="004B6BC4"/>
    <w:rsid w:val="004E3AE4"/>
    <w:rsid w:val="004F0BC5"/>
    <w:rsid w:val="0050143D"/>
    <w:rsid w:val="00526BBE"/>
    <w:rsid w:val="00540585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A6271"/>
    <w:rsid w:val="007B158A"/>
    <w:rsid w:val="007B4817"/>
    <w:rsid w:val="007C001B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9564B"/>
    <w:rsid w:val="009D5340"/>
    <w:rsid w:val="00A07506"/>
    <w:rsid w:val="00A27CF9"/>
    <w:rsid w:val="00A43E73"/>
    <w:rsid w:val="00A52BEB"/>
    <w:rsid w:val="00A718FB"/>
    <w:rsid w:val="00A724D4"/>
    <w:rsid w:val="00AB2784"/>
    <w:rsid w:val="00AF3AC9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96A37"/>
    <w:rsid w:val="00DB3CAE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E50D9"/>
    <w:rsid w:val="00F12698"/>
    <w:rsid w:val="00F314ED"/>
    <w:rsid w:val="00F371CF"/>
    <w:rsid w:val="00F927F5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5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68FBEF67-76EB-4BEB-BA8B-A9B7795B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957</TotalTime>
  <Pages>1</Pages>
  <Words>2174</Words>
  <Characters>13264</Characters>
  <Application>Microsoft Office Word</Application>
  <DocSecurity>0</DocSecurity>
  <Lines>110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3.HF - Bygningssnedker</vt:lpstr>
      <vt:lpstr/>
    </vt:vector>
  </TitlesOfParts>
  <Company>LOKAL UNDERVISNINGSPLAN FOR UDDANNELSEN TIL bygningssnedker - VER.02</Company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3.HF - Bygningssnedker</dc:title>
  <dc:subject>Undervisningens indhold - SDE-Vejle - Varighed 5 uger</dc:subject>
  <dc:creator>Erik Ploug Sørensen</dc:creator>
  <cp:keywords/>
  <dc:description/>
  <cp:lastModifiedBy>Erik Ploug Sørensen</cp:lastModifiedBy>
  <cp:revision>312</cp:revision>
  <cp:lastPrinted>2018-02-21T08:50:00Z</cp:lastPrinted>
  <dcterms:created xsi:type="dcterms:W3CDTF">2019-02-11T08:33:00Z</dcterms:created>
  <dcterms:modified xsi:type="dcterms:W3CDTF">2022-01-03T11:45:00Z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